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459" w:rsidRPr="00D31273" w:rsidRDefault="00F14459" w:rsidP="001768BD">
      <w:pPr>
        <w:autoSpaceDE w:val="0"/>
        <w:autoSpaceDN w:val="0"/>
        <w:adjustRightInd w:val="0"/>
        <w:ind w:left="2124" w:hanging="2124"/>
        <w:jc w:val="both"/>
        <w:rPr>
          <w:b/>
          <w:bCs/>
          <w:i/>
          <w:color w:val="0000FF"/>
          <w:sz w:val="32"/>
          <w:szCs w:val="32"/>
          <w:lang w:val="uz-Cyrl-UZ"/>
        </w:rPr>
      </w:pPr>
      <w:r w:rsidRPr="004E6F4B">
        <w:rPr>
          <w:b/>
          <w:color w:val="000000"/>
          <w:sz w:val="28"/>
          <w:szCs w:val="28"/>
          <w:lang w:val="uz-Cyrl-UZ"/>
        </w:rPr>
        <w:tab/>
      </w:r>
      <w:r w:rsidRPr="00D31273">
        <w:rPr>
          <w:b/>
          <w:bCs/>
          <w:i/>
          <w:color w:val="C00000"/>
          <w:sz w:val="32"/>
          <w:szCs w:val="32"/>
          <w:lang w:val="uz-Cyrl-UZ"/>
        </w:rPr>
        <w:t>Tuzuvchi:  F.Satubaldieva</w:t>
      </w:r>
      <w:r w:rsidRPr="00D47141">
        <w:rPr>
          <w:b/>
          <w:bCs/>
          <w:i/>
          <w:sz w:val="32"/>
          <w:szCs w:val="32"/>
          <w:lang w:val="en-US"/>
        </w:rPr>
        <w:t xml:space="preserve"> </w:t>
      </w:r>
      <w:r w:rsidRPr="00D31273">
        <w:rPr>
          <w:b/>
          <w:bCs/>
          <w:i/>
          <w:color w:val="0000FF"/>
          <w:sz w:val="32"/>
          <w:szCs w:val="32"/>
          <w:lang w:val="uz-Cyrl-UZ"/>
        </w:rPr>
        <w:t>–</w:t>
      </w:r>
      <w:r w:rsidRPr="00D31273">
        <w:rPr>
          <w:b/>
          <w:bCs/>
          <w:i/>
          <w:color w:val="0000FF"/>
          <w:sz w:val="32"/>
          <w:szCs w:val="32"/>
          <w:lang w:val="en-US"/>
        </w:rPr>
        <w:t xml:space="preserve"> </w:t>
      </w:r>
      <w:r w:rsidRPr="00D31273">
        <w:rPr>
          <w:bCs/>
          <w:i/>
          <w:color w:val="0000FF"/>
          <w:sz w:val="32"/>
          <w:szCs w:val="32"/>
          <w:lang w:val="uz-Cyrl-UZ"/>
        </w:rPr>
        <w:t>Respublika Ta’</w:t>
      </w:r>
      <w:r w:rsidRPr="00D31273">
        <w:rPr>
          <w:i/>
          <w:color w:val="0000FF"/>
          <w:sz w:val="32"/>
          <w:szCs w:val="32"/>
          <w:lang w:val="uz-Cyrl-UZ"/>
        </w:rPr>
        <w:t xml:space="preserve">lim markazi </w:t>
      </w:r>
      <w:r w:rsidRPr="00D31273">
        <w:rPr>
          <w:bCs/>
          <w:i/>
          <w:color w:val="0000FF"/>
          <w:sz w:val="32"/>
          <w:szCs w:val="32"/>
          <w:lang w:val="uz-Cyrl-UZ"/>
        </w:rPr>
        <w:t>metodisti</w:t>
      </w:r>
    </w:p>
    <w:p w:rsidR="00F14459" w:rsidRPr="002B4ADB" w:rsidRDefault="00F14459" w:rsidP="001768BD">
      <w:pPr>
        <w:autoSpaceDE w:val="0"/>
        <w:autoSpaceDN w:val="0"/>
        <w:adjustRightInd w:val="0"/>
        <w:ind w:firstLine="705"/>
        <w:jc w:val="right"/>
        <w:rPr>
          <w:bCs/>
          <w:sz w:val="28"/>
          <w:szCs w:val="28"/>
          <w:lang w:val="uz-Cyrl-UZ"/>
        </w:rPr>
      </w:pPr>
    </w:p>
    <w:p w:rsidR="00F14459" w:rsidRPr="002B4ADB" w:rsidRDefault="00F14459" w:rsidP="001768BD">
      <w:pPr>
        <w:autoSpaceDE w:val="0"/>
        <w:autoSpaceDN w:val="0"/>
        <w:adjustRightInd w:val="0"/>
        <w:ind w:firstLine="705"/>
        <w:jc w:val="right"/>
        <w:rPr>
          <w:bCs/>
          <w:sz w:val="28"/>
          <w:szCs w:val="28"/>
          <w:lang w:val="en-US"/>
        </w:rPr>
      </w:pPr>
    </w:p>
    <w:p w:rsidR="00F14459" w:rsidRPr="002B4ADB" w:rsidRDefault="00F14459" w:rsidP="001768BD">
      <w:pPr>
        <w:autoSpaceDE w:val="0"/>
        <w:autoSpaceDN w:val="0"/>
        <w:adjustRightInd w:val="0"/>
        <w:ind w:left="2124" w:hanging="2124"/>
        <w:jc w:val="both"/>
        <w:rPr>
          <w:b/>
          <w:bCs/>
          <w:sz w:val="28"/>
          <w:szCs w:val="28"/>
          <w:lang w:val="en-US"/>
        </w:rPr>
      </w:pPr>
    </w:p>
    <w:p w:rsidR="00F14459" w:rsidRPr="002B4ADB" w:rsidRDefault="00F14459" w:rsidP="001768BD">
      <w:pPr>
        <w:autoSpaceDE w:val="0"/>
        <w:autoSpaceDN w:val="0"/>
        <w:adjustRightInd w:val="0"/>
        <w:ind w:left="2124" w:hanging="2124"/>
        <w:jc w:val="both"/>
        <w:rPr>
          <w:b/>
          <w:bCs/>
          <w:sz w:val="28"/>
          <w:szCs w:val="28"/>
          <w:lang w:val="en-US"/>
        </w:rPr>
      </w:pPr>
    </w:p>
    <w:p w:rsidR="00F14459" w:rsidRPr="00D31273" w:rsidRDefault="00F14459" w:rsidP="001768BD">
      <w:pPr>
        <w:autoSpaceDE w:val="0"/>
        <w:autoSpaceDN w:val="0"/>
        <w:adjustRightInd w:val="0"/>
        <w:ind w:left="2124" w:hanging="2124"/>
        <w:jc w:val="both"/>
        <w:rPr>
          <w:b/>
          <w:bCs/>
          <w:i/>
          <w:color w:val="C00000"/>
          <w:sz w:val="32"/>
          <w:szCs w:val="32"/>
          <w:lang w:val="uz-Cyrl-UZ"/>
        </w:rPr>
      </w:pPr>
      <w:r w:rsidRPr="00D31273">
        <w:rPr>
          <w:b/>
          <w:bCs/>
          <w:i/>
          <w:color w:val="C00000"/>
          <w:sz w:val="32"/>
          <w:szCs w:val="32"/>
          <w:lang w:val="uz-Cyrl-UZ"/>
        </w:rPr>
        <w:t>Taqrizchi:</w:t>
      </w:r>
    </w:p>
    <w:p w:rsidR="00F14459" w:rsidRPr="00D47141" w:rsidRDefault="00F14459" w:rsidP="001768BD">
      <w:pPr>
        <w:autoSpaceDE w:val="0"/>
        <w:autoSpaceDN w:val="0"/>
        <w:adjustRightInd w:val="0"/>
        <w:ind w:left="2124" w:hanging="2124"/>
        <w:jc w:val="both"/>
        <w:rPr>
          <w:b/>
          <w:i/>
          <w:sz w:val="32"/>
          <w:szCs w:val="32"/>
          <w:lang w:val="uz-Cyrl-UZ"/>
        </w:rPr>
      </w:pPr>
      <w:r w:rsidRPr="00D31273">
        <w:rPr>
          <w:b/>
          <w:bCs/>
          <w:i/>
          <w:color w:val="C00000"/>
          <w:sz w:val="32"/>
          <w:szCs w:val="32"/>
          <w:lang w:val="uz-Cyrl-UZ"/>
        </w:rPr>
        <w:t>A. Yorbozorov</w:t>
      </w:r>
      <w:r w:rsidRPr="00D47141">
        <w:rPr>
          <w:b/>
          <w:bCs/>
          <w:i/>
          <w:sz w:val="32"/>
          <w:szCs w:val="32"/>
          <w:lang w:val="uz-Cyrl-UZ"/>
        </w:rPr>
        <w:t xml:space="preserve"> </w:t>
      </w:r>
      <w:r w:rsidRPr="00D31273">
        <w:rPr>
          <w:b/>
          <w:i/>
          <w:color w:val="0000FF"/>
          <w:sz w:val="32"/>
          <w:szCs w:val="32"/>
          <w:lang w:val="uz-Cyrl-UZ"/>
        </w:rPr>
        <w:t xml:space="preserve">– </w:t>
      </w:r>
      <w:r w:rsidRPr="00D31273">
        <w:rPr>
          <w:bCs/>
          <w:i/>
          <w:color w:val="0000FF"/>
          <w:sz w:val="32"/>
          <w:szCs w:val="32"/>
          <w:lang w:val="uz-Cyrl-UZ"/>
        </w:rPr>
        <w:t>Toshkent shahar Olmazor tumani 224-sonli umumiy o`rta ta`lim maktabining ma’naviy-ma’rifiy ishlar bo‘yicha direktor o‘rinbosari</w:t>
      </w:r>
    </w:p>
    <w:p w:rsidR="00F14459" w:rsidRPr="00E17106" w:rsidRDefault="00F14459" w:rsidP="001768BD">
      <w:pPr>
        <w:ind w:firstLine="540"/>
        <w:rPr>
          <w:b/>
          <w:i/>
          <w:color w:val="0000FF"/>
          <w:sz w:val="23"/>
          <w:szCs w:val="23"/>
          <w:lang w:val="uz-Cyrl-UZ"/>
        </w:rPr>
      </w:pPr>
    </w:p>
    <w:p w:rsidR="00F14459" w:rsidRPr="00E17106" w:rsidRDefault="00F14459" w:rsidP="001768BD">
      <w:pPr>
        <w:ind w:firstLine="540"/>
        <w:rPr>
          <w:b/>
          <w:i/>
          <w:color w:val="0000FF"/>
          <w:sz w:val="23"/>
          <w:szCs w:val="23"/>
          <w:lang w:val="uz-Cyrl-UZ"/>
        </w:rPr>
      </w:pPr>
    </w:p>
    <w:p w:rsidR="00F14459" w:rsidRPr="00E17106" w:rsidRDefault="00F14459" w:rsidP="001768BD">
      <w:pPr>
        <w:ind w:firstLine="540"/>
        <w:rPr>
          <w:b/>
          <w:i/>
          <w:color w:val="0000FF"/>
          <w:sz w:val="23"/>
          <w:szCs w:val="23"/>
          <w:lang w:val="uz-Cyrl-UZ"/>
        </w:rPr>
      </w:pPr>
    </w:p>
    <w:p w:rsidR="00F14459" w:rsidRPr="00E17106" w:rsidRDefault="00F14459" w:rsidP="001768BD">
      <w:pPr>
        <w:ind w:firstLine="540"/>
        <w:rPr>
          <w:b/>
          <w:i/>
          <w:color w:val="0000FF"/>
          <w:sz w:val="23"/>
          <w:szCs w:val="23"/>
          <w:lang w:val="uz-Cyrl-UZ"/>
        </w:rPr>
      </w:pPr>
    </w:p>
    <w:p w:rsidR="00F14459" w:rsidRPr="00E17106" w:rsidRDefault="00F14459" w:rsidP="001768BD">
      <w:pPr>
        <w:ind w:firstLine="540"/>
        <w:rPr>
          <w:b/>
          <w:i/>
          <w:color w:val="0000FF"/>
          <w:sz w:val="23"/>
          <w:szCs w:val="23"/>
          <w:lang w:val="uz-Cyrl-UZ"/>
        </w:rPr>
      </w:pPr>
    </w:p>
    <w:p w:rsidR="00F14459" w:rsidRPr="00F2432A" w:rsidRDefault="00F14459" w:rsidP="001768BD">
      <w:pPr>
        <w:ind w:firstLine="540"/>
        <w:rPr>
          <w:b/>
          <w:i/>
          <w:color w:val="0000FF"/>
          <w:sz w:val="23"/>
          <w:szCs w:val="23"/>
          <w:lang w:val="uz-Cyrl-UZ"/>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Pr="00872E8E"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Default="00F14459" w:rsidP="001768BD">
      <w:pPr>
        <w:ind w:firstLine="540"/>
        <w:rPr>
          <w:b/>
          <w:i/>
          <w:color w:val="0000FF"/>
          <w:sz w:val="23"/>
          <w:szCs w:val="23"/>
          <w:lang w:val="en-US"/>
        </w:rPr>
      </w:pPr>
    </w:p>
    <w:p w:rsidR="00F14459" w:rsidRPr="00E823DA" w:rsidRDefault="00F14459" w:rsidP="001768BD">
      <w:pPr>
        <w:ind w:left="-851" w:firstLine="284"/>
        <w:jc w:val="center"/>
        <w:rPr>
          <w:b/>
          <w:color w:val="0000FF"/>
          <w:sz w:val="28"/>
          <w:szCs w:val="28"/>
          <w:lang w:val="uz-Cyrl-UZ"/>
        </w:rPr>
      </w:pPr>
      <w:r w:rsidRPr="00E823DA">
        <w:rPr>
          <w:b/>
          <w:color w:val="0000FF"/>
          <w:sz w:val="28"/>
          <w:szCs w:val="28"/>
          <w:lang w:val="uz-Cyrl-UZ"/>
        </w:rPr>
        <w:t>Tushuntirish xati</w:t>
      </w:r>
    </w:p>
    <w:p w:rsidR="00F14459" w:rsidRPr="00E823DA" w:rsidRDefault="00F14459" w:rsidP="001768BD">
      <w:pPr>
        <w:tabs>
          <w:tab w:val="left" w:pos="3990"/>
        </w:tabs>
        <w:ind w:left="-851" w:firstLine="284"/>
        <w:jc w:val="center"/>
        <w:rPr>
          <w:b/>
          <w:color w:val="0000FF"/>
          <w:sz w:val="28"/>
          <w:szCs w:val="28"/>
          <w:lang w:val="uz-Cyrl-UZ"/>
        </w:rPr>
      </w:pPr>
    </w:p>
    <w:p w:rsidR="00F14459" w:rsidRPr="00E823DA" w:rsidRDefault="00F14459" w:rsidP="001768BD">
      <w:pPr>
        <w:ind w:left="-851" w:firstLine="284"/>
        <w:jc w:val="both"/>
        <w:rPr>
          <w:color w:val="0000FF"/>
          <w:sz w:val="28"/>
          <w:szCs w:val="28"/>
          <w:lang w:val="uz-Cyrl-UZ"/>
        </w:rPr>
      </w:pPr>
      <w:r w:rsidRPr="00E823DA">
        <w:rPr>
          <w:color w:val="0000FF"/>
          <w:sz w:val="28"/>
          <w:szCs w:val="28"/>
          <w:lang w:val="uz-Cyrl-UZ"/>
        </w:rPr>
        <w:t xml:space="preserve">Bolalarimizni birovlarning qo’liga berib qo’ymasdan, ularni o’zimiz tarbiyalashimiz lozim. </w:t>
      </w:r>
    </w:p>
    <w:p w:rsidR="00F14459" w:rsidRPr="00E823DA" w:rsidRDefault="00F14459" w:rsidP="001768BD">
      <w:pPr>
        <w:ind w:left="-851" w:firstLine="284"/>
        <w:jc w:val="right"/>
        <w:rPr>
          <w:color w:val="FF0000"/>
          <w:sz w:val="28"/>
          <w:szCs w:val="28"/>
          <w:lang w:val="uz-Cyrl-UZ"/>
        </w:rPr>
      </w:pPr>
      <w:r w:rsidRPr="00E823DA">
        <w:rPr>
          <w:b/>
          <w:bCs/>
          <w:color w:val="FF0000"/>
          <w:sz w:val="28"/>
          <w:szCs w:val="28"/>
          <w:lang w:val="uz-Cyrl-UZ"/>
        </w:rPr>
        <w:t>Shavkat  Mirziyoyev</w:t>
      </w:r>
    </w:p>
    <w:p w:rsidR="00F14459" w:rsidRPr="00E823DA" w:rsidRDefault="00F14459" w:rsidP="001768BD">
      <w:pPr>
        <w:ind w:left="-851" w:firstLine="284"/>
        <w:jc w:val="both"/>
        <w:rPr>
          <w:color w:val="0000FF"/>
          <w:sz w:val="28"/>
          <w:szCs w:val="28"/>
          <w:lang w:val="uz-Cyrl-UZ"/>
        </w:rPr>
      </w:pPr>
      <w:r w:rsidRPr="00E823DA">
        <w:rPr>
          <w:color w:val="0000FF"/>
          <w:sz w:val="28"/>
          <w:szCs w:val="28"/>
          <w:lang w:val="uz-Cyrl-UZ"/>
        </w:rPr>
        <w:t>O`zbеkiston Rеspublikasi Vazirlar Mahkamasining 2017 yil 6 aprelda “Umumiy o’rta va o’rta maxsus, kasb-hunar ta’limining davlat ta’lim standartlarini tasdiqlash to’g’risida” gi 187-sonli Qarori e’lon qilindi. Shu munosabat bilan tarbiyaviy soatlar mazmunan qayta ko`rib chiqilib,  kompetensiyaviy yondashuv asosida amalga oshirilishi bеlgilandi.</w:t>
      </w:r>
    </w:p>
    <w:p w:rsidR="00F14459" w:rsidRPr="00E823DA" w:rsidRDefault="00F14459" w:rsidP="001768BD">
      <w:pPr>
        <w:ind w:left="-851" w:firstLine="284"/>
        <w:jc w:val="both"/>
        <w:rPr>
          <w:b/>
          <w:bCs/>
          <w:color w:val="00B050"/>
          <w:sz w:val="28"/>
          <w:szCs w:val="28"/>
          <w:lang w:val="uz-Cyrl-UZ"/>
        </w:rPr>
      </w:pPr>
      <w:r w:rsidRPr="00E823DA">
        <w:rPr>
          <w:b/>
          <w:bCs/>
          <w:color w:val="00B050"/>
          <w:sz w:val="28"/>
          <w:szCs w:val="28"/>
          <w:lang w:val="uz-Cyrl-UZ"/>
        </w:rPr>
        <w:t>Ma’lumki, s</w:t>
      </w:r>
      <w:r w:rsidRPr="00E823DA">
        <w:rPr>
          <w:b/>
          <w:color w:val="00B050"/>
          <w:sz w:val="28"/>
          <w:szCs w:val="28"/>
          <w:lang w:val="uz-Cyrl-UZ"/>
        </w:rPr>
        <w:t xml:space="preserve">inf rahbari o‘z sinfidagi o‘quvchilarning bevosita ta’lim-tarbiya jarayoni, ya’ni darslar davomida hamda darsdan keyingi faoliyatini nazorat qilishga mas’ul shaxs hisoblanadi. </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Cs/>
          <w:color w:val="0000FF"/>
          <w:sz w:val="28"/>
          <w:szCs w:val="28"/>
          <w:lang w:val="uz-Cyrl-UZ"/>
        </w:rPr>
        <w:t xml:space="preserve">Umumiy o`rta ta’lim muassasalarida sinf rahbari faoliyati O`zbekiston Respublikasining “Ta’lim to`g`risida”gi Qonuni, “Kadrlar tayyorlash milliy dasturi”, O`zbekiston Respublikasi Vazirlar Mahkamasining ta’lim sohasidagi qarorlari, Xalq ta’limi vazirligi tomonidan ishlab chiqilgan tegishli me’yoriy hujjatlar va Xalq ta’limi vazirligining 2007 yil 20 yanvardagi 19-sonli buyrug`i bilan tasdiqlangan </w:t>
      </w:r>
      <w:r w:rsidRPr="00E823DA">
        <w:rPr>
          <w:b/>
          <w:bCs/>
          <w:color w:val="00B050"/>
          <w:sz w:val="28"/>
          <w:szCs w:val="28"/>
          <w:lang w:val="uz-Cyrl-UZ"/>
        </w:rPr>
        <w:t>“Ta’lim muassasalari sinf rahbari to`g`risida Nizom”</w:t>
      </w:r>
      <w:r w:rsidRPr="00E823DA">
        <w:rPr>
          <w:bCs/>
          <w:color w:val="00B050"/>
          <w:sz w:val="28"/>
          <w:szCs w:val="28"/>
          <w:lang w:val="uz-Cyrl-UZ"/>
        </w:rPr>
        <w:t xml:space="preserve"> </w:t>
      </w:r>
      <w:r w:rsidRPr="00E823DA">
        <w:rPr>
          <w:bCs/>
          <w:color w:val="0000FF"/>
          <w:sz w:val="28"/>
          <w:szCs w:val="28"/>
          <w:lang w:val="uz-Cyrl-UZ"/>
        </w:rPr>
        <w:t>asosida tashkil etiladi.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Mazkur dastur va metodik qo’llanmayuqorida nomlari keltirilgan</w:t>
      </w:r>
      <w:r w:rsidRPr="00E823DA">
        <w:rPr>
          <w:bCs/>
          <w:color w:val="0000FF"/>
          <w:sz w:val="28"/>
          <w:szCs w:val="28"/>
          <w:bdr w:val="none" w:sz="0" w:space="0" w:color="auto" w:frame="1"/>
          <w:lang w:val="uz-Cyrl-UZ"/>
        </w:rPr>
        <w:t xml:space="preserve"> ta’limga oid huquqiy va me’yoriy hujjatlarga</w:t>
      </w:r>
      <w:r w:rsidRPr="00E823DA">
        <w:rPr>
          <w:color w:val="0000FF"/>
          <w:sz w:val="28"/>
          <w:szCs w:val="28"/>
          <w:bdr w:val="none" w:sz="0" w:space="0" w:color="auto" w:frame="1"/>
          <w:lang w:val="uz-Cyrl-UZ"/>
        </w:rPr>
        <w:t>, shuningdek, umumiy o‘rta ta’limning uzluksizligi va izchilligiga, zamonaviy metodologiyalarga asoslangan.</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color w:val="00B050"/>
          <w:sz w:val="28"/>
          <w:szCs w:val="28"/>
          <w:bdr w:val="none" w:sz="0" w:space="0" w:color="auto" w:frame="1"/>
          <w:lang w:val="uz-Cyrl-UZ"/>
        </w:rPr>
        <w:t>Dasturning maqsadi</w:t>
      </w:r>
      <w:r w:rsidRPr="00E823DA">
        <w:rPr>
          <w:color w:val="0000FF"/>
          <w:sz w:val="28"/>
          <w:szCs w:val="28"/>
          <w:bdr w:val="none" w:sz="0" w:space="0" w:color="auto" w:frame="1"/>
          <w:lang w:val="uz-Cyrl-UZ"/>
        </w:rPr>
        <w:t xml:space="preserve"> — tarbiyaviy soatlarni mamlakatda amalga oshirilayotgan ijtimoiy-iqtisodiy islohotlar, rivojlangan xorijiy mamlakatlarning ilg‘or tajribalari hamda ilm-fan va zamonaviy axborot-kommunikatsiya texnologiyalariga asoslangan holda tashkil etish, zamon talablariga javob beruvchi, ma’naviy barkamol, faol fuqarolik pozitsiyasiga ega shaxslarni tarbiyalashdan iborat.</w:t>
      </w:r>
    </w:p>
    <w:p w:rsidR="00F14459" w:rsidRPr="00E823DA" w:rsidRDefault="00F14459" w:rsidP="001768BD">
      <w:pPr>
        <w:ind w:left="-851" w:firstLine="284"/>
        <w:jc w:val="both"/>
        <w:textAlignment w:val="top"/>
        <w:rPr>
          <w:color w:val="00B050"/>
          <w:sz w:val="28"/>
          <w:szCs w:val="28"/>
          <w:bdr w:val="none" w:sz="0" w:space="0" w:color="auto" w:frame="1"/>
          <w:lang w:val="uz-Cyrl-UZ"/>
        </w:rPr>
      </w:pPr>
      <w:r w:rsidRPr="00E823DA">
        <w:rPr>
          <w:b/>
          <w:color w:val="00B050"/>
          <w:sz w:val="28"/>
          <w:szCs w:val="28"/>
          <w:bdr w:val="none" w:sz="0" w:space="0" w:color="auto" w:frame="1"/>
          <w:lang w:val="uz-Cyrl-UZ"/>
        </w:rPr>
        <w:t>Tarbiyaviy soat dasturining vazifalari: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milliy, umuminsoniy va ma’naviy qadriyatlar asosida o‘quvchilarni tarbiyalashning samarali shakllari va usullarini joriy etish;</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tarbiya jarayoniga pedagogik va zamonaviy axborot-kommunikatsiya texnologiyalarini joriy etish;</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o‘quvchilarni ijtimoiy hayotga tayyorlashda ta’lim, fan va ishlab chiqarishning samarali integratsiyasini ta’minlashdan iborat.</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 xml:space="preserve">Bugungi kunda axborot oqimining tezligi natijasida hayotimizga ommaviy madaniyatni salbiy ta’sirlari ham sezilmoqda. Bu masalani o’quvchilarning ijtimoiy hayotlari misolida ko‘rishimiz mumkin. Ba’zida ota-onalar tomonidan bolalarning beodobligi, o‘z fikrini og‘zaki yoki yozma tarzda aniq ifodalay olmasligi, mas’uliyatning yetishmasligi, atrofidagilar bilan kelisha olmasligi, o‘ziga tegishli bo‘lgan mablag‘largni to‘g‘ri taqsimlay olmasligi haqidagi fikrlarni eshitib qolamiz. SHuning uchun ham dasturni ishlab chiqishda xaqlaro va milliy tajribaga asoslanilganligini alohida ta’kidlab o‘tish joizdir. </w:t>
      </w:r>
    </w:p>
    <w:p w:rsidR="00F14459" w:rsidRPr="00E823DA" w:rsidRDefault="00F14459" w:rsidP="001768BD">
      <w:pPr>
        <w:ind w:left="-851" w:firstLine="284"/>
        <w:jc w:val="both"/>
        <w:rPr>
          <w:color w:val="00B050"/>
          <w:sz w:val="28"/>
          <w:szCs w:val="28"/>
          <w:lang w:val="uz-Cyrl-UZ"/>
        </w:rPr>
      </w:pPr>
      <w:r w:rsidRPr="00E823DA">
        <w:rPr>
          <w:b/>
          <w:bCs/>
          <w:color w:val="00B050"/>
          <w:sz w:val="28"/>
          <w:szCs w:val="28"/>
          <w:lang w:val="uz-Cyrl-UZ"/>
        </w:rPr>
        <w:t>“Ta’lim muassasalari sinf rahbari to`g`risida Nizom”</w:t>
      </w:r>
      <w:r w:rsidRPr="00E823DA">
        <w:rPr>
          <w:bCs/>
          <w:color w:val="0000FF"/>
          <w:sz w:val="28"/>
          <w:szCs w:val="28"/>
          <w:lang w:val="uz-Cyrl-UZ"/>
        </w:rPr>
        <w:t xml:space="preserve"> ga asosan “Sinf rahbari - Ta’lim muassasasining tarbiyaviy tizimidagi tayanch pedagoglardan biri bo`lib, o`ziga biriktirilgan sinf o`quvchilarining amalda belgilangan ta’lim va tarbiya olishlarini tashkil etadi.” </w:t>
      </w:r>
      <w:r>
        <w:rPr>
          <w:color w:val="0000FF"/>
          <w:sz w:val="28"/>
          <w:szCs w:val="28"/>
          <w:lang w:val="uz-Cyrl-UZ"/>
        </w:rPr>
        <w:t>S</w:t>
      </w:r>
      <w:r w:rsidRPr="00E823DA">
        <w:rPr>
          <w:color w:val="0000FF"/>
          <w:sz w:val="28"/>
          <w:szCs w:val="28"/>
          <w:lang w:val="uz-Cyrl-UZ"/>
        </w:rPr>
        <w:t xml:space="preserve">hu nuqtai nazardan olib qaraganda bugungi kunda ta’lim muassasalari </w:t>
      </w:r>
      <w:r w:rsidRPr="00E823DA">
        <w:rPr>
          <w:b/>
          <w:color w:val="00B050"/>
          <w:sz w:val="28"/>
          <w:szCs w:val="28"/>
          <w:lang w:val="uz-Cyrl-UZ"/>
        </w:rPr>
        <w:t>sinf rahbarlari faoliyatida quyidagilarga o‘xshash muammolar ko‘zga tashlanmoqda:</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Ayrim sinf rahbarlari tomonidan o‘quvchilarni tarbiyalash jarayonida o‘z oldilariga qo‘ygan maqsad va vazifalarining to‘g‘ri tashkil etilmaganligi;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Tarbiyaviy soatlarning aniq o‘quv-mavzu reja asosida tashkil etilmayotganligi;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Ta’lim-tarbiya va ma’naviy-ma’rifiy sohaga oid qonunlar va qonunosti hujjatlarning ko‘pchiligidan o‘qituvchi va sinf rahbarlarining yetarli darajada xabardor emasligi;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Ba’zi sinflardagi muhitning qoniqarli emasligi, ahil va mustahkam jamoaning shakllanmaganligi;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Ayrim ta’lim muassasalarida davomatning pastligi, muntazam dars qoldiruvchi o‘quvchilar mavjudligi;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Ba’zi sinflardagi o‘quvchilarda kundalik daftarlarining mavjud emasligi, borlarining ham sinf rahbari tomonidan nazorat qilinmaganligi;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Ayrim o‘quvchilarning darslarga tayyorgarliksiz, hatto darsliklarsiz ishtirok etishlari;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xml:space="preserve">− O‘quvchilar internet va mobil telefon qaramligining jismoniy va ruhiy xatarlari haqida yetarli tushunchalarga ega emasliklari; </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Voyaga yetmaganlar o‘rtasida turli zararli oqimlar ta’siriga tushib qolish, jinoyatchilik va huquqbuzarlik holatlarining uchrayotganligi;</w:t>
      </w:r>
    </w:p>
    <w:p w:rsidR="00F14459" w:rsidRPr="00E823DA" w:rsidRDefault="00F14459" w:rsidP="001768BD">
      <w:pPr>
        <w:ind w:left="-851" w:firstLine="284"/>
        <w:jc w:val="both"/>
        <w:rPr>
          <w:color w:val="0000FF"/>
          <w:sz w:val="28"/>
          <w:szCs w:val="28"/>
          <w:lang w:val="uz-Cyrl-UZ"/>
        </w:rPr>
      </w:pPr>
      <w:r w:rsidRPr="00E823DA">
        <w:rPr>
          <w:bCs/>
          <w:color w:val="0000FF"/>
          <w:sz w:val="28"/>
          <w:szCs w:val="28"/>
          <w:lang w:val="uz-Cyrl-UZ"/>
        </w:rPr>
        <w:t>− O‘quvchi tarbiyasida muhim o‘rin tutadigan kompetensiyalarga erishilmaganligi;</w:t>
      </w:r>
    </w:p>
    <w:p w:rsidR="00F14459" w:rsidRPr="00E823DA" w:rsidRDefault="00F14459" w:rsidP="001768BD">
      <w:pPr>
        <w:ind w:left="-851" w:firstLine="284"/>
        <w:jc w:val="both"/>
        <w:rPr>
          <w:color w:val="0000FF"/>
          <w:sz w:val="28"/>
          <w:szCs w:val="28"/>
          <w:lang w:val="uz-Cyrl-UZ"/>
        </w:rPr>
      </w:pPr>
      <w:r w:rsidRPr="00E823DA">
        <w:rPr>
          <w:bCs/>
          <w:color w:val="0000FF"/>
          <w:sz w:val="28"/>
          <w:szCs w:val="28"/>
          <w:lang w:val="uz-Cyrl-UZ"/>
        </w:rPr>
        <w:t>− Ba’zi o‘qituvchi va tarbiyachilarimizda kasbiy kompetensiyalar yetishmasligi;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Tarbiyaviy ishlar ta’sirchanligining pastligi;</w:t>
      </w:r>
    </w:p>
    <w:p w:rsidR="00F14459" w:rsidRPr="00E823DA" w:rsidRDefault="00F14459" w:rsidP="001768BD">
      <w:pPr>
        <w:ind w:left="-851" w:firstLine="284"/>
        <w:jc w:val="both"/>
        <w:rPr>
          <w:color w:val="0000FF"/>
          <w:sz w:val="28"/>
          <w:szCs w:val="28"/>
          <w:lang w:val="uz-Cyrl-UZ"/>
        </w:rPr>
      </w:pPr>
      <w:r w:rsidRPr="00E823DA">
        <w:rPr>
          <w:bCs/>
          <w:color w:val="0000FF"/>
          <w:sz w:val="28"/>
          <w:szCs w:val="28"/>
          <w:lang w:val="uz-Cyrl-UZ"/>
        </w:rPr>
        <w:t>− Ota-onalar bilan samarali muloqotning yo‘lga qo‘yilmaganligi;</w:t>
      </w:r>
    </w:p>
    <w:p w:rsidR="00F14459" w:rsidRPr="00E823DA" w:rsidRDefault="00F14459" w:rsidP="001768BD">
      <w:pPr>
        <w:ind w:left="-851" w:firstLine="284"/>
        <w:jc w:val="both"/>
        <w:rPr>
          <w:bCs/>
          <w:color w:val="0000FF"/>
          <w:sz w:val="28"/>
          <w:szCs w:val="28"/>
          <w:lang w:val="uz-Cyrl-UZ"/>
        </w:rPr>
      </w:pPr>
      <w:r w:rsidRPr="00E823DA">
        <w:rPr>
          <w:bCs/>
          <w:color w:val="0000FF"/>
          <w:sz w:val="28"/>
          <w:szCs w:val="28"/>
          <w:lang w:val="uz-Cyrl-UZ"/>
        </w:rPr>
        <w:t>− Huquqbuzarlik, mobil telefon va internet qaramligi, narkomaniya, tamaki va alkogol mahsulotlarini iste’mol qilishga  qarshi kurash hamda oldini olish bo‘yicha samarali chora-tadbirlar tizimi ishlab chiqilmaganligi.</w:t>
      </w:r>
    </w:p>
    <w:p w:rsidR="00F14459" w:rsidRPr="00E823DA" w:rsidRDefault="00F14459" w:rsidP="001768BD">
      <w:pPr>
        <w:tabs>
          <w:tab w:val="num" w:pos="0"/>
        </w:tabs>
        <w:ind w:left="-851" w:firstLine="284"/>
        <w:jc w:val="both"/>
        <w:rPr>
          <w:b/>
          <w:bCs/>
          <w:color w:val="00B050"/>
          <w:sz w:val="28"/>
          <w:szCs w:val="28"/>
          <w:lang w:val="uz-Cyrl-UZ"/>
        </w:rPr>
      </w:pPr>
      <w:r w:rsidRPr="00E823DA">
        <w:rPr>
          <w:bCs/>
          <w:color w:val="0000FF"/>
          <w:sz w:val="28"/>
          <w:szCs w:val="28"/>
          <w:lang w:val="uz-Cyrl-UZ"/>
        </w:rPr>
        <w:t>S</w:t>
      </w:r>
      <w:r w:rsidRPr="00E823DA">
        <w:rPr>
          <w:bCs/>
          <w:color w:val="0000FF"/>
          <w:sz w:val="28"/>
          <w:szCs w:val="28"/>
          <w:lang w:val="en-US"/>
        </w:rPr>
        <w:t>h</w:t>
      </w:r>
      <w:r w:rsidRPr="00E823DA">
        <w:rPr>
          <w:bCs/>
          <w:color w:val="0000FF"/>
          <w:sz w:val="28"/>
          <w:szCs w:val="28"/>
          <w:lang w:val="uz-Cyrl-UZ"/>
        </w:rPr>
        <w:t xml:space="preserve">u o‘rinda masalaning muhim bir jihatiga e’tiboringizni qaratmoqchimiz. </w:t>
      </w:r>
      <w:r w:rsidRPr="00E823DA">
        <w:rPr>
          <w:b/>
          <w:bCs/>
          <w:color w:val="00B050"/>
          <w:sz w:val="28"/>
          <w:szCs w:val="28"/>
          <w:lang w:val="uz-Cyrl-UZ"/>
        </w:rPr>
        <w:t xml:space="preserve">Bugungi kunda umumta’lim maktablarida tarbiyaviy soatlar amalda qanday tashkil qilinmoqda? </w:t>
      </w:r>
    </w:p>
    <w:p w:rsidR="00F14459" w:rsidRPr="00E823DA" w:rsidRDefault="00F14459" w:rsidP="001768BD">
      <w:pPr>
        <w:tabs>
          <w:tab w:val="num" w:pos="709"/>
        </w:tabs>
        <w:ind w:left="-851" w:firstLine="284"/>
        <w:jc w:val="both"/>
        <w:rPr>
          <w:bCs/>
          <w:color w:val="0000FF"/>
          <w:sz w:val="28"/>
          <w:szCs w:val="28"/>
          <w:lang w:val="uz-Cyrl-UZ"/>
        </w:rPr>
      </w:pPr>
      <w:r w:rsidRPr="00E823DA">
        <w:rPr>
          <w:bCs/>
          <w:color w:val="0000FF"/>
          <w:sz w:val="28"/>
          <w:szCs w:val="28"/>
          <w:lang w:val="uz-Cyrl-UZ"/>
        </w:rPr>
        <w:t>− Bugungi kundagi aksariyat hollarda tarbiyaviy soatlar quruq gaplardan iborat bo‘lib, tarbiyaviy soat mavzularidan chetga chiqib ketiladi;</w:t>
      </w:r>
    </w:p>
    <w:p w:rsidR="00F14459" w:rsidRPr="00E823DA" w:rsidRDefault="00F14459" w:rsidP="001768BD">
      <w:pPr>
        <w:tabs>
          <w:tab w:val="num" w:pos="709"/>
        </w:tabs>
        <w:ind w:left="-851" w:firstLine="284"/>
        <w:jc w:val="both"/>
        <w:rPr>
          <w:bCs/>
          <w:color w:val="0000FF"/>
          <w:sz w:val="28"/>
          <w:szCs w:val="28"/>
          <w:lang w:val="uz-Cyrl-UZ"/>
        </w:rPr>
      </w:pPr>
      <w:r w:rsidRPr="00E823DA">
        <w:rPr>
          <w:bCs/>
          <w:color w:val="0000FF"/>
          <w:sz w:val="28"/>
          <w:szCs w:val="28"/>
          <w:lang w:val="uz-Cyrl-UZ"/>
        </w:rPr>
        <w:t>− Qaysidir o‘quvchining xulqi muhokamaga qo‘yiladi;</w:t>
      </w:r>
    </w:p>
    <w:p w:rsidR="00F14459" w:rsidRPr="00E823DA" w:rsidRDefault="00F14459" w:rsidP="001768BD">
      <w:pPr>
        <w:tabs>
          <w:tab w:val="num" w:pos="709"/>
        </w:tabs>
        <w:ind w:left="-851" w:firstLine="284"/>
        <w:jc w:val="both"/>
        <w:rPr>
          <w:bCs/>
          <w:color w:val="0000FF"/>
          <w:sz w:val="28"/>
          <w:szCs w:val="28"/>
          <w:lang w:val="uz-Cyrl-UZ"/>
        </w:rPr>
      </w:pPr>
      <w:r w:rsidRPr="00E823DA">
        <w:rPr>
          <w:bCs/>
          <w:color w:val="0000FF"/>
          <w:sz w:val="28"/>
          <w:szCs w:val="28"/>
          <w:lang w:val="uz-Cyrl-UZ"/>
        </w:rPr>
        <w:t>− O‘quvchilarning fanlarni o‘zlashtirishlari va davomatlari muhokama qilinadi;</w:t>
      </w:r>
    </w:p>
    <w:p w:rsidR="00F14459" w:rsidRPr="00E823DA" w:rsidRDefault="00F14459" w:rsidP="001768BD">
      <w:pPr>
        <w:tabs>
          <w:tab w:val="num" w:pos="709"/>
        </w:tabs>
        <w:ind w:left="-851" w:firstLine="284"/>
        <w:jc w:val="both"/>
        <w:rPr>
          <w:bCs/>
          <w:color w:val="0000FF"/>
          <w:sz w:val="28"/>
          <w:szCs w:val="28"/>
          <w:lang w:val="uz-Cyrl-UZ"/>
        </w:rPr>
      </w:pPr>
      <w:r w:rsidRPr="00E823DA">
        <w:rPr>
          <w:bCs/>
          <w:color w:val="0000FF"/>
          <w:sz w:val="28"/>
          <w:szCs w:val="28"/>
          <w:lang w:val="uz-Cyrl-UZ"/>
        </w:rPr>
        <w:t xml:space="preserve">− Qandaydir tadbirlarga  tayyorgarlik va sinf muammolarini hal etish kabi masalalar xususida so‘z boradi. </w:t>
      </w:r>
    </w:p>
    <w:p w:rsidR="00F14459" w:rsidRPr="00E823DA" w:rsidRDefault="00F14459" w:rsidP="001768BD">
      <w:pPr>
        <w:tabs>
          <w:tab w:val="num" w:pos="0"/>
        </w:tabs>
        <w:ind w:left="-851" w:firstLine="284"/>
        <w:jc w:val="both"/>
        <w:rPr>
          <w:b/>
          <w:bCs/>
          <w:color w:val="00B050"/>
          <w:sz w:val="28"/>
          <w:szCs w:val="28"/>
          <w:lang w:val="uz-Cyrl-UZ"/>
        </w:rPr>
      </w:pPr>
      <w:r w:rsidRPr="00E823DA">
        <w:rPr>
          <w:b/>
          <w:bCs/>
          <w:color w:val="00B050"/>
          <w:sz w:val="28"/>
          <w:szCs w:val="28"/>
          <w:lang w:val="uz-Cyrl-UZ"/>
        </w:rPr>
        <w:t>Tarbiyaviy soatlar qanday bo‘lishi kerak?</w:t>
      </w:r>
    </w:p>
    <w:p w:rsidR="00F14459" w:rsidRPr="00E823DA" w:rsidRDefault="00F14459" w:rsidP="001768BD">
      <w:pPr>
        <w:ind w:left="-851" w:firstLine="284"/>
        <w:jc w:val="both"/>
        <w:rPr>
          <w:color w:val="0000FF"/>
          <w:sz w:val="28"/>
          <w:szCs w:val="28"/>
          <w:lang w:val="uz-Cyrl-UZ"/>
        </w:rPr>
      </w:pPr>
      <w:r w:rsidRPr="00E823DA">
        <w:rPr>
          <w:color w:val="0000FF"/>
          <w:sz w:val="28"/>
          <w:szCs w:val="28"/>
          <w:lang w:val="uz-Cyrl-UZ"/>
        </w:rPr>
        <w:t xml:space="preserve">− Ta’lim jarayoni alohida, mustaqil darslardan tashkil topgani kabi tarbiyaviy soatlar ham yaxlit tarbiyaviy usullar, ta’sirchan vositalar yordamida amalga oshiriladi. </w:t>
      </w:r>
    </w:p>
    <w:p w:rsidR="00F14459" w:rsidRPr="00E823DA" w:rsidRDefault="00F14459" w:rsidP="001768BD">
      <w:pPr>
        <w:tabs>
          <w:tab w:val="num" w:pos="720"/>
        </w:tabs>
        <w:ind w:left="-851" w:firstLine="284"/>
        <w:jc w:val="both"/>
        <w:rPr>
          <w:color w:val="0000FF"/>
          <w:sz w:val="28"/>
          <w:szCs w:val="28"/>
          <w:lang w:val="uz-Cyrl-UZ"/>
        </w:rPr>
      </w:pPr>
      <w:r w:rsidRPr="00E823DA">
        <w:rPr>
          <w:color w:val="0000FF"/>
          <w:sz w:val="28"/>
          <w:szCs w:val="28"/>
          <w:lang w:val="uz-Cyrl-UZ"/>
        </w:rPr>
        <w:t xml:space="preserve">− Sinf rahbari ushbu tadbirlarni o‘tkazishga doir aniq ish rejasiga ega bo‘lishlari lozim. </w:t>
      </w:r>
    </w:p>
    <w:p w:rsidR="00F14459" w:rsidRPr="00E823DA" w:rsidRDefault="00F14459" w:rsidP="001768BD">
      <w:pPr>
        <w:ind w:left="-851" w:firstLine="284"/>
        <w:jc w:val="both"/>
        <w:rPr>
          <w:color w:val="0000FF"/>
          <w:sz w:val="28"/>
          <w:szCs w:val="28"/>
          <w:lang w:val="uz-Cyrl-UZ"/>
        </w:rPr>
      </w:pPr>
      <w:r w:rsidRPr="00E823DA">
        <w:rPr>
          <w:color w:val="0000FF"/>
          <w:sz w:val="28"/>
          <w:szCs w:val="28"/>
          <w:lang w:val="uz-Cyrl-UZ"/>
        </w:rPr>
        <w:t>Bugungi shiddatli davr barchamizdan axloqiy va ma’naviy jihatdan tarbiyaviy ishlarni yanada kuchaytirish lozimligini talab etmoqda. Ma’naviyat yo‘q ekan, inson ongli ijtimoiy shaxs bo‘la olmaydi. S</w:t>
      </w:r>
      <w:r w:rsidRPr="007E2208">
        <w:rPr>
          <w:color w:val="0000FF"/>
          <w:sz w:val="28"/>
          <w:szCs w:val="28"/>
          <w:lang w:val="uz-Cyrl-UZ"/>
        </w:rPr>
        <w:t>h</w:t>
      </w:r>
      <w:r w:rsidRPr="00E823DA">
        <w:rPr>
          <w:color w:val="0000FF"/>
          <w:sz w:val="28"/>
          <w:szCs w:val="28"/>
          <w:lang w:val="uz-Cyrl-UZ"/>
        </w:rPr>
        <w:t>uning uchun ham sinf rahbarlari va butun o‘qituvchilar jamoasi oldida o‘quvchilarga milliy va umuminsoniy qadriyatlar asosida hayot kechirishni o‘rgatishdek muhim vazifa turadi. Hozirgi globallashuv jarayonlari kuchaygan, turli g‘oyalar o‘rtasidagi kurash keskinlashgan, “ommaviy madaniyat” xurujlari butun dunyoga tarqalib borayotgan, internet tarmog‘i orqali uzatilayotgan buzg‘unchi axborotlar inson qalbi va ongini o‘ziga qaram qilishga urinayotgan tahlikali zamonda kelajagimiz bo‘lgan yosh avlodni hayotga tayyorlashning samarali shakl va uslublarini izlash davlat siyosati darajasidagi masalaga aylangan.</w:t>
      </w:r>
    </w:p>
    <w:p w:rsidR="00F14459" w:rsidRPr="00E823DA" w:rsidRDefault="00F14459" w:rsidP="001768BD">
      <w:pPr>
        <w:ind w:left="-851" w:firstLine="284"/>
        <w:jc w:val="both"/>
        <w:rPr>
          <w:color w:val="0000FF"/>
          <w:sz w:val="28"/>
          <w:szCs w:val="28"/>
          <w:lang w:val="uz-Cyrl-UZ"/>
        </w:rPr>
      </w:pPr>
      <w:r w:rsidRPr="00E823DA">
        <w:rPr>
          <w:color w:val="0000FF"/>
          <w:sz w:val="28"/>
          <w:szCs w:val="28"/>
          <w:lang w:val="uz-Cyrl-UZ"/>
        </w:rPr>
        <w:t>Tarbiyaviy ishlarni davr talabiga javob beradigan holga keltirish uchun tarbiyaning asosi bo‘lgan barcha g‘oyalar qaytadan ko‘rib chiqilishi, asosiy e’tibor bola shaxsiga qaratilishi, yillar davomida to‘plangan ijobiy tajribadan unumli foydalanish zarurligini taqozo etadi. Inson shaxsining kamol topishi esa juda murakkab va uzluksiz jarayon davomida shakllanadi. Uning tarbiyasiga ota-onasi, maktab, mahalla, do‘stlari, jamoat tashkilotlari, atrof-muhit, internet, ommaviy axborot vositalari, san’at, adabiyot, tabiat va hokazola</w:t>
      </w:r>
      <w:r>
        <w:rPr>
          <w:color w:val="0000FF"/>
          <w:sz w:val="28"/>
          <w:szCs w:val="28"/>
          <w:lang w:val="uz-Cyrl-UZ"/>
        </w:rPr>
        <w:t>r bevosita ta’sir ko‘rsatadi. S</w:t>
      </w:r>
      <w:r w:rsidRPr="00C847AF">
        <w:rPr>
          <w:color w:val="0000FF"/>
          <w:sz w:val="28"/>
          <w:szCs w:val="28"/>
          <w:lang w:val="uz-Cyrl-UZ"/>
        </w:rPr>
        <w:t>h</w:t>
      </w:r>
      <w:r w:rsidRPr="00E823DA">
        <w:rPr>
          <w:color w:val="0000FF"/>
          <w:sz w:val="28"/>
          <w:szCs w:val="28"/>
          <w:lang w:val="uz-Cyrl-UZ"/>
        </w:rPr>
        <w:t>uning uchun ham barcha sinf rahbarlari o‘z tarbiyaviy faoliyatlarida ana shu mezonlarni hisobga olishlari shart.</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Tarbiyaviy soatlar o‘quvchilarda shakllangan tayanch kompetensiyalarni amaliyotga tadbiq etish maydoni hisoblanadi. To‘g‘ri tashkil etilgan tarbiyaviy soatlar o‘quvchilarda fanlar orqali shakllangan tayanch kompetensiyalarni ijtimoiy hayotda tadbiq eta olishlari uchun imkoniyat yaratib beradi.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O‘quvchilarda hulq-odob madaniyatiga rioya qilish, fikrini erkin ifodalash, notiqlik qobiliyatini yuksaltirish, axborotlardan to‘g‘ri va samarali foydalanish, shu bilan birga bu boradagi xalqaro hamda milliy qonunchilik qoidalariga rioya qilishni tarbiyalash tarbiyaviy soatlarning</w:t>
      </w:r>
      <w:r>
        <w:rPr>
          <w:color w:val="0000FF"/>
          <w:sz w:val="28"/>
          <w:szCs w:val="28"/>
          <w:bdr w:val="none" w:sz="0" w:space="0" w:color="auto" w:frame="1"/>
          <w:lang w:val="uz-Cyrl-UZ"/>
        </w:rPr>
        <w:t xml:space="preserve"> asosiy maqsadlaridan birdir. S</w:t>
      </w:r>
      <w:r w:rsidRPr="00E823DA">
        <w:rPr>
          <w:color w:val="0000FF"/>
          <w:sz w:val="28"/>
          <w:szCs w:val="28"/>
          <w:bdr w:val="none" w:sz="0" w:space="0" w:color="auto" w:frame="1"/>
          <w:lang w:val="uz-Cyrl-UZ"/>
        </w:rPr>
        <w:t xml:space="preserve">huningdek, tarbiyaviy soatlar orqali o‘quvchilarda to‘g‘ri kasb tanlash, kitobxonlik madaniyatini shakllantirish, bo‘sh vaqtini to‘g‘ri taqsimlash, o‘z iqtidorini rivojlantirish uchun turli to‘garaklarni to‘g‘ri tanlash, tayyor ish joylarida ishlash emas, balki o‘zi ish joylarni yaratishi kabi qobiliyatlar shakllantiriladi. </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Tarbiyaviy soat dasturlari oddiydan murakkablikka tamoyili asosida shakllantirilgan bo‘lib, quyidagi yo‘nalishlarni o‘z ichiga oladi. Vatanparvarlik; axloqiy, huquqiy, jismoniy, gigienik, ekologik hamda estetik tarbiya shuningdek, o‘quvchilarni to‘g‘ri kasb tanlashga yo‘naltiradi.</w:t>
      </w:r>
      <w:r w:rsidRPr="00E823DA">
        <w:rPr>
          <w:color w:val="0000FF"/>
          <w:sz w:val="28"/>
          <w:szCs w:val="28"/>
          <w:lang w:val="uz-Cyrl-UZ"/>
        </w:rPr>
        <w:t xml:space="preserve"> Tarbiyaviy soatlarning mazkur yo‘nalishlari </w:t>
      </w:r>
      <w:r w:rsidRPr="00E823DA">
        <w:rPr>
          <w:color w:val="0000FF"/>
          <w:sz w:val="28"/>
          <w:szCs w:val="28"/>
          <w:bdr w:val="none" w:sz="0" w:space="0" w:color="auto" w:frame="1"/>
          <w:lang w:val="uz-Cyrl-UZ"/>
        </w:rPr>
        <w:t>O‘zbekiston Respublikasida ta’limning uzluksizligi, uzviyligi, o‘quvchi shaxsi va qiziqishlari ustuvorligidan kelib chiqib, ularda yosh xususiyatlariga mos ravishda quyidagi tayanch kompetensiyalar shakllantiriladi.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bCs/>
          <w:color w:val="00B050"/>
          <w:sz w:val="28"/>
          <w:szCs w:val="28"/>
          <w:bdr w:val="none" w:sz="0" w:space="0" w:color="auto" w:frame="1"/>
          <w:lang w:val="uz-Cyrl-UZ"/>
        </w:rPr>
        <w:t>Kommunikativ kompetensiya</w:t>
      </w:r>
      <w:r w:rsidRPr="00E823DA">
        <w:rPr>
          <w:color w:val="0000FF"/>
          <w:sz w:val="28"/>
          <w:szCs w:val="28"/>
          <w:bdr w:val="none" w:sz="0" w:space="0" w:color="auto" w:frame="1"/>
          <w:lang w:val="uz-Cyrl-UZ"/>
        </w:rPr>
        <w:t> — ijtimoiy vaziyatlarda ona tilida hamda birorta xorijiy tilda o‘zaro muloqotga kirisha olishni, muloqotda muomala madaniyatiga amal qilishni, ijtimoiy moslashuvchanlikni, hamkorlikda jamoada samarali ishlay olish layoqatlarini shakllantirishni nazarda tutadi.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bCs/>
          <w:color w:val="00B050"/>
          <w:sz w:val="28"/>
          <w:szCs w:val="28"/>
          <w:bdr w:val="none" w:sz="0" w:space="0" w:color="auto" w:frame="1"/>
          <w:lang w:val="uz-Cyrl-UZ"/>
        </w:rPr>
        <w:t>Axborotlar bilan ishlash kompetensiyasi</w:t>
      </w:r>
      <w:r w:rsidRPr="00E823DA">
        <w:rPr>
          <w:color w:val="0000FF"/>
          <w:sz w:val="28"/>
          <w:szCs w:val="28"/>
          <w:bdr w:val="none" w:sz="0" w:space="0" w:color="auto" w:frame="1"/>
          <w:lang w:val="uz-Cyrl-UZ"/>
        </w:rPr>
        <w:t> — media manbalardan zarur ma’lumotlarni izlab topa olishni, saralashni, qayta ishlashni, saqlashni, ulardan samarali foydalana olishni, ularning xavfsizligini ta’minlashni, media madaniyatga ega bo‘lish layoqatlarini shakllantirishni nazarda tutadi.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bCs/>
          <w:color w:val="00B050"/>
          <w:sz w:val="28"/>
          <w:szCs w:val="28"/>
          <w:bdr w:val="none" w:sz="0" w:space="0" w:color="auto" w:frame="1"/>
          <w:lang w:val="uz-Cyrl-UZ"/>
        </w:rPr>
        <w:t>O‘zini o‘zi rivojlantirish kompetensiyasi</w:t>
      </w:r>
      <w:r w:rsidRPr="00E823DA">
        <w:rPr>
          <w:color w:val="0000FF"/>
          <w:sz w:val="28"/>
          <w:szCs w:val="28"/>
          <w:bdr w:val="none" w:sz="0" w:space="0" w:color="auto" w:frame="1"/>
          <w:lang w:val="uz-Cyrl-UZ"/>
        </w:rPr>
        <w:t> — doimiy ravishda o‘z-o‘zini jismoniy, ma’naviy, ruhiy, intellektual va kreativ rivojlantirish, kamolotga intilish, hayoti davomida mustaqil o‘qib-o‘rganish, kognitivlik ko‘nikmalarini va hayotiy tajribani mustaqil ravishda muntazam oshirib borish, o‘z xatti-harakatini muqobil baholash va mustaqil qaror qabul qila olish ko‘nikmalarini egallashni nazarda tutadi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bCs/>
          <w:color w:val="00B050"/>
          <w:sz w:val="28"/>
          <w:szCs w:val="28"/>
          <w:bdr w:val="none" w:sz="0" w:space="0" w:color="auto" w:frame="1"/>
          <w:lang w:val="uz-Cyrl-UZ"/>
        </w:rPr>
        <w:t>Ijtimoiy faol fuqarolik kompetensiyasi</w:t>
      </w:r>
      <w:r w:rsidRPr="00E823DA">
        <w:rPr>
          <w:color w:val="00B050"/>
          <w:sz w:val="28"/>
          <w:szCs w:val="28"/>
          <w:bdr w:val="none" w:sz="0" w:space="0" w:color="auto" w:frame="1"/>
          <w:lang w:val="uz-Cyrl-UZ"/>
        </w:rPr>
        <w:t> </w:t>
      </w:r>
      <w:r w:rsidRPr="00E823DA">
        <w:rPr>
          <w:color w:val="0000FF"/>
          <w:sz w:val="28"/>
          <w:szCs w:val="28"/>
          <w:bdr w:val="none" w:sz="0" w:space="0" w:color="auto" w:frame="1"/>
          <w:lang w:val="uz-Cyrl-UZ"/>
        </w:rPr>
        <w:t>— jamiyatda bo‘layotgan voqea, hodisa va jarayonlarga daxldorlikni his etish va ularda faol ishtirok etish, o‘zining fuqarolik burch va huquqlarini bilish, unga rioya qilish, mehnat va fuqarolik munosabatlarida muomala va huquqiy madaniyatga ega bo‘lish layoqatlarini shakllantirishni nazarda tutadi.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bCs/>
          <w:color w:val="00B050"/>
          <w:sz w:val="28"/>
          <w:szCs w:val="28"/>
          <w:bdr w:val="none" w:sz="0" w:space="0" w:color="auto" w:frame="1"/>
          <w:lang w:val="uz-Cyrl-UZ"/>
        </w:rPr>
        <w:t>Milliy va umummadaniy kompetensiya</w:t>
      </w:r>
      <w:r w:rsidRPr="00E823DA">
        <w:rPr>
          <w:color w:val="0000FF"/>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shakllantirishni nazarda tutadi.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b/>
          <w:bCs/>
          <w:color w:val="00B050"/>
          <w:sz w:val="28"/>
          <w:szCs w:val="28"/>
          <w:bdr w:val="none" w:sz="0" w:space="0" w:color="auto" w:frame="1"/>
          <w:lang w:val="uz-Cyrl-UZ"/>
        </w:rPr>
        <w:t>Matematik savodxonlik, fan va texnika yangiliklaridan xabardor bo‘lish hamda foydalanish kompetensiyasi</w:t>
      </w:r>
      <w:r w:rsidRPr="00E823DA">
        <w:rPr>
          <w:color w:val="00B050"/>
          <w:sz w:val="28"/>
          <w:szCs w:val="28"/>
          <w:bdr w:val="none" w:sz="0" w:space="0" w:color="auto" w:frame="1"/>
          <w:lang w:val="uz-Cyrl-UZ"/>
        </w:rPr>
        <w:t> </w:t>
      </w:r>
      <w:r w:rsidRPr="00E823DA">
        <w:rPr>
          <w:color w:val="0000FF"/>
          <w:sz w:val="28"/>
          <w:szCs w:val="28"/>
          <w:bdr w:val="none" w:sz="0" w:space="0" w:color="auto" w:frame="1"/>
          <w:lang w:val="uz-Cyrl-UZ"/>
        </w:rPr>
        <w:t>— aniq hisob-kitoblarga asoslangan holda shaxsiy, oilaviy, kasbiy va iqtisodiy rejalarni tuza olish, kundalik faoliyatda turli diagramma, chizma va modellarni o‘qiy olish, inson mehnatini yengillashtiradigan, mehnat unumdorligini oshiradigan, qulay shart-sharoitga olib keladigan fan va texnika yangiliklaridan foydalana olish layoqatlarini shakllantirishni nazarda tutadi.</w:t>
      </w:r>
    </w:p>
    <w:p w:rsidR="00F14459" w:rsidRPr="00E823DA" w:rsidRDefault="00F14459" w:rsidP="001768BD">
      <w:pPr>
        <w:ind w:left="-851" w:firstLine="284"/>
        <w:jc w:val="both"/>
        <w:textAlignment w:val="top"/>
        <w:rPr>
          <w:color w:val="0000FF"/>
          <w:sz w:val="28"/>
          <w:szCs w:val="28"/>
          <w:bdr w:val="none" w:sz="0" w:space="0" w:color="auto" w:frame="1"/>
          <w:lang w:val="uz-Cyrl-UZ"/>
        </w:rPr>
      </w:pPr>
      <w:r w:rsidRPr="00E823DA">
        <w:rPr>
          <w:color w:val="0000FF"/>
          <w:sz w:val="28"/>
          <w:szCs w:val="28"/>
          <w:bdr w:val="none" w:sz="0" w:space="0" w:color="auto" w:frame="1"/>
          <w:lang w:val="uz-Cyrl-UZ"/>
        </w:rPr>
        <w:t>S</w:t>
      </w:r>
      <w:r w:rsidRPr="00E823DA">
        <w:rPr>
          <w:color w:val="0000FF"/>
          <w:sz w:val="28"/>
          <w:szCs w:val="28"/>
          <w:bdr w:val="none" w:sz="0" w:space="0" w:color="auto" w:frame="1"/>
          <w:lang w:val="en-US"/>
        </w:rPr>
        <w:t>h</w:t>
      </w:r>
      <w:r w:rsidRPr="00E823DA">
        <w:rPr>
          <w:color w:val="0000FF"/>
          <w:sz w:val="28"/>
          <w:szCs w:val="28"/>
          <w:bdr w:val="none" w:sz="0" w:space="0" w:color="auto" w:frame="1"/>
          <w:lang w:val="uz-Cyrl-UZ"/>
        </w:rPr>
        <w:t>uningdek, mazkur kompetensiyalar har bir tarbiyaviy soatning mazmunidan kelib chiqqan holda shakllantiriladi.</w:t>
      </w:r>
    </w:p>
    <w:p w:rsidR="00F14459" w:rsidRPr="00E823DA" w:rsidRDefault="00F14459" w:rsidP="001768BD">
      <w:pPr>
        <w:tabs>
          <w:tab w:val="left" w:pos="3990"/>
        </w:tabs>
        <w:ind w:left="-851" w:firstLine="284"/>
        <w:jc w:val="both"/>
        <w:rPr>
          <w:color w:val="0000FF"/>
          <w:sz w:val="28"/>
          <w:szCs w:val="28"/>
          <w:lang w:val="uz-Cyrl-UZ"/>
        </w:rPr>
      </w:pPr>
      <w:r>
        <w:rPr>
          <w:color w:val="0000FF"/>
          <w:sz w:val="28"/>
          <w:szCs w:val="28"/>
          <w:lang w:val="uz-Cyrl-UZ"/>
        </w:rPr>
        <w:t>Umumta’lim maktablarining 1-</w:t>
      </w:r>
      <w:r w:rsidRPr="00EE001D">
        <w:rPr>
          <w:color w:val="0000FF"/>
          <w:sz w:val="28"/>
          <w:szCs w:val="28"/>
          <w:lang w:val="uz-Cyrl-UZ"/>
        </w:rPr>
        <w:t>11</w:t>
      </w:r>
      <w:r w:rsidRPr="00E823DA">
        <w:rPr>
          <w:color w:val="0000FF"/>
          <w:sz w:val="28"/>
          <w:szCs w:val="28"/>
          <w:lang w:val="uz-Cyrl-UZ"/>
        </w:rPr>
        <w:t>-sinf o‘quvchilari uchun tuzilgan “Tarbiyaviy soatlar uchun namunaviy mavzular rejasi” mazmunan tarbiyaviy-axloqiy hislatlarni shakllantirish bilan bir qatorda yurtimizda nishonlanadigan umumxalq bayramlari va muhim tarixiy sanalar asosida tuzildi. Bundan tashqari mazkur rejada fan oyliklari davomida o‘quvchilar uchun tarbiyaviy dars soatlarini o‘tishda nimalarga e’tibor berish kerakligi e’tiborga olingan.</w:t>
      </w:r>
    </w:p>
    <w:p w:rsidR="00F14459" w:rsidRPr="00E823DA" w:rsidRDefault="00F14459" w:rsidP="001768BD">
      <w:pPr>
        <w:autoSpaceDE w:val="0"/>
        <w:autoSpaceDN w:val="0"/>
        <w:adjustRightInd w:val="0"/>
        <w:ind w:left="-851" w:firstLine="284"/>
        <w:jc w:val="both"/>
        <w:rPr>
          <w:color w:val="0000FF"/>
          <w:sz w:val="28"/>
          <w:szCs w:val="28"/>
          <w:lang w:val="uz-Cyrl-UZ"/>
        </w:rPr>
      </w:pPr>
      <w:r w:rsidRPr="00E823DA">
        <w:rPr>
          <w:color w:val="0000FF"/>
          <w:sz w:val="28"/>
          <w:szCs w:val="28"/>
          <w:lang w:val="uz-Cyrl-UZ"/>
        </w:rPr>
        <w:t xml:space="preserve">Mazkur dastur va qo‘llanmada bugungi kunda sinf rabarlari uchun amaliy va uslubiy yordam sifatida Respublika Ta'lim markazi mutaxassislari va amaliyotchilar hamkorligida “Tarbiyaviy soat”larning mashg‘ulot ishlanmalari tavsiya etiladi. </w:t>
      </w:r>
    </w:p>
    <w:p w:rsidR="00F14459" w:rsidRPr="00E823DA" w:rsidRDefault="00F14459" w:rsidP="001768BD">
      <w:pPr>
        <w:autoSpaceDE w:val="0"/>
        <w:autoSpaceDN w:val="0"/>
        <w:adjustRightInd w:val="0"/>
        <w:ind w:left="-851" w:firstLine="284"/>
        <w:jc w:val="both"/>
        <w:rPr>
          <w:color w:val="0000FF"/>
          <w:sz w:val="28"/>
          <w:szCs w:val="28"/>
          <w:lang w:val="uz-Cyrl-UZ"/>
        </w:rPr>
      </w:pPr>
      <w:r w:rsidRPr="00E823DA">
        <w:rPr>
          <w:color w:val="0000FF"/>
          <w:sz w:val="28"/>
          <w:szCs w:val="28"/>
          <w:lang w:val="uz-Cyrl-UZ"/>
        </w:rPr>
        <w:t>“Tarbiyaviy soat”lar rejasidagi 8 soatlik “Yo‘l harakati qoidalari”ga doir mavzular dasturi va dars ishlanmalari mazkur qo‘llanmada  aks ettirilmagan.</w:t>
      </w:r>
    </w:p>
    <w:p w:rsidR="00F14459" w:rsidRPr="00E823DA" w:rsidRDefault="00F14459" w:rsidP="001768BD">
      <w:pPr>
        <w:keepNext/>
        <w:autoSpaceDE w:val="0"/>
        <w:autoSpaceDN w:val="0"/>
        <w:adjustRightInd w:val="0"/>
        <w:ind w:left="-851" w:firstLine="284"/>
        <w:jc w:val="both"/>
        <w:rPr>
          <w:color w:val="0000FF"/>
          <w:sz w:val="28"/>
          <w:szCs w:val="28"/>
          <w:lang w:val="uz-Cyrl-UZ"/>
        </w:rPr>
      </w:pPr>
      <w:r w:rsidRPr="00E823DA">
        <w:rPr>
          <w:color w:val="0000FF"/>
          <w:sz w:val="28"/>
          <w:szCs w:val="28"/>
          <w:lang w:val="uz-Cyrl-UZ"/>
        </w:rPr>
        <w:t xml:space="preserve">Umumta'lim maktablarining 5-sinf o‘quvchilari uchun ishlab chiqilgan  “Tarbiyaviy soat” mashg‘ulot ishlanmalarida mazmunan o‘quvchilarda tarbiyaviy-axloqiy xislatlarni shakllantirish va mustahkamlash maqsadida donolar hikmatlariga va milliy qadriyatlarimizga hurmat, vatanparvarlik, insonparvarlik, jismoniy tarbiya, shaxsiy gigiyena, ozodalik, kiyinish odobi, bola huquqlari, tabiatni asrash, iqtisodiy tarbiya, salomlashish va muomala odobi, kitobni sevish kabilar bilan bir qatorda yurtimizda o’tkaziladigan umumxalq bayramlari va muhim sanalarni nishonlashda nimalarga e'tibor berish lozimligi to‘g‘risida tavsiyalar berilgan. </w:t>
      </w:r>
    </w:p>
    <w:p w:rsidR="00F14459" w:rsidRPr="00E823DA" w:rsidRDefault="00F14459" w:rsidP="001768BD">
      <w:pPr>
        <w:ind w:left="-851" w:firstLine="284"/>
        <w:jc w:val="both"/>
        <w:rPr>
          <w:color w:val="0000FF"/>
          <w:sz w:val="28"/>
          <w:szCs w:val="28"/>
          <w:lang w:val="uz-Cyrl-UZ"/>
        </w:rPr>
      </w:pPr>
      <w:r w:rsidRPr="00E823DA">
        <w:rPr>
          <w:color w:val="0000FF"/>
          <w:sz w:val="28"/>
          <w:szCs w:val="28"/>
          <w:lang w:val="uz-Cyrl-UZ"/>
        </w:rPr>
        <w:t>Tarbiyaviy soatlarni quyidagi tartibda tashkil qilish mumkin:</w:t>
      </w:r>
    </w:p>
    <w:p w:rsidR="00F14459" w:rsidRPr="00E823DA" w:rsidRDefault="00F14459" w:rsidP="001768BD">
      <w:pPr>
        <w:ind w:left="-851" w:firstLine="284"/>
        <w:jc w:val="both"/>
        <w:rPr>
          <w:color w:val="0000FF"/>
          <w:sz w:val="28"/>
          <w:szCs w:val="28"/>
          <w:lang w:val="uz-Cyrl-UZ"/>
        </w:rPr>
      </w:pPr>
      <w:r w:rsidRPr="00E823DA">
        <w:rPr>
          <w:color w:val="0000FF"/>
          <w:sz w:val="28"/>
          <w:szCs w:val="28"/>
          <w:lang w:val="en-US"/>
        </w:rPr>
        <w:t>Kun shiori</w:t>
      </w:r>
      <w:r w:rsidRPr="00E823DA">
        <w:rPr>
          <w:color w:val="0000FF"/>
          <w:sz w:val="28"/>
          <w:szCs w:val="28"/>
          <w:lang w:val="uz-Cyrl-UZ"/>
        </w:rPr>
        <w:t>:</w:t>
      </w:r>
    </w:p>
    <w:p w:rsidR="00F14459" w:rsidRPr="00E823DA" w:rsidRDefault="00F14459" w:rsidP="001768BD">
      <w:pPr>
        <w:numPr>
          <w:ilvl w:val="0"/>
          <w:numId w:val="5"/>
        </w:numPr>
        <w:ind w:left="-851" w:firstLine="284"/>
        <w:jc w:val="both"/>
        <w:rPr>
          <w:color w:val="0000FF"/>
          <w:sz w:val="28"/>
          <w:szCs w:val="28"/>
          <w:lang w:val="en-US"/>
        </w:rPr>
      </w:pPr>
      <w:r w:rsidRPr="00E823DA">
        <w:rPr>
          <w:color w:val="0000FF"/>
          <w:sz w:val="28"/>
          <w:szCs w:val="28"/>
          <w:lang w:val="en-US"/>
        </w:rPr>
        <w:t>Kirish;</w:t>
      </w:r>
    </w:p>
    <w:p w:rsidR="00F14459" w:rsidRPr="00E823DA" w:rsidRDefault="00F14459" w:rsidP="001768BD">
      <w:pPr>
        <w:numPr>
          <w:ilvl w:val="0"/>
          <w:numId w:val="5"/>
        </w:numPr>
        <w:ind w:left="-851" w:firstLine="284"/>
        <w:jc w:val="both"/>
        <w:rPr>
          <w:color w:val="0000FF"/>
          <w:sz w:val="28"/>
          <w:szCs w:val="28"/>
          <w:lang w:val="en-US"/>
        </w:rPr>
      </w:pPr>
      <w:r w:rsidRPr="00E823DA">
        <w:rPr>
          <w:color w:val="0000FF"/>
          <w:sz w:val="28"/>
          <w:szCs w:val="28"/>
          <w:lang w:val="en-US"/>
        </w:rPr>
        <w:t>Asosiy qism</w:t>
      </w:r>
      <w:r w:rsidRPr="00E823DA">
        <w:rPr>
          <w:color w:val="0000FF"/>
          <w:sz w:val="28"/>
          <w:szCs w:val="28"/>
          <w:lang w:val="uz-Cyrl-UZ"/>
        </w:rPr>
        <w:t>:</w:t>
      </w:r>
      <w:r w:rsidRPr="00E823DA">
        <w:rPr>
          <w:color w:val="0000FF"/>
          <w:sz w:val="28"/>
          <w:szCs w:val="28"/>
          <w:lang w:val="en-US"/>
        </w:rPr>
        <w:t xml:space="preserve"> hikoya, suhbat,ma’ruza</w:t>
      </w:r>
      <w:r w:rsidRPr="00E823DA">
        <w:rPr>
          <w:color w:val="0000FF"/>
          <w:sz w:val="28"/>
          <w:szCs w:val="28"/>
          <w:lang w:val="uz-Cyrl-UZ"/>
        </w:rPr>
        <w:t xml:space="preserve">, </w:t>
      </w:r>
      <w:r w:rsidRPr="00E823DA">
        <w:rPr>
          <w:color w:val="0000FF"/>
          <w:sz w:val="28"/>
          <w:szCs w:val="28"/>
          <w:lang w:val="en-US"/>
        </w:rPr>
        <w:t xml:space="preserve">guruhlarda ishlash; </w:t>
      </w:r>
    </w:p>
    <w:p w:rsidR="00F14459" w:rsidRPr="00E823DA" w:rsidRDefault="00F14459" w:rsidP="001768BD">
      <w:pPr>
        <w:numPr>
          <w:ilvl w:val="0"/>
          <w:numId w:val="5"/>
        </w:numPr>
        <w:ind w:left="-851" w:firstLine="284"/>
        <w:jc w:val="both"/>
        <w:rPr>
          <w:color w:val="0000FF"/>
          <w:sz w:val="28"/>
          <w:szCs w:val="28"/>
          <w:lang w:val="en-US"/>
        </w:rPr>
      </w:pPr>
      <w:r w:rsidRPr="00E823DA">
        <w:rPr>
          <w:color w:val="0000FF"/>
          <w:sz w:val="28"/>
          <w:szCs w:val="28"/>
          <w:lang w:val="en-US"/>
        </w:rPr>
        <w:t>Yakuniy qism.</w:t>
      </w:r>
    </w:p>
    <w:p w:rsidR="00F14459" w:rsidRPr="00E823DA" w:rsidRDefault="00F14459" w:rsidP="001768BD">
      <w:pPr>
        <w:ind w:left="-851" w:firstLine="284"/>
        <w:jc w:val="both"/>
        <w:rPr>
          <w:color w:val="0000FF"/>
          <w:sz w:val="28"/>
          <w:szCs w:val="28"/>
          <w:lang w:val="en-US"/>
        </w:rPr>
      </w:pPr>
      <w:r w:rsidRPr="00E823DA">
        <w:rPr>
          <w:color w:val="0000FF"/>
          <w:sz w:val="28"/>
          <w:szCs w:val="28"/>
          <w:lang w:val="en-US"/>
        </w:rPr>
        <w:t>Tarbiyaviy soatlarda foydalahish uchunmavzuga doir adabiyotlar ko`rgazmasi tashkil etiladi. Jarayonni ochiq muloqot, davra suhbati, bahs-munozara, treninglar va boshqa har xil noan’anaviy tarzda tashkil etish mumkin.</w:t>
      </w:r>
    </w:p>
    <w:p w:rsidR="00F14459" w:rsidRPr="00E823DA"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r w:rsidRPr="00E823DA">
        <w:rPr>
          <w:rFonts w:ascii="Times New Roman" w:hAnsi="Times New Roman"/>
          <w:color w:val="0000FF"/>
          <w:szCs w:val="28"/>
          <w:lang w:val="uz-Cyrl-UZ"/>
        </w:rPr>
        <w:t xml:space="preserve"> </w:t>
      </w: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en-US"/>
        </w:rPr>
      </w:pPr>
    </w:p>
    <w:p w:rsidR="00F14459" w:rsidRPr="001768BD" w:rsidRDefault="00F14459" w:rsidP="001768BD">
      <w:pPr>
        <w:pStyle w:val="BodyText"/>
        <w:ind w:left="-851" w:firstLine="284"/>
        <w:rPr>
          <w:rFonts w:ascii="Times New Roman" w:hAnsi="Times New Roman"/>
          <w:color w:val="0000FF"/>
          <w:szCs w:val="28"/>
          <w:lang w:val="en-US"/>
        </w:rPr>
      </w:pPr>
    </w:p>
    <w:p w:rsidR="00F14459" w:rsidRDefault="00F14459" w:rsidP="001768BD">
      <w:pPr>
        <w:pStyle w:val="BodyText"/>
        <w:ind w:left="-851" w:firstLine="284"/>
        <w:rPr>
          <w:rFonts w:ascii="Times New Roman" w:hAnsi="Times New Roman"/>
          <w:color w:val="0000FF"/>
          <w:szCs w:val="28"/>
          <w:lang w:val="uz-Cyrl-UZ"/>
        </w:rPr>
      </w:pPr>
    </w:p>
    <w:p w:rsidR="00F14459" w:rsidRDefault="00F14459" w:rsidP="001768BD">
      <w:pPr>
        <w:pStyle w:val="BodyText"/>
        <w:ind w:left="-851" w:firstLine="284"/>
        <w:rPr>
          <w:rFonts w:ascii="Times New Roman" w:hAnsi="Times New Roman"/>
          <w:color w:val="0000FF"/>
          <w:szCs w:val="28"/>
          <w:lang w:val="uz-Cyrl-UZ"/>
        </w:rPr>
      </w:pPr>
    </w:p>
    <w:p w:rsidR="00F14459" w:rsidRPr="001768BD" w:rsidRDefault="00F14459" w:rsidP="001768BD">
      <w:pPr>
        <w:tabs>
          <w:tab w:val="left" w:pos="3465"/>
          <w:tab w:val="center" w:pos="4947"/>
        </w:tabs>
        <w:ind w:firstLine="540"/>
        <w:rPr>
          <w:lang w:val="uz-Cyrl-UZ"/>
        </w:rPr>
      </w:pPr>
    </w:p>
    <w:p w:rsidR="00F14459" w:rsidRPr="001768BD" w:rsidRDefault="00F14459" w:rsidP="001768BD">
      <w:pPr>
        <w:ind w:left="-851"/>
        <w:jc w:val="center"/>
        <w:rPr>
          <w:b/>
          <w:noProof/>
          <w:color w:val="00B050"/>
          <w:sz w:val="28"/>
          <w:szCs w:val="28"/>
          <w:lang w:val="uz-Cyrl-UZ"/>
        </w:rPr>
      </w:pPr>
      <w:r>
        <w:rPr>
          <w:b/>
          <w:color w:val="00B050"/>
          <w:sz w:val="28"/>
          <w:szCs w:val="28"/>
          <w:lang w:val="uz-Cyrl-UZ"/>
        </w:rPr>
        <w:t>Sana:                   sinf: 11-               o’qituvchi:</w:t>
      </w:r>
    </w:p>
    <w:p w:rsidR="00F14459" w:rsidRPr="001768BD" w:rsidRDefault="00F14459" w:rsidP="001768BD">
      <w:pPr>
        <w:shd w:val="clear" w:color="auto" w:fill="FFFFFF"/>
        <w:spacing w:after="165"/>
        <w:ind w:left="-851"/>
        <w:jc w:val="both"/>
        <w:rPr>
          <w:color w:val="FF0000"/>
          <w:sz w:val="28"/>
          <w:szCs w:val="28"/>
          <w:lang w:val="uz-Cyrl-UZ"/>
        </w:rPr>
      </w:pPr>
      <w:r w:rsidRPr="001768BD">
        <w:rPr>
          <w:b/>
          <w:color w:val="FF0000"/>
          <w:sz w:val="28"/>
          <w:szCs w:val="28"/>
          <w:lang w:val="uz-Cyrl-UZ" w:eastAsia="en-US"/>
        </w:rPr>
        <w:t>1-Mavzu:</w:t>
      </w:r>
      <w:r w:rsidRPr="001768BD">
        <w:rPr>
          <w:color w:val="FF0000"/>
          <w:sz w:val="28"/>
          <w:szCs w:val="28"/>
          <w:lang w:val="uz-Cyrl-UZ"/>
        </w:rPr>
        <w:t xml:space="preserve"> </w:t>
      </w:r>
      <w:r w:rsidRPr="001768BD">
        <w:rPr>
          <w:b/>
          <w:color w:val="FF0000"/>
          <w:sz w:val="28"/>
          <w:szCs w:val="28"/>
          <w:lang w:val="uz-Cyrl-UZ" w:eastAsia="en-US"/>
        </w:rPr>
        <w:t>ЇJonajon O’zbekistonim, mangu bo`l omon!</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Mashg’ulotning maqsadi:</w:t>
      </w:r>
      <w:r w:rsidRPr="001768BD">
        <w:rPr>
          <w:color w:val="000099"/>
          <w:sz w:val="28"/>
          <w:szCs w:val="28"/>
          <w:lang w:val="en-US"/>
        </w:rPr>
        <w:t xml:space="preserve">`quvchilarga mustaqillik bayrami va uning mazmun mohiyatiga oid bilimlar berish.  Yosh avlod qalbida vatanparvarlik tuyg`ularini o`stirish. Mustaqillik, erkinlik, O`zbekiston muqaddas makon, Vatanga hurmat, qadriyatlarni ulug`lash, o`zlikni anglash tuyqularini shakllantirish..O`quvchilarni mustaqillik, erk va vatanparvarlik haqidagi dunyoqarashlarini o`stirish. </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Tayanch kompetensiya elementlari:</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Axborotlar bilan ishlash kompetensiyasi:</w:t>
      </w:r>
      <w:r w:rsidRPr="001768BD">
        <w:rPr>
          <w:color w:val="000099"/>
          <w:sz w:val="28"/>
          <w:szCs w:val="28"/>
          <w:lang w:val="en-US"/>
        </w:rPr>
        <w:t xml:space="preserve"> televizor, radiyo, telefon orqali           berilgan xabarlarni gapirib bera olish.</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O’z-o’zini rivojlantirish kompetensiyasi:</w:t>
      </w:r>
      <w:r w:rsidRPr="001768BD">
        <w:rPr>
          <w:color w:val="000099"/>
          <w:sz w:val="28"/>
          <w:szCs w:val="28"/>
          <w:lang w:val="en-US"/>
        </w:rPr>
        <w:t xml:space="preserve"> kattalarni hurmat qilish, ularning        nasihatiga amal qilish, jamoat joylarga o’zini tuta bilish.</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Milliy va umummadaniy kompetensiyasi:</w:t>
      </w:r>
      <w:r w:rsidRPr="001768BD">
        <w:rPr>
          <w:color w:val="000099"/>
          <w:sz w:val="28"/>
          <w:szCs w:val="28"/>
          <w:lang w:val="en-US"/>
        </w:rPr>
        <w:t xml:space="preserve"> milliy bayramlarni, milliy qadriyatlarni, o’zi yashab turgan tarixiy obidalarni bilish va bir-biridan farqlash.</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Mashg’ulotning usuli:</w:t>
      </w:r>
      <w:r w:rsidRPr="001768BD">
        <w:rPr>
          <w:color w:val="000099"/>
          <w:sz w:val="28"/>
          <w:szCs w:val="28"/>
          <w:lang w:val="en-US"/>
        </w:rPr>
        <w:t xml:space="preserve"> Aqliy xujum, savol javob, guruhlarda ishlash.</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Mashg’ulotning shiori: Biz tanlagan yo‘l. O‘zbekiston ulkan imkoniyatlar yurti.  !</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Didaktik jihoz:</w:t>
      </w:r>
      <w:r w:rsidRPr="001768BD">
        <w:rPr>
          <w:color w:val="000099"/>
          <w:sz w:val="28"/>
          <w:szCs w:val="28"/>
          <w:lang w:val="en-US"/>
        </w:rPr>
        <w:t xml:space="preserve"> Vatanimiz tarixiga oid rangli suratlar, alloma va buyuk shaxslar portretlari,  tarqatma materiallar, slaydlar.</w:t>
      </w:r>
    </w:p>
    <w:p w:rsidR="00F14459" w:rsidRPr="001768BD" w:rsidRDefault="00F14459" w:rsidP="001768BD">
      <w:pPr>
        <w:pStyle w:val="NoSpacing"/>
        <w:ind w:left="-851"/>
        <w:jc w:val="both"/>
        <w:rPr>
          <w:color w:val="000099"/>
          <w:sz w:val="28"/>
          <w:szCs w:val="28"/>
          <w:lang w:val="en-US"/>
        </w:rPr>
      </w:pPr>
      <w:r w:rsidRPr="001768BD">
        <w:rPr>
          <w:b/>
          <w:color w:val="000099"/>
          <w:sz w:val="28"/>
          <w:szCs w:val="28"/>
          <w:lang w:val="en-US"/>
        </w:rPr>
        <w:t>Texnik jihoz:</w:t>
      </w:r>
      <w:r w:rsidRPr="001768BD">
        <w:rPr>
          <w:color w:val="000099"/>
          <w:sz w:val="28"/>
          <w:szCs w:val="28"/>
          <w:lang w:val="en-US"/>
        </w:rPr>
        <w:t xml:space="preserve">  Diaproektor, ekran.  "Milliy istiqlol g`oyasi va ma'naviyat asoslari" fanlaridan tayyorlangan proeksion materiallardan mavzuga oid bo`lganlaridan foydalanish.</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Darsning borishi:</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1.Tashkiliy qism: Salomlashish,davomat,tozalik</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II.Asosiy qism:</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1-savol. Ushbu rasmlardan foydalanib, mustaqillik so`ziga izoh berishga harakat qiling  (1-rasm,  O`zbekistonda ishlab chiqilgan mahsulotlar, maktab va kollej o`quvchilari, ekin maydonlari, tarixiy obidalar, bayram tantanalarining rasmi)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O`quvchilarning javoblarini o`qituvchi umumlashtiradi va ushbu savolga quyidagicha xulosa qiladi.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Mustaqillik - bizga nafaqat iqtisodiy imkoniyatlar, balki ma'naviy tiklanish imkoniyatini ham berdi. Biz mustaqil davlat sifatida o`zimizning ichki va tashqi siyosatimizni belgilab oldik. Mustaqillik tufayli unutilayotgan qadriyatlarimiz tiklandi, sayqal topdi.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Mustaqillik  bu eng avvalo huquqdir. Ya'ni ushbu so`zning zamirida katta va ulug` huquqga ega bo`lish degan tushuncha mujassam.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2-savol. "Shu aziz Vatan - barchamizniki" deganda nimani tushunasiz?</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O`quvchilarning javoblarini o`qituvchi umumlashtiradi va ushbu savolga quyidagicha xulosa qiladi.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     Biz mehr va muhabbatni, sadoqat va fidoiylikni munis onalarimizdan, bebaho Vatanimizdan olamiz.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ab/>
        <w:t>Shu aziz Vatan - barchamizniki. Uning baxtu saodati, yorug` istiqboli, farovon kelajagi uchun yashash, kurashish, kerak bo`lsa, jonini fido qilish shu muqaddas zaminda yashayotgan har bir inson uchun baxtdir.</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3-savol. Nima uchun "Tinchlik uchun kurashmoq kerak" deyiladi? Hech o`ylab ko`rganmisiz?</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O`quvchilarning javoblarini o`qituvchi umumlashtiradi va ushbu savolga quyidagicha xulosa qiladi.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Biz uchun, yurtimiz uchun tinchlik va osoyishtalik hamma narsadan qadrli, tinchlik uchun kurashish, bu hayotni o`zimiz himoya qilishimiz kerak. Himoya degani - avvalo, ogoh bo`lish degani. Hushyorlik ogoh bo`lib yashash - bu kundalik yoki bir oylik mavsumiy masala emas, balki, kundalik ish, kundalik harakat bo`lishi lozim.</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Tinchlik, barqarorlik, hamkorlik - O`zbekiston davlatining uchta ustunidir.</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4-savol. Bugungi kunda mamlakatimizda amalga oshirilayotgan islohotlar kim uchun qilinayapti?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 O`quvchilarning javoblarini o`qituvchi umumlashtiradi va ushbu savolga quyidagicha xulosa qiladi.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Jamiyatning haqiqiy boyligi - bu inson, inson avlodidir. Jamiyatda har qanday yangilanish, har qanday o`zgarish avvalo inson uchun, uning qayotini farovon etish uchun amalga oshirilmoqda.</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Inson manfaatlari ustuvorligini ta'minlash - barcha islohot va o`zgarishlarning bosh maqsadidir.</w:t>
      </w:r>
      <w:r w:rsidRPr="001768BD">
        <w:rPr>
          <w:color w:val="000099"/>
          <w:sz w:val="28"/>
          <w:szCs w:val="28"/>
          <w:lang w:val="en-US"/>
        </w:rPr>
        <w:tab/>
        <w:t>Islohot islohot uchun emas, eng avvalo inson manfatlarini ta'minlash uchundir. Davlat manfaati emas, avvalo, inson, uning hayoti, huquq va erkinligi eng yuksak qadriyat va boylikdir.</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5-savol: Davlatimiz tomonidan yoshlar uchun qanday imkoniyatlar yaratilmoqda? Siz yashayotgan manzilda yoshlarning o`z iqtidorlarini namoyon qilishlari uchun qanday sharoitlar mavjud?  Siz undan qanday foydalanmoqdasiz?</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O`qituvchi o`quvchilarning  javoblarini birma-bir umumlashtirib boradi.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6-savol. Biz  kimmiz, qanday buyuk zotlarning avlodimiz?</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O`quvchilarning javoblarini o`qituvchi umumlashtiradi va ushbu savolga quyidagicha xulosa qiladi. Har qaysi inson o`zicha takrorlanmas bir dunyodir. Inson hayoti abadiy emas, lekin xotira mangu, xotira boqiy.</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ab/>
        <w:t>Ne-ne bahodirlarning yelkasini yerga tekkizgan afsonaviy Alpomish, zabardast Farhod haqidagi rivoyatu dostonlar shunchaki afsona emas, xalq ruhining, xalq mardligining timsolidir.</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ab/>
        <w:t>Bizning qonimizda ming yillik Sharq tafakkurining bedor ruhi gupurlab turibdi.Biz Beruniylarga, Amir Temur, Mirzo Uluqbek, Mirzo Boburlarga vorismiz.</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Inson o`z taqdirini asragan taqdirdagina tabiatni, qayot davomiyligin asragan bo`ladi.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ab/>
        <w:t>7- savol. "Vatanimiz taqdiri, ertangi kuni  yoshlarimizga bog`liq" deganda nima nazarda tutiladi?</w:t>
      </w:r>
      <w:r w:rsidRPr="001768BD">
        <w:rPr>
          <w:color w:val="000099"/>
          <w:sz w:val="28"/>
          <w:szCs w:val="28"/>
          <w:lang w:val="en-US"/>
        </w:rPr>
        <w:tab/>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O`quvchilarning javoblarini o`qituvchi umumlashtiradi va ushbu savolga quyidagicha xulosa qiladi.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Yoshlarning ma'naviy uyg`oqligi millatni g`aflatdan asraydigan asosiy omillardan biridir.</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O`qituvchi butun bir dars davomida o`quvchilarning savollarga bergan javoblarini umumlashtirib darsga xulosa yasaydi:</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Vatanga bo`lgan mehru muhabbat har qanday muammoni yechishga, har qanday yovuz kuchni yengishga qodir.</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ab/>
        <w:t>Tomirida milliy g`urur, Vatan ishqi jo`sh urmagan odamdan jasorat kutib bo`lmaydi.</w:t>
      </w:r>
    </w:p>
    <w:p w:rsidR="00F14459" w:rsidRPr="001768BD" w:rsidRDefault="00F14459" w:rsidP="001768BD">
      <w:pPr>
        <w:pStyle w:val="NoSpacing"/>
        <w:ind w:left="-851"/>
        <w:jc w:val="both"/>
        <w:rPr>
          <w:color w:val="000099"/>
          <w:sz w:val="28"/>
          <w:szCs w:val="28"/>
          <w:lang w:val="en-US"/>
        </w:rPr>
      </w:pPr>
      <w:r>
        <w:rPr>
          <w:color w:val="000099"/>
          <w:sz w:val="28"/>
          <w:szCs w:val="28"/>
          <w:lang w:val="en-US"/>
        </w:rPr>
        <w:t xml:space="preserve">                  </w:t>
      </w:r>
      <w:r w:rsidRPr="001768BD">
        <w:rPr>
          <w:color w:val="000099"/>
          <w:sz w:val="28"/>
          <w:szCs w:val="28"/>
          <w:lang w:val="en-US"/>
        </w:rPr>
        <w:tab/>
      </w:r>
      <w:r w:rsidRPr="003736D5">
        <w:rPr>
          <w:b/>
          <w:i/>
          <w:noProof/>
          <w:color w:val="000099"/>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58.5pt;height:280.5pt;visibility:visible">
            <v:imagedata r:id="rId5" o:title=""/>
          </v:shape>
        </w:pict>
      </w:r>
    </w:p>
    <w:p w:rsidR="00F14459" w:rsidRPr="001768BD" w:rsidRDefault="00F14459" w:rsidP="001768BD">
      <w:pPr>
        <w:pStyle w:val="NoSpacing"/>
        <w:ind w:left="-851"/>
        <w:jc w:val="both"/>
        <w:rPr>
          <w:color w:val="000099"/>
          <w:sz w:val="28"/>
          <w:szCs w:val="28"/>
          <w:lang w:val="en-US"/>
        </w:rPr>
      </w:pPr>
    </w:p>
    <w:p w:rsidR="00F14459" w:rsidRPr="001768BD" w:rsidRDefault="00F14459" w:rsidP="001768BD">
      <w:pPr>
        <w:ind w:left="-851"/>
        <w:jc w:val="both"/>
        <w:rPr>
          <w:b/>
          <w:i/>
          <w:color w:val="000099"/>
          <w:sz w:val="28"/>
          <w:szCs w:val="28"/>
          <w:lang w:val="en-US"/>
        </w:rPr>
      </w:pPr>
      <w:r w:rsidRPr="001768BD">
        <w:rPr>
          <w:b/>
          <w:i/>
          <w:color w:val="000099"/>
          <w:sz w:val="28"/>
          <w:szCs w:val="28"/>
          <w:lang w:val="en-US"/>
        </w:rPr>
        <w:t>BESH TASHABBUS-BESH IMKONIYAT</w:t>
      </w:r>
    </w:p>
    <w:p w:rsidR="00F14459" w:rsidRPr="001768BD" w:rsidRDefault="00F14459" w:rsidP="001768BD">
      <w:pPr>
        <w:ind w:left="-851"/>
        <w:jc w:val="both"/>
        <w:rPr>
          <w:color w:val="000099"/>
          <w:sz w:val="28"/>
          <w:szCs w:val="28"/>
          <w:lang w:val="en-US"/>
        </w:rPr>
      </w:pPr>
      <w:r w:rsidRPr="001768BD">
        <w:rPr>
          <w:color w:val="000099"/>
          <w:sz w:val="28"/>
          <w:szCs w:val="28"/>
          <w:lang w:val="en-US"/>
        </w:rPr>
        <w:t>Do‘stim bekor o‘tmasin kuning, Ilm bilan bo‘lgin yuzma-yuz.</w:t>
      </w:r>
    </w:p>
    <w:p w:rsidR="00F14459" w:rsidRPr="001768BD" w:rsidRDefault="00F14459" w:rsidP="001768BD">
      <w:pPr>
        <w:ind w:left="-851"/>
        <w:jc w:val="both"/>
        <w:rPr>
          <w:color w:val="000099"/>
          <w:sz w:val="28"/>
          <w:szCs w:val="28"/>
          <w:lang w:val="en-US"/>
        </w:rPr>
      </w:pPr>
      <w:r w:rsidRPr="001768BD">
        <w:rPr>
          <w:color w:val="000099"/>
          <w:sz w:val="28"/>
          <w:szCs w:val="28"/>
          <w:lang w:val="en-US"/>
        </w:rPr>
        <w:t>Qara axir bizga sharoit,  yaratmatmoqda beshta tashabbus.</w:t>
      </w:r>
    </w:p>
    <w:p w:rsidR="00F14459" w:rsidRPr="001768BD" w:rsidRDefault="00F14459" w:rsidP="001768BD">
      <w:pPr>
        <w:ind w:left="-851"/>
        <w:jc w:val="both"/>
        <w:rPr>
          <w:color w:val="000099"/>
          <w:sz w:val="28"/>
          <w:szCs w:val="28"/>
          <w:lang w:val="en-US"/>
        </w:rPr>
      </w:pPr>
      <w:r w:rsidRPr="001768BD">
        <w:rPr>
          <w:color w:val="000099"/>
          <w:sz w:val="28"/>
          <w:szCs w:val="28"/>
          <w:lang w:val="en-US"/>
        </w:rPr>
        <w:t>Tabiatni turfa tasvirlab, rasm chizib bera olgin tus.</w:t>
      </w:r>
    </w:p>
    <w:p w:rsidR="00F14459" w:rsidRPr="001768BD" w:rsidRDefault="00F14459" w:rsidP="001768BD">
      <w:pPr>
        <w:ind w:left="-851"/>
        <w:jc w:val="both"/>
        <w:rPr>
          <w:color w:val="000099"/>
          <w:sz w:val="28"/>
          <w:szCs w:val="28"/>
          <w:lang w:val="en-US"/>
        </w:rPr>
      </w:pPr>
      <w:r w:rsidRPr="001768BD">
        <w:rPr>
          <w:color w:val="000099"/>
          <w:sz w:val="28"/>
          <w:szCs w:val="28"/>
          <w:lang w:val="en-US"/>
        </w:rPr>
        <w:t>Yoki qo‘shiq aytgin baralla, seni qo‘llar beshta tashabbus.</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Sog‘lom tana, norg‘ul bo‘l doim, chempion bo‘l, olg‘a yur doim,</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Sport bilan mashg‘ul bo‘l doim, senga yo‘ldosh beshta tashabbus.</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Internetdan bilgin jahonni, yangilikni tezda bilib ol.</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Charchoqlarni engish chun bir oz, mayli ozroq o‘yin o‘ynab ol.</w:t>
      </w:r>
    </w:p>
    <w:p w:rsidR="00F14459" w:rsidRPr="001768BD" w:rsidRDefault="00F14459" w:rsidP="001768BD">
      <w:pPr>
        <w:ind w:left="-851"/>
        <w:jc w:val="both"/>
        <w:rPr>
          <w:color w:val="000099"/>
          <w:sz w:val="28"/>
          <w:szCs w:val="28"/>
          <w:lang w:val="en-US"/>
        </w:rPr>
      </w:pPr>
      <w:r w:rsidRPr="001768BD">
        <w:rPr>
          <w:color w:val="000099"/>
          <w:sz w:val="28"/>
          <w:szCs w:val="28"/>
          <w:lang w:val="en-US"/>
        </w:rPr>
        <w:t>Kompyuter, texnika asri, rivojlanib bormoqda xanuz.</w:t>
      </w:r>
    </w:p>
    <w:p w:rsidR="00F14459" w:rsidRPr="001768BD" w:rsidRDefault="00F14459" w:rsidP="001768BD">
      <w:pPr>
        <w:ind w:left="-851"/>
        <w:jc w:val="both"/>
        <w:rPr>
          <w:color w:val="000099"/>
          <w:sz w:val="28"/>
          <w:szCs w:val="28"/>
          <w:lang w:val="en-US"/>
        </w:rPr>
      </w:pPr>
      <w:r w:rsidRPr="001768BD">
        <w:rPr>
          <w:color w:val="000099"/>
          <w:sz w:val="28"/>
          <w:szCs w:val="28"/>
          <w:lang w:val="en-US"/>
        </w:rPr>
        <w:t>Sen ham o‘qib, o‘rganib olgin, imkon berar beshta tashabbus.</w:t>
      </w:r>
    </w:p>
    <w:p w:rsidR="00F14459" w:rsidRPr="001768BD" w:rsidRDefault="00F14459" w:rsidP="001768BD">
      <w:pPr>
        <w:ind w:left="-851"/>
        <w:jc w:val="both"/>
        <w:rPr>
          <w:color w:val="000099"/>
          <w:sz w:val="28"/>
          <w:szCs w:val="28"/>
          <w:lang w:val="en-US"/>
        </w:rPr>
      </w:pPr>
      <w:r w:rsidRPr="001768BD">
        <w:rPr>
          <w:color w:val="000099"/>
          <w:sz w:val="28"/>
          <w:szCs w:val="28"/>
          <w:lang w:val="en-US"/>
        </w:rPr>
        <w:t>Kitob bilan do‘st bo‘lib olgin, o‘qib ko‘ngling to‘lsin nurlarga.</w:t>
      </w:r>
    </w:p>
    <w:p w:rsidR="00F14459" w:rsidRPr="001768BD" w:rsidRDefault="00F14459" w:rsidP="001768BD">
      <w:pPr>
        <w:ind w:left="-851"/>
        <w:jc w:val="both"/>
        <w:rPr>
          <w:color w:val="000099"/>
          <w:sz w:val="28"/>
          <w:szCs w:val="28"/>
          <w:lang w:val="en-US"/>
        </w:rPr>
      </w:pPr>
      <w:r w:rsidRPr="001768BD">
        <w:rPr>
          <w:color w:val="000099"/>
          <w:sz w:val="28"/>
          <w:szCs w:val="28"/>
          <w:lang w:val="en-US"/>
        </w:rPr>
        <w:t>Tarix bizni osonlik bilan, etkazmagan ushbu kunlarga.</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Kitob o‘qi, kitob sovg‘a qil, yoshlar bizdan olsinlar o‘rnak.</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Maktab uchun sovg‘a qilsak gar,  bir kitob ham bo‘ladi ko‘mak.</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Ishsizlik ham chekinar ortga, har kim halol rizqini terar.</w:t>
      </w:r>
    </w:p>
    <w:p w:rsidR="00F14459" w:rsidRPr="0007521E" w:rsidRDefault="00F14459" w:rsidP="001768BD">
      <w:pPr>
        <w:ind w:left="-851"/>
        <w:jc w:val="both"/>
        <w:rPr>
          <w:b/>
          <w:i/>
          <w:color w:val="FFC000"/>
          <w:sz w:val="28"/>
          <w:szCs w:val="28"/>
          <w:lang w:val="en-US"/>
        </w:rPr>
      </w:pPr>
      <w:r w:rsidRPr="0007521E">
        <w:rPr>
          <w:b/>
          <w:i/>
          <w:color w:val="FFC000"/>
          <w:sz w:val="28"/>
          <w:szCs w:val="28"/>
          <w:lang w:val="en-US"/>
        </w:rPr>
        <w:t>Yangi yangi ish o‘rinlarni, besh tashabbus yaratib berar.</w:t>
      </w:r>
    </w:p>
    <w:p w:rsidR="00F14459" w:rsidRPr="001768BD" w:rsidRDefault="00F14459" w:rsidP="001768BD">
      <w:pPr>
        <w:ind w:left="-851"/>
        <w:jc w:val="both"/>
        <w:rPr>
          <w:color w:val="000099"/>
          <w:sz w:val="28"/>
          <w:szCs w:val="28"/>
          <w:lang w:val="en-US"/>
        </w:rPr>
      </w:pPr>
      <w:r w:rsidRPr="001768BD">
        <w:rPr>
          <w:color w:val="000099"/>
          <w:sz w:val="28"/>
          <w:szCs w:val="28"/>
          <w:lang w:val="en-US"/>
        </w:rPr>
        <w:t>Besh tashabbus besh imkoniyat, do‘stim uni sovurma ko‘kka.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Hammasidan foydalangin kel, to‘g‘ri yo‘lni ko‘rsat yurakka.                                                                  </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III.Mashg’ulotni yakunlash:</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Aziz o`quvchilar! O`z aqli zakovatingiz, bilim va tafakkuringiz, kuch-g`ayratingizga, tog`dek tayanchingiz Vataningizga suyanib, marrani katta oling. Marrani doimo baland olib yashang, ertangi kun bizniki, sizdek shijoatli yoshlarimizniki!Shuni unutmangki, kelgusida erishadigan har bir g`alabangiz-yurtmiz g`alabasi O`zbekiston g`alabasidir!Mashg’ulot davomida o`qituvchi javob bergan o`quvchilarni fikrlarini ochiqdan-ochiq tanqid qilmagan holda, to`qri yo`naltirib,  rag`batlantirib borishi shart.</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Ushbu darslar oddiy ma'ruzavozlikdan iborat bo`lmasligi, berilayotgan topshiriqlarni ko`proq amaliy tomonlariga e'tibor qaratilishi lozim. </w:t>
      </w:r>
    </w:p>
    <w:p w:rsidR="00F14459" w:rsidRDefault="00F14459" w:rsidP="001768BD">
      <w:pPr>
        <w:ind w:left="-851"/>
        <w:jc w:val="both"/>
        <w:rPr>
          <w:b/>
          <w:color w:val="000099"/>
          <w:sz w:val="28"/>
          <w:szCs w:val="28"/>
          <w:lang w:val="en-US"/>
        </w:rPr>
      </w:pP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D147DB" w:rsidRDefault="00F14459" w:rsidP="0007521E">
      <w:pPr>
        <w:tabs>
          <w:tab w:val="left" w:pos="7935"/>
        </w:tabs>
        <w:ind w:left="-709"/>
        <w:jc w:val="both"/>
        <w:rPr>
          <w:b/>
          <w:i/>
          <w:color w:val="0000CC"/>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Pr="0007521E" w:rsidRDefault="00F14459" w:rsidP="001768BD">
      <w:pPr>
        <w:ind w:left="-851"/>
        <w:jc w:val="both"/>
        <w:rPr>
          <w:b/>
          <w:color w:val="000099"/>
          <w:sz w:val="28"/>
          <w:szCs w:val="28"/>
          <w:lang w:val="it-IT"/>
        </w:rPr>
      </w:pPr>
    </w:p>
    <w:p w:rsidR="00F14459" w:rsidRPr="00CE4E73" w:rsidRDefault="00F14459" w:rsidP="001768BD">
      <w:pPr>
        <w:ind w:left="-851"/>
        <w:jc w:val="center"/>
        <w:rPr>
          <w:b/>
          <w:noProof/>
          <w:color w:val="00B050"/>
          <w:sz w:val="28"/>
          <w:szCs w:val="28"/>
          <w:lang w:val="it-IT"/>
        </w:rPr>
      </w:pPr>
      <w:r w:rsidRPr="00CE4E73">
        <w:rPr>
          <w:b/>
          <w:color w:val="00B050"/>
          <w:sz w:val="28"/>
          <w:szCs w:val="28"/>
          <w:lang w:val="it-IT"/>
        </w:rPr>
        <w:t>Sana:                   sinf: 11-               o’qituvchi:</w:t>
      </w:r>
    </w:p>
    <w:p w:rsidR="00F14459" w:rsidRPr="00CE4E73" w:rsidRDefault="00F14459" w:rsidP="001768BD">
      <w:pPr>
        <w:ind w:left="-851"/>
        <w:jc w:val="both"/>
        <w:rPr>
          <w:b/>
          <w:color w:val="FF0000"/>
          <w:sz w:val="28"/>
          <w:szCs w:val="28"/>
          <w:lang w:val="it-IT"/>
        </w:rPr>
      </w:pPr>
      <w:r w:rsidRPr="00CE4E73">
        <w:rPr>
          <w:b/>
          <w:color w:val="FF0000"/>
          <w:sz w:val="28"/>
          <w:szCs w:val="28"/>
          <w:lang w:val="it-IT"/>
        </w:rPr>
        <w:t>2-Mavzu: Psixologik madaniyat va psixologik salomatlik bilim-ko’nikmalari</w:t>
      </w:r>
    </w:p>
    <w:p w:rsidR="00F14459" w:rsidRPr="001768BD" w:rsidRDefault="00F14459" w:rsidP="001768BD">
      <w:pPr>
        <w:ind w:left="-851"/>
        <w:jc w:val="both"/>
        <w:rPr>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“Biz qobiliyatli yoshlarmiz”</w:t>
      </w: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psixologik nuqtai nazarida tavsiyalar berish,hozirgidavr yoshlar  uchun keng  imkoniyatlar davri  ekanligini uqtirish .</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b/>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color w:val="000099"/>
          <w:sz w:val="28"/>
          <w:szCs w:val="28"/>
          <w:lang w:val="en-US"/>
        </w:rPr>
      </w:pPr>
      <w:r w:rsidRPr="001768BD">
        <w:rPr>
          <w:b/>
          <w:color w:val="000099"/>
          <w:sz w:val="28"/>
          <w:szCs w:val="28"/>
          <w:lang w:val="en-US"/>
        </w:rPr>
        <w:t>I.Tashkiliy qism:</w:t>
      </w:r>
      <w:r w:rsidRPr="001768BD">
        <w:rPr>
          <w:color w:val="000099"/>
          <w:sz w:val="28"/>
          <w:szCs w:val="28"/>
          <w:lang w:val="en-US"/>
        </w:rPr>
        <w:t xml:space="preserve"> Salomlashish,davomat,tozalik</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II.Asosiy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O’qituvchi:</w:t>
      </w:r>
    </w:p>
    <w:p w:rsidR="00F14459" w:rsidRPr="001768BD" w:rsidRDefault="00F14459" w:rsidP="001768BD">
      <w:pPr>
        <w:ind w:left="-851"/>
        <w:jc w:val="both"/>
        <w:rPr>
          <w:color w:val="000099"/>
          <w:sz w:val="28"/>
          <w:szCs w:val="28"/>
          <w:lang w:val="en-US"/>
        </w:rPr>
      </w:pPr>
      <w:r w:rsidRPr="001768BD">
        <w:rPr>
          <w:color w:val="000099"/>
          <w:sz w:val="28"/>
          <w:szCs w:val="28"/>
          <w:lang w:val="en-US"/>
        </w:rPr>
        <w:t>Psixologiya (psixo... va ...logiya) — inson faoliyati va hayvonlar xatti harakati jarayonida voqelikning psixik aks etishi, ruhiy jarayonlar, holatlar, hodisalar, hislatlar toʻgʻri-sidagi fan. Psixologiyaning tadqiqot predme-tiga sezgilar va idrok obrazlari, ta-fakkur va hissiyot, faoliyat va muomala kabi psixologik jarayonlar, kate-goriyalar kiradi. Psixologiyaning asosiy vazifalari — psixika qonuniyatlarini, inson ruhiy holatlari shakllanishini filogenetik va ontogenetik taraq,-qiyot birligida ochishdan iboratdir. Mazkur vazifalar yechimini topishda Psixologiya bir tomondan, biol. fani sohalari bilan, jumladan, fiziologiya bilan, boshqa tomondan esa, sotsiologiya, pedagogika, madaniyat tarixi, mantiq hamda ijtimoiy fanlar bilan jips aloqaga kirishadi. Psixologiya eng avvalo, psixikaning insonga xos shakli boʻlmish ong va oʻzini oʻzi anglashni tadqiq etadi.</w:t>
      </w:r>
    </w:p>
    <w:p w:rsidR="00F14459" w:rsidRPr="001768BD" w:rsidRDefault="00F14459" w:rsidP="001768BD">
      <w:pPr>
        <w:ind w:left="-851"/>
        <w:jc w:val="both"/>
        <w:rPr>
          <w:color w:val="000099"/>
          <w:sz w:val="28"/>
          <w:szCs w:val="28"/>
          <w:lang w:val="en-US"/>
        </w:rPr>
      </w:pPr>
      <w:r w:rsidRPr="001768BD">
        <w:rPr>
          <w:color w:val="000099"/>
          <w:sz w:val="28"/>
          <w:szCs w:val="28"/>
          <w:lang w:val="en-US"/>
        </w:rPr>
        <w:t>Madaniyat inson faoliyati va shu faolliyatning ahamiyatini belgilovchi ramziy qurilmalar va asarlar majmuidir. Madaniyat musiqa, adabiyot, badiiy tasvir, meʼmorchilik, teatr, kinematografiya, turmush tarzi kabi faoliyatlarda namoyon boʻlishi mumkin. Antropologiyada "madaniyat" atamasi ostida mahsulotlar va ularni ishlab chiqarish, estetik maʼno berish, hamda shu jarayonlarga bogʻlangan ijtimoiy munosabatlar tushuniladi. Bu maʼnoda madaniyat oʻz ichiga sanʼat, fan va maʼnaviy tizimlarni oladi.</w:t>
      </w:r>
    </w:p>
    <w:p w:rsidR="00F14459" w:rsidRPr="001768BD" w:rsidRDefault="00F14459" w:rsidP="001768BD">
      <w:pPr>
        <w:ind w:left="-851"/>
        <w:jc w:val="both"/>
        <w:rPr>
          <w:color w:val="000099"/>
          <w:sz w:val="28"/>
          <w:szCs w:val="28"/>
          <w:lang w:val="en-US"/>
        </w:rPr>
      </w:pPr>
      <w:r w:rsidRPr="001768BD">
        <w:rPr>
          <w:color w:val="000099"/>
          <w:sz w:val="28"/>
          <w:szCs w:val="28"/>
          <w:lang w:val="en-US"/>
        </w:rPr>
        <w:t>Madaniyat — jamiyat, inson ijodiy kuch va qobiliyatlari tarixiy taraqqiyotining muayyan darajasi. Kishilar hayoti va faoliyatining turli koʻrinishlarida, shuningdek, ular yaratadigan moddiy va maʼnaviy boyliklarda ifodalanadi. "Madaniyat." tushunchasi muayyan tarixiy davr (antik Madaniyat.), konkret jamiyat, elat va millat (oʻzbek Madaniyat.i), shuningdek, inson faoliyati yoki turmushining oʻziga xos sohalari (mas, mehnat Madaniyati, badiiy Madaniyat., turmush Madaniyati)ni izoxlash uchun qoʻllaniladi. Tor maʼnoda "Madaniyat." atamasi kishilarning faqat maʼnaviy hayoti sohasiga nisbatan ishlatiladi.</w:t>
      </w:r>
    </w:p>
    <w:p w:rsidR="00F14459" w:rsidRPr="001768BD" w:rsidRDefault="00F14459" w:rsidP="001768BD">
      <w:pPr>
        <w:ind w:left="-851"/>
        <w:jc w:val="both"/>
        <w:rPr>
          <w:color w:val="000099"/>
          <w:sz w:val="28"/>
          <w:szCs w:val="28"/>
          <w:lang w:val="en-US"/>
        </w:rPr>
      </w:pPr>
      <w:r w:rsidRPr="001768BD">
        <w:rPr>
          <w:color w:val="000099"/>
          <w:sz w:val="28"/>
          <w:szCs w:val="28"/>
          <w:lang w:val="en-US"/>
        </w:rPr>
        <w:t>"Madaniyat." arabcha madina (shahar) soʻzidan kelib chiqqan. Arablar kishilar hayotini ikki turga: birini badaviy yoki sahroiy turmush; ikkinchisini madaniy turmush deb ataganlar. Badaviylik — koʻchmanchi holda dashtu sahrolarda yashovchi xalqlarga, madaniylik — shaharda oʻtroq holda yashab, oʻziga xos turmush tarziga ega boʻlgan xalqlarga nisbatan ishlatilgan.</w:t>
      </w:r>
    </w:p>
    <w:p w:rsidR="00F14459" w:rsidRPr="001768BD" w:rsidRDefault="00F14459" w:rsidP="001768BD">
      <w:pPr>
        <w:ind w:left="-851"/>
        <w:jc w:val="both"/>
        <w:rPr>
          <w:color w:val="000099"/>
          <w:sz w:val="28"/>
          <w:szCs w:val="28"/>
          <w:lang w:val="en-US"/>
        </w:rPr>
      </w:pPr>
      <w:r w:rsidRPr="001768BD">
        <w:rPr>
          <w:color w:val="000099"/>
          <w:sz w:val="28"/>
          <w:szCs w:val="28"/>
          <w:lang w:val="en-US"/>
        </w:rPr>
        <w:t>Ruhiy salomatlik</w:t>
      </w:r>
    </w:p>
    <w:p w:rsidR="00F14459" w:rsidRPr="001768BD" w:rsidRDefault="00F14459" w:rsidP="001768BD">
      <w:pPr>
        <w:ind w:left="-851"/>
        <w:jc w:val="both"/>
        <w:rPr>
          <w:color w:val="000099"/>
          <w:sz w:val="28"/>
          <w:szCs w:val="28"/>
          <w:lang w:val="en-US"/>
        </w:rPr>
      </w:pPr>
      <w:r w:rsidRPr="001768BD">
        <w:rPr>
          <w:color w:val="000099"/>
          <w:sz w:val="28"/>
          <w:szCs w:val="28"/>
          <w:lang w:val="en-US"/>
        </w:rPr>
        <w:t>Ruhiy (psixik) salomatlik — insonning murakkab hayotiy sharoitlarini yengish, shu bilan birga eng optimal hissiy fonni va xatti-harakatlarning adekvatligini saqlab qolish qobiliyatidir. Ruhiy salomatlik tushunchasi, euthumiya («ruhiyatning yaxshi holati») Demokrit tomonidan tasvirlangan, Suqrotning hayoti va o’limiga tegishli bo’lgan ichki garmoniyaga erishgan insonning obrazi Platonning dialoglarida qayd qilingan. Turli tadqiqotlarda ruhiy azob-uqubatlarning manbai ko’pincha madaniyat deb ataladi (Zigmund Freyd , Alfred Adler, Karen Horney, Erix Fromm ishlarida). Viktor Frankl ruhiy sog’lomlikning muhim omilini insonda qadriyatlar tizimining mavjudligi deb ataydi.</w:t>
      </w:r>
    </w:p>
    <w:p w:rsidR="00F14459" w:rsidRPr="001768BD" w:rsidRDefault="00F14459" w:rsidP="001768BD">
      <w:pPr>
        <w:ind w:left="-851"/>
        <w:jc w:val="both"/>
        <w:rPr>
          <w:color w:val="000099"/>
          <w:sz w:val="28"/>
          <w:szCs w:val="28"/>
          <w:lang w:val="en-US"/>
        </w:rPr>
      </w:pPr>
      <w:r w:rsidRPr="001768BD">
        <w:rPr>
          <w:color w:val="000099"/>
          <w:sz w:val="28"/>
          <w:szCs w:val="28"/>
          <w:lang w:val="en-US"/>
        </w:rPr>
        <w:t>Sog’liqni saqlashga gender yondashuv bilan bog’liq holda, ruhiy salomatlikning bir nechta modeli ishlab chiqildi:Normativ, ruhiy salomatlikning ikki tomonlama standartini qo’llagan holda (erkak va ayollar uchun).</w:t>
      </w:r>
    </w:p>
    <w:p w:rsidR="00F14459" w:rsidRPr="001768BD" w:rsidRDefault="00F14459" w:rsidP="001768BD">
      <w:pPr>
        <w:ind w:left="-851"/>
        <w:jc w:val="both"/>
        <w:rPr>
          <w:color w:val="000099"/>
          <w:sz w:val="28"/>
          <w:szCs w:val="28"/>
          <w:lang w:val="en-US"/>
        </w:rPr>
      </w:pPr>
      <w:r w:rsidRPr="001768BD">
        <w:rPr>
          <w:color w:val="000099"/>
          <w:sz w:val="28"/>
          <w:szCs w:val="28"/>
          <w:lang w:val="en-US"/>
        </w:rPr>
        <w:t>Androsentrik, ruhiy salomatlikning erkak standarti qabul qilingan.</w:t>
      </w:r>
    </w:p>
    <w:p w:rsidR="00F14459" w:rsidRPr="001768BD" w:rsidRDefault="00F14459" w:rsidP="001768BD">
      <w:pPr>
        <w:ind w:left="-851"/>
        <w:jc w:val="both"/>
        <w:rPr>
          <w:color w:val="000099"/>
          <w:sz w:val="28"/>
          <w:szCs w:val="28"/>
          <w:lang w:val="en-US"/>
        </w:rPr>
      </w:pPr>
      <w:r w:rsidRPr="001768BD">
        <w:rPr>
          <w:color w:val="000099"/>
          <w:sz w:val="28"/>
          <w:szCs w:val="28"/>
          <w:lang w:val="en-US"/>
        </w:rPr>
        <w:t>Androgin, jinsdan qat’iy nazar, yagona ruhiy salomatlik standarti va mijozlarga nisbatan bir xil munosabatda bo’lishni o’z ichiga oladi.</w:t>
      </w:r>
    </w:p>
    <w:p w:rsidR="00F14459" w:rsidRPr="001768BD" w:rsidRDefault="00F14459" w:rsidP="001768BD">
      <w:pPr>
        <w:ind w:left="-851"/>
        <w:jc w:val="both"/>
        <w:rPr>
          <w:color w:val="000099"/>
          <w:sz w:val="28"/>
          <w:szCs w:val="28"/>
          <w:lang w:val="en-US"/>
        </w:rPr>
      </w:pPr>
      <w:r w:rsidRPr="001768BD">
        <w:rPr>
          <w:color w:val="000099"/>
          <w:sz w:val="28"/>
          <w:szCs w:val="28"/>
          <w:lang w:val="en-US"/>
        </w:rPr>
        <w:t>Normativ bo’lmagan (Sandra Bem modeli bo’yicha) bu faqat erkaklarga yoki ayollarga tegishli bo’lgan xususiyatlar bilan assotsiatsiyalanmaydigan sifatlarga asoslangan.</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III.Mashg’ulotni yakunlash:</w:t>
      </w:r>
    </w:p>
    <w:p w:rsidR="00F14459" w:rsidRPr="001768BD" w:rsidRDefault="00F14459" w:rsidP="001768BD">
      <w:pPr>
        <w:autoSpaceDE w:val="0"/>
        <w:autoSpaceDN w:val="0"/>
        <w:adjustRightInd w:val="0"/>
        <w:ind w:left="-851"/>
        <w:jc w:val="both"/>
        <w:rPr>
          <w:color w:val="000099"/>
          <w:sz w:val="28"/>
          <w:szCs w:val="28"/>
          <w:lang w:val="en-US"/>
        </w:rPr>
      </w:pPr>
      <w:r w:rsidRPr="001768BD">
        <w:rPr>
          <w:color w:val="000099"/>
          <w:sz w:val="28"/>
          <w:szCs w:val="28"/>
          <w:lang w:val="en-US"/>
        </w:rPr>
        <w:t xml:space="preserve"> O`quvchilar faolligini oshirish maqsadida “Nima uchun?” metodidan foydalaniladi. sinfga umumiy savol beriladi. </w:t>
      </w:r>
    </w:p>
    <w:p w:rsidR="00F14459" w:rsidRPr="001768BD" w:rsidRDefault="00F14459" w:rsidP="001768BD">
      <w:pPr>
        <w:autoSpaceDE w:val="0"/>
        <w:autoSpaceDN w:val="0"/>
        <w:adjustRightInd w:val="0"/>
        <w:ind w:left="-851"/>
        <w:jc w:val="both"/>
        <w:rPr>
          <w:b/>
          <w:bCs/>
          <w:color w:val="000099"/>
          <w:sz w:val="28"/>
          <w:szCs w:val="28"/>
          <w:lang w:val="en-US"/>
        </w:rPr>
      </w:pPr>
      <w:r w:rsidRPr="001768BD">
        <w:rPr>
          <w:b/>
          <w:bCs/>
          <w:color w:val="000099"/>
          <w:sz w:val="28"/>
          <w:szCs w:val="28"/>
          <w:lang w:val="en-US"/>
        </w:rPr>
        <w:t>Nima uchun ?</w:t>
      </w:r>
    </w:p>
    <w:p w:rsidR="00F14459" w:rsidRPr="001768BD" w:rsidRDefault="00F14459" w:rsidP="001768BD">
      <w:pPr>
        <w:autoSpaceDE w:val="0"/>
        <w:autoSpaceDN w:val="0"/>
        <w:adjustRightInd w:val="0"/>
        <w:ind w:left="-851"/>
        <w:jc w:val="both"/>
        <w:rPr>
          <w:color w:val="000099"/>
          <w:sz w:val="28"/>
          <w:szCs w:val="28"/>
          <w:lang w:val="en-US"/>
        </w:rPr>
      </w:pPr>
      <w:r>
        <w:rPr>
          <w:noProof/>
        </w:rPr>
        <w:pict>
          <v:shapetype id="_x0000_t32" coordsize="21600,21600" o:spt="32" o:oned="t" path="m,l21600,21600e" filled="f">
            <v:path arrowok="t" fillok="f" o:connecttype="none"/>
            <o:lock v:ext="edit" shapetype="t"/>
          </v:shapetype>
          <v:shape id="Прямая со стрелкой 27" o:spid="_x0000_s1026" type="#_x0000_t32" style="position:absolute;left:0;text-align:left;margin-left:159.55pt;margin-top:.75pt;width:35.25pt;height:35.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" strokeweight="2pt">
            <v:stroke endarrow="open"/>
            <v:shadow on="t" color="black" opacity="24903f" origin=",.5" offset="0,.55556mm"/>
          </v:shape>
        </w:pict>
      </w:r>
      <w:r>
        <w:rPr>
          <w:noProof/>
        </w:rPr>
        <w:pict>
          <v:shape id="Прямая со стрелкой 2" o:spid="_x0000_s1027" type="#_x0000_t32" style="position:absolute;left:0;text-align:left;margin-left:340.3pt;margin-top:.75pt;width:44.25pt;height:28.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" strokeweight="2pt">
            <v:stroke endarrow="open"/>
            <v:shadow on="t" color="black" opacity="24903f" origin=",.5" offset="0,.55556mm"/>
          </v:shape>
        </w:pict>
      </w:r>
      <w:r>
        <w:rPr>
          <w:noProof/>
        </w:rPr>
        <w:pict>
          <v:line id="Прямая соединительная линия 1" o:spid="_x0000_s1028" style="position:absolute;left:0;text-align:left;z-index:251666944;visibility:visible" from="268.3pt,.75pt" to="340.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" strokeweight="2pt">
            <v:shadow on="t" color="black" opacity="24903f" origin=",.5" offset="0,.55556mm"/>
          </v:line>
        </w:pict>
      </w:r>
      <w:r>
        <w:rPr>
          <w:noProof/>
        </w:rPr>
        <w:pict>
          <v:line id="Прямая соединительная линия 26" o:spid="_x0000_s1029" style="position:absolute;left:0;text-align:left;z-index:251665920;visibility:visible" from="87.55pt,.75pt" to="159.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" strokeweight="2pt">
            <v:shadow on="t" color="black" opacity="24903f" origin=",.5" offset="0,.55556mm"/>
          </v:line>
        </w:pict>
      </w:r>
    </w:p>
    <w:p w:rsidR="00F14459" w:rsidRPr="001768BD" w:rsidRDefault="00F14459" w:rsidP="001768BD">
      <w:pPr>
        <w:autoSpaceDE w:val="0"/>
        <w:autoSpaceDN w:val="0"/>
        <w:adjustRightInd w:val="0"/>
        <w:ind w:left="-851"/>
        <w:jc w:val="both"/>
        <w:rPr>
          <w:color w:val="000099"/>
          <w:sz w:val="28"/>
          <w:szCs w:val="28"/>
          <w:lang w:val="en-US"/>
        </w:rPr>
      </w:pPr>
      <w:r>
        <w:rPr>
          <w:noProof/>
        </w:rPr>
        <w:pict>
          <v:rect id="Прямоугольник 19" o:spid="_x0000_s1030" style="position:absolute;left:0;text-align:left;margin-left:260.8pt;margin-top:13.15pt;width:202.5pt;height:105.7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" strokecolor="#f79646" strokeweight="2pt">
            <v:textbox>
              <w:txbxContent>
                <w:p w:rsidR="00F14459" w:rsidRPr="00345C5A" w:rsidRDefault="00F14459" w:rsidP="00864E55">
                  <w:pPr>
                    <w:autoSpaceDE w:val="0"/>
                    <w:autoSpaceDN w:val="0"/>
                    <w:adjustRightInd w:val="0"/>
                    <w:spacing w:after="195"/>
                    <w:jc w:val="center"/>
                    <w:rPr>
                      <w:sz w:val="28"/>
                    </w:rPr>
                  </w:pPr>
                  <w:r w:rsidRPr="00345C5A">
                    <w:rPr>
                      <w:color w:val="0000FF"/>
                      <w:sz w:val="28"/>
                    </w:rPr>
                    <w:t>Insonning tana a'zosi - bosh miya faoliyatida ma'lumotlar saqlanadi va kundanlik hayotda undan foydalanish imkoniyatini beradi</w:t>
                  </w:r>
                  <w:r w:rsidRPr="00345C5A">
                    <w:rPr>
                      <w:sz w:val="28"/>
                    </w:rPr>
                    <w:t>.</w:t>
                  </w:r>
                </w:p>
                <w:p w:rsidR="00F14459" w:rsidRPr="00963261" w:rsidRDefault="00F14459" w:rsidP="00864E55">
                  <w:pPr>
                    <w:jc w:val="center"/>
                    <w:rPr>
                      <w:lang w:val="uz-Cyrl-UZ"/>
                    </w:rPr>
                  </w:pPr>
                </w:p>
              </w:txbxContent>
            </v:textbox>
          </v:rect>
        </w:pict>
      </w:r>
    </w:p>
    <w:p w:rsidR="00F14459" w:rsidRPr="001768BD" w:rsidRDefault="00F14459" w:rsidP="001768BD">
      <w:pPr>
        <w:autoSpaceDE w:val="0"/>
        <w:autoSpaceDN w:val="0"/>
        <w:adjustRightInd w:val="0"/>
        <w:ind w:left="-851"/>
        <w:jc w:val="both"/>
        <w:rPr>
          <w:color w:val="000099"/>
          <w:sz w:val="28"/>
          <w:szCs w:val="28"/>
          <w:lang w:val="en-US"/>
        </w:rPr>
      </w:pPr>
      <w:r>
        <w:rPr>
          <w:noProof/>
        </w:rPr>
        <w:pict>
          <v:rect id="Прямоугольник 17" o:spid="_x0000_s1031" style="position:absolute;left:0;text-align:left;margin-left:133.3pt;margin-top:3.8pt;width:101.25pt;height:103.2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" strokecolor="#f79646" strokeweight="2pt">
            <v:textbox>
              <w:txbxContent>
                <w:p w:rsidR="00F14459" w:rsidRPr="00345C5A" w:rsidRDefault="00F14459" w:rsidP="00864E55">
                  <w:pPr>
                    <w:autoSpaceDE w:val="0"/>
                    <w:autoSpaceDN w:val="0"/>
                    <w:adjustRightInd w:val="0"/>
                    <w:spacing w:after="195"/>
                    <w:jc w:val="center"/>
                    <w:rPr>
                      <w:color w:val="0000FF"/>
                      <w:sz w:val="28"/>
                      <w:lang w:val="en-US"/>
                    </w:rPr>
                  </w:pPr>
                  <w:r w:rsidRPr="00345C5A">
                    <w:rPr>
                      <w:color w:val="0000FF"/>
                      <w:sz w:val="28"/>
                      <w:lang w:val="en-US"/>
                    </w:rPr>
                    <w:t>Inson tanasi sog`lom bo`lsa, sog`lom fikrlaydi</w:t>
                  </w:r>
                </w:p>
                <w:p w:rsidR="00F14459" w:rsidRPr="009F50E4" w:rsidRDefault="00F14459" w:rsidP="00864E55">
                  <w:pPr>
                    <w:jc w:val="center"/>
                    <w:rPr>
                      <w:lang w:val="en-US"/>
                    </w:rPr>
                  </w:pPr>
                </w:p>
              </w:txbxContent>
            </v:textbox>
          </v:rect>
        </w:pict>
      </w:r>
      <w:r>
        <w:rPr>
          <w:noProof/>
        </w:rPr>
        <w:pict>
          <v:oval id="Овал 16" o:spid="_x0000_s1032" style="position:absolute;left:0;text-align:left;margin-left:-20.45pt;margin-top:9.8pt;width:136.5pt;height:69.7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" strokecolor="#f79646" strokeweight="2pt">
            <v:textbox>
              <w:txbxContent>
                <w:p w:rsidR="00F14459" w:rsidRPr="00345C5A" w:rsidRDefault="00F14459" w:rsidP="00864E55">
                  <w:pPr>
                    <w:jc w:val="center"/>
                    <w:rPr>
                      <w:color w:val="0000FF"/>
                      <w:sz w:val="28"/>
                      <w:lang w:val="uz-Cyrl-UZ"/>
                    </w:rPr>
                  </w:pPr>
                  <w:r w:rsidRPr="00345C5A">
                    <w:rPr>
                      <w:b/>
                      <w:color w:val="0000FF"/>
                      <w:sz w:val="28"/>
                    </w:rPr>
                    <w:t>Sog` tanda sog`lom aql</w:t>
                  </w:r>
                </w:p>
              </w:txbxContent>
            </v:textbox>
          </v:oval>
        </w:pict>
      </w:r>
    </w:p>
    <w:p w:rsidR="00F14459" w:rsidRPr="001768BD" w:rsidRDefault="00F14459" w:rsidP="001768BD">
      <w:pPr>
        <w:autoSpaceDE w:val="0"/>
        <w:autoSpaceDN w:val="0"/>
        <w:adjustRightInd w:val="0"/>
        <w:ind w:left="-851"/>
        <w:jc w:val="both"/>
        <w:rPr>
          <w:color w:val="000099"/>
          <w:sz w:val="28"/>
          <w:szCs w:val="28"/>
          <w:lang w:val="en-US"/>
        </w:rPr>
      </w:pPr>
    </w:p>
    <w:p w:rsidR="00F14459" w:rsidRPr="001768BD" w:rsidRDefault="00F14459" w:rsidP="001768BD">
      <w:pPr>
        <w:autoSpaceDE w:val="0"/>
        <w:autoSpaceDN w:val="0"/>
        <w:adjustRightInd w:val="0"/>
        <w:ind w:left="-851"/>
        <w:jc w:val="both"/>
        <w:rPr>
          <w:color w:val="000099"/>
          <w:sz w:val="28"/>
          <w:szCs w:val="28"/>
          <w:lang w:val="en-US"/>
        </w:rPr>
      </w:pPr>
      <w:r>
        <w:rPr>
          <w:noProof/>
        </w:rPr>
        <w:pict>
          <v:shape id="Прямая со стрелкой 4" o:spid="_x0000_s1033" type="#_x0000_t32" style="position:absolute;left:0;text-align:left;margin-left:234.55pt;margin-top:11.35pt;width:26.2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" strokeweight="2pt">
            <v:stroke endarrow="open"/>
            <v:shadow on="t" color="black" opacity="24903f" origin=",.5" offset="0,.55556mm"/>
          </v:shape>
        </w:pict>
      </w:r>
      <w:r>
        <w:rPr>
          <w:noProof/>
        </w:rPr>
        <w:pict>
          <v:shape id="Прямая со стрелкой 3" o:spid="_x0000_s1034" type="#_x0000_t32" style="position:absolute;left:0;text-align:left;margin-left:116.05pt;margin-top:11.35pt;width:17.2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" strokeweight="2pt">
            <v:stroke endarrow="open"/>
            <v:shadow on="t" color="black" opacity="24903f" origin=",.5" offset="0,.55556mm"/>
          </v:shape>
        </w:pict>
      </w:r>
    </w:p>
    <w:p w:rsidR="00F14459" w:rsidRPr="001768BD" w:rsidRDefault="00F14459" w:rsidP="001768BD">
      <w:pPr>
        <w:autoSpaceDE w:val="0"/>
        <w:autoSpaceDN w:val="0"/>
        <w:adjustRightInd w:val="0"/>
        <w:ind w:left="-851"/>
        <w:jc w:val="both"/>
        <w:rPr>
          <w:color w:val="000099"/>
          <w:sz w:val="28"/>
          <w:szCs w:val="28"/>
          <w:lang w:val="en-US"/>
        </w:rPr>
      </w:pPr>
    </w:p>
    <w:p w:rsidR="00F14459" w:rsidRPr="001768BD" w:rsidRDefault="00F14459" w:rsidP="001768BD">
      <w:pPr>
        <w:autoSpaceDE w:val="0"/>
        <w:autoSpaceDN w:val="0"/>
        <w:adjustRightInd w:val="0"/>
        <w:ind w:left="-851" w:firstLine="570"/>
        <w:jc w:val="both"/>
        <w:rPr>
          <w:color w:val="000099"/>
          <w:sz w:val="28"/>
          <w:szCs w:val="28"/>
          <w:lang w:val="en-US"/>
        </w:rPr>
      </w:pPr>
    </w:p>
    <w:p w:rsidR="00F14459" w:rsidRPr="001768BD" w:rsidRDefault="00F14459" w:rsidP="001768BD">
      <w:pPr>
        <w:autoSpaceDE w:val="0"/>
        <w:autoSpaceDN w:val="0"/>
        <w:adjustRightInd w:val="0"/>
        <w:ind w:left="-851" w:firstLine="570"/>
        <w:jc w:val="both"/>
        <w:rPr>
          <w:color w:val="000099"/>
          <w:sz w:val="28"/>
          <w:szCs w:val="28"/>
          <w:lang w:val="en-US"/>
        </w:rPr>
      </w:pPr>
    </w:p>
    <w:p w:rsidR="00F14459" w:rsidRPr="001768BD" w:rsidRDefault="00F14459" w:rsidP="001768BD">
      <w:pPr>
        <w:autoSpaceDE w:val="0"/>
        <w:autoSpaceDN w:val="0"/>
        <w:adjustRightInd w:val="0"/>
        <w:ind w:left="-851" w:firstLine="570"/>
        <w:jc w:val="both"/>
        <w:rPr>
          <w:color w:val="000099"/>
          <w:sz w:val="28"/>
          <w:szCs w:val="28"/>
          <w:lang w:val="en-US"/>
        </w:rPr>
      </w:pPr>
    </w:p>
    <w:p w:rsidR="00F14459" w:rsidRPr="001768BD" w:rsidRDefault="00F14459" w:rsidP="001768BD">
      <w:pPr>
        <w:autoSpaceDE w:val="0"/>
        <w:autoSpaceDN w:val="0"/>
        <w:adjustRightInd w:val="0"/>
        <w:ind w:left="-851" w:firstLine="570"/>
        <w:jc w:val="both"/>
        <w:rPr>
          <w:color w:val="000099"/>
          <w:sz w:val="28"/>
          <w:szCs w:val="28"/>
          <w:lang w:val="en-US"/>
        </w:rPr>
      </w:pPr>
      <w:r w:rsidRPr="001768BD">
        <w:rPr>
          <w:color w:val="000099"/>
          <w:sz w:val="28"/>
          <w:szCs w:val="28"/>
          <w:lang w:val="en-US"/>
        </w:rPr>
        <w:t>O`qituvchi o`quvchilarni faolligiga va zerkib qolmasligini inobatga olgan holda savollar beradi hamda ularning javoblarini umumlashtirib, yangi mavzuni tushuntiradi.Inson organizmi atrof-muhit bilan doimiy va chambarchas bog`liqlikda bo`ladi. Unga havo haroratining, namlikning, shamol tezligining keskin o`zgarishi o`zining ta`sirini ko`rsatadi. Inson organizmini maxsus tadbirlar yordamida atrof-muhitning zararli ta`sirlariga, hattoki infeksion kasalliklar kabilarga nisbatan chidamliligini oshirish mumkin.Bular chiniqtiruvchi muolajalar yordamida amalga oshiriladi.</w:t>
      </w:r>
      <w:r w:rsidRPr="001768BD">
        <w:rPr>
          <w:bCs/>
          <w:i/>
          <w:color w:val="000099"/>
          <w:sz w:val="28"/>
          <w:szCs w:val="28"/>
          <w:lang w:val="en-US"/>
        </w:rPr>
        <w:t>Chiniqish –</w:t>
      </w:r>
      <w:r w:rsidRPr="001768BD">
        <w:rPr>
          <w:color w:val="000099"/>
          <w:sz w:val="28"/>
          <w:szCs w:val="28"/>
          <w:lang w:val="en-US"/>
        </w:rPr>
        <w:t xml:space="preserve">bu organizmni kasalliklarga qarshilik ko`rsata olishi uchun jismoniy turg`unlikni o`zlashtirishiga aytiladi. Kasalliklardan tabiiy omillar yordamida forig` bo`lish </w:t>
      </w:r>
      <w:r w:rsidRPr="001768BD">
        <w:rPr>
          <w:bCs/>
          <w:color w:val="000099"/>
          <w:sz w:val="28"/>
          <w:szCs w:val="28"/>
          <w:lang w:val="en-US"/>
        </w:rPr>
        <w:t>organizmni sog`lomlashtirish</w:t>
      </w:r>
      <w:r w:rsidRPr="001768BD">
        <w:rPr>
          <w:color w:val="000099"/>
          <w:sz w:val="28"/>
          <w:szCs w:val="28"/>
          <w:lang w:val="en-US"/>
        </w:rPr>
        <w:t xml:space="preserve"> deyiladi.</w:t>
      </w:r>
    </w:p>
    <w:p w:rsidR="00F14459" w:rsidRPr="001768BD" w:rsidRDefault="00F14459" w:rsidP="001768BD">
      <w:pPr>
        <w:pStyle w:val="BodyText"/>
        <w:ind w:left="-851" w:firstLine="340"/>
        <w:rPr>
          <w:rFonts w:ascii="Times New Roman" w:hAnsi="Times New Roman"/>
          <w:b/>
          <w:color w:val="000099"/>
          <w:szCs w:val="28"/>
          <w:lang w:val="en-US"/>
        </w:rPr>
      </w:pP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ind w:left="-851"/>
        <w:jc w:val="center"/>
        <w:rPr>
          <w:b/>
          <w:color w:val="00B050"/>
          <w:sz w:val="28"/>
          <w:szCs w:val="28"/>
          <w:lang w:val="it-IT"/>
        </w:rPr>
      </w:pPr>
    </w:p>
    <w:p w:rsidR="00F14459" w:rsidRDefault="00F14459" w:rsidP="001768BD">
      <w:pPr>
        <w:ind w:left="-851"/>
        <w:jc w:val="center"/>
        <w:rPr>
          <w:b/>
          <w:color w:val="00B050"/>
          <w:sz w:val="28"/>
          <w:szCs w:val="28"/>
          <w:lang w:val="en-US"/>
        </w:rPr>
      </w:pPr>
    </w:p>
    <w:p w:rsidR="00F14459" w:rsidRPr="00656FAD" w:rsidRDefault="00F14459" w:rsidP="001768BD">
      <w:pPr>
        <w:ind w:left="-851"/>
        <w:jc w:val="center"/>
        <w:rPr>
          <w:b/>
          <w:noProof/>
          <w:color w:val="00B050"/>
          <w:sz w:val="28"/>
          <w:szCs w:val="28"/>
          <w:lang w:val="en-US"/>
        </w:rPr>
      </w:pPr>
      <w:r>
        <w:rPr>
          <w:b/>
          <w:color w:val="00B050"/>
          <w:sz w:val="28"/>
          <w:szCs w:val="28"/>
          <w:lang w:val="en-US"/>
        </w:rPr>
        <w:t>Sana:                   sinf: 11-               o’qituvchi:</w:t>
      </w:r>
    </w:p>
    <w:p w:rsidR="00F14459" w:rsidRPr="001768BD" w:rsidRDefault="00F14459" w:rsidP="001768BD">
      <w:pPr>
        <w:pStyle w:val="BodyText"/>
        <w:ind w:left="-851" w:firstLine="340"/>
        <w:rPr>
          <w:rFonts w:ascii="Times New Roman" w:hAnsi="Times New Roman"/>
          <w:b/>
          <w:color w:val="FF0000"/>
          <w:szCs w:val="28"/>
          <w:lang w:val="en-US"/>
        </w:rPr>
      </w:pPr>
      <w:r w:rsidRPr="001768BD">
        <w:rPr>
          <w:rFonts w:ascii="Times New Roman" w:hAnsi="Times New Roman"/>
          <w:b/>
          <w:color w:val="FF0000"/>
          <w:szCs w:val="28"/>
          <w:lang w:val="en-US"/>
        </w:rPr>
        <w:t>3- mavzu: Yurtim  bo’ylab  sayohat  (27  sentabr  xalqaro  turizm  kuni  munosabati bilan)Dehqon boy bo’lsa xalq boy bo’ladi.</w:t>
      </w:r>
    </w:p>
    <w:p w:rsidR="00F14459" w:rsidRPr="001768BD" w:rsidRDefault="00F14459" w:rsidP="001768BD">
      <w:pPr>
        <w:pStyle w:val="NormalWeb"/>
        <w:shd w:val="clear" w:color="auto" w:fill="FFFFFF"/>
        <w:spacing w:before="136" w:beforeAutospacing="0" w:after="136" w:afterAutospacing="0"/>
        <w:ind w:left="-851"/>
        <w:jc w:val="both"/>
        <w:rPr>
          <w:color w:val="000099"/>
          <w:sz w:val="28"/>
          <w:szCs w:val="28"/>
          <w:lang w:val="en-US"/>
        </w:rPr>
      </w:pPr>
      <w:r w:rsidRPr="001768BD">
        <w:rPr>
          <w:color w:val="000099"/>
          <w:sz w:val="28"/>
          <w:szCs w:val="28"/>
          <w:lang w:val="en-US"/>
        </w:rPr>
        <w:t>Kun shiori:</w:t>
      </w:r>
      <w:r w:rsidRPr="001768BD">
        <w:rPr>
          <w:b/>
          <w:bCs/>
          <w:color w:val="000099"/>
          <w:sz w:val="28"/>
          <w:szCs w:val="28"/>
          <w:lang w:val="en-US"/>
        </w:rPr>
        <w:t xml:space="preserve"> </w:t>
      </w:r>
      <w:r w:rsidRPr="001768BD">
        <w:rPr>
          <w:rStyle w:val="Strong"/>
          <w:bCs/>
          <w:color w:val="000099"/>
          <w:sz w:val="28"/>
          <w:szCs w:val="28"/>
          <w:lang w:val="en-US"/>
        </w:rPr>
        <w:t>«Xalq boy bo‘lsa, davlat ham boy bo‘ladi»</w:t>
      </w:r>
    </w:p>
    <w:p w:rsidR="00F14459" w:rsidRPr="001768BD" w:rsidRDefault="00F14459" w:rsidP="001768BD">
      <w:pPr>
        <w:ind w:left="-851" w:firstLine="709"/>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halol mehnat qilib,daromad topish orqali el farovonligi uchun xizmat qilish ruhida tarbiyalash</w:t>
      </w:r>
    </w:p>
    <w:p w:rsidR="00F14459" w:rsidRPr="001768BD" w:rsidRDefault="00F14459" w:rsidP="001768BD">
      <w:pPr>
        <w:ind w:left="-851" w:firstLine="709"/>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firstLine="709"/>
        <w:jc w:val="both"/>
        <w:rPr>
          <w:color w:val="000099"/>
          <w:sz w:val="28"/>
          <w:szCs w:val="28"/>
          <w:lang w:val="uz-Cyrl-UZ"/>
        </w:rPr>
      </w:pPr>
      <w:r w:rsidRPr="001768BD">
        <w:rPr>
          <w:i/>
          <w:color w:val="000099"/>
          <w:sz w:val="28"/>
          <w:szCs w:val="28"/>
          <w:lang w:val="uz-Cyrl-UZ"/>
        </w:rPr>
        <w:t>Foydalanadigan ko`rgazmali qurollar:</w:t>
      </w:r>
      <w:r w:rsidRPr="001768BD">
        <w:rPr>
          <w:b/>
          <w:color w:val="000099"/>
          <w:sz w:val="28"/>
          <w:szCs w:val="28"/>
          <w:lang w:val="uz-Cyrl-UZ"/>
        </w:rPr>
        <w:t xml:space="preserve"> </w:t>
      </w:r>
      <w:r w:rsidRPr="001768BD">
        <w:rPr>
          <w:shadow/>
          <w:color w:val="000099"/>
          <w:sz w:val="28"/>
          <w:szCs w:val="28"/>
          <w:lang w:val="uz-Cyrl-UZ"/>
        </w:rPr>
        <w:t xml:space="preserve">O`zbekiston Respublikasi Konstitutsiyasi, Ma’naviyat qalbim quyoshi, Ma’naviyat yulduzlari, </w:t>
      </w:r>
      <w:r w:rsidRPr="001768BD">
        <w:rPr>
          <w:color w:val="000099"/>
          <w:sz w:val="28"/>
          <w:szCs w:val="28"/>
          <w:lang w:val="uz-Cyrl-UZ"/>
        </w:rPr>
        <w:t>plakatlar, devoriy gazetalar, slaydlar, tarqatma materiallar.</w:t>
      </w:r>
    </w:p>
    <w:p w:rsidR="00F14459" w:rsidRPr="001768BD" w:rsidRDefault="00F14459" w:rsidP="001768BD">
      <w:pPr>
        <w:pStyle w:val="NormalWeb"/>
        <w:shd w:val="clear" w:color="auto" w:fill="FFFFFF"/>
        <w:spacing w:before="136" w:beforeAutospacing="0" w:after="136" w:afterAutospacing="0"/>
        <w:ind w:left="-851"/>
        <w:jc w:val="both"/>
        <w:rPr>
          <w:color w:val="000099"/>
          <w:sz w:val="28"/>
          <w:szCs w:val="28"/>
          <w:lang w:val="uz-Cyrl-UZ"/>
        </w:rPr>
      </w:pPr>
      <w:r w:rsidRPr="001768BD">
        <w:rPr>
          <w:color w:val="000099"/>
          <w:sz w:val="28"/>
          <w:szCs w:val="28"/>
          <w:lang w:val="uz-Cyrl-UZ"/>
        </w:rPr>
        <w:t>«Qishloq xo‘jalik ekinlarini joylashtirishda an’anaviy yondashuvlardan voz kechib, dehqonlar daromadini ko‘paytiradigan, eksportga yo‘naltirilgan mahsulotlarni yetishtirishga investitsiyalar jalb qilinayotgani sizlarga yaxshi ma’lum. Mamlakatimizning barqaror taraqqiyotini ta’minlash maqsadida „Xalq boy bo‘lsa, davlat ham boy va qudratli bo‘ladi“ degan tamoyildan kelib chiqib, bugungi kunda yurtimizda ishbilarmonlik va tadbirkorlik muhitini tubdan yaxshilash uchun yangi imkoniyat va imtiyozlar yaratilmoqda. Eng muhimi, bu soha ming-minglab fuqarolarimiz, avvalo, yoshlarimiz uchun halol mehnat qilib, daromad topish, el farovonligini oshirishda mustahkam zamin bo‘layotgani barchamizni xursand qiladi».</w:t>
      </w:r>
    </w:p>
    <w:p w:rsidR="00F14459" w:rsidRDefault="00F14459" w:rsidP="001768BD">
      <w:pPr>
        <w:pStyle w:val="NormalWeb"/>
        <w:shd w:val="clear" w:color="auto" w:fill="FFFFFF"/>
        <w:spacing w:before="0" w:after="0"/>
        <w:ind w:left="-851"/>
        <w:jc w:val="both"/>
        <w:textAlignment w:val="baseline"/>
        <w:rPr>
          <w:rStyle w:val="Strong"/>
          <w:bCs/>
          <w:i/>
          <w:iCs/>
          <w:color w:val="000099"/>
          <w:sz w:val="28"/>
          <w:szCs w:val="28"/>
          <w:bdr w:val="none" w:sz="0" w:space="0" w:color="auto" w:frame="1"/>
          <w:lang w:val="en-US"/>
        </w:rPr>
      </w:pPr>
      <w:r w:rsidRPr="001768BD">
        <w:rPr>
          <w:rStyle w:val="Strong"/>
          <w:bCs/>
          <w:i/>
          <w:iCs/>
          <w:color w:val="000099"/>
          <w:sz w:val="28"/>
          <w:szCs w:val="28"/>
          <w:bdr w:val="none" w:sz="0" w:space="0" w:color="auto" w:frame="1"/>
          <w:lang w:val="en-US"/>
        </w:rPr>
        <w:t xml:space="preserve">O’zbekiston Respublikasi Prezidenti Shavkat Mirziyoyevning purma’no hikmatli so’zlari bor. Uni har bir fuqaro, har bir fermer yon daftarchasiga yozib qo’ysa, qalbidan, yurakdan o’tkazib tursa nur ustiga a’lo nur bo’lardi: “XALQ BOY BO’LSA, DAVLAT </w:t>
      </w:r>
    </w:p>
    <w:p w:rsidR="00F14459" w:rsidRPr="001768BD" w:rsidRDefault="00F14459" w:rsidP="001768BD">
      <w:pPr>
        <w:pStyle w:val="NormalWeb"/>
        <w:shd w:val="clear" w:color="auto" w:fill="FFFFFF"/>
        <w:spacing w:before="0" w:after="0"/>
        <w:ind w:left="-851"/>
        <w:jc w:val="both"/>
        <w:textAlignment w:val="baseline"/>
        <w:rPr>
          <w:color w:val="000099"/>
          <w:sz w:val="28"/>
          <w:szCs w:val="28"/>
          <w:lang w:val="en-US"/>
        </w:rPr>
      </w:pPr>
      <w:r w:rsidRPr="001768BD">
        <w:rPr>
          <w:rStyle w:val="Strong"/>
          <w:bCs/>
          <w:i/>
          <w:iCs/>
          <w:color w:val="000099"/>
          <w:sz w:val="28"/>
          <w:szCs w:val="28"/>
          <w:bdr w:val="none" w:sz="0" w:space="0" w:color="auto" w:frame="1"/>
          <w:lang w:val="en-US"/>
        </w:rPr>
        <w:t>HAM BOY VA QUDRATLI BO’LADI”.</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Davlatimiz rahbari Shavkat Mirziyoyev barcha viloyatlarga borib, xalqimiz bilan bo’lgan uchrashuvlarda qilgan muloqotlari, kuyinib, qayg’urib so’zlayotganliklarini har birimiz televideniye va OAV lari orqali tanishib bormoqdamiz, deb ta’kidladi ma’ruzachi. Yurtimiz-da o’sish, taraqqiyot, yuksalish odimlari har jabhada yaqqol ko’zga tashlanmoqda. O’zgarishlar, oldinga siljishlar bor. Bu borada Prezidentimiz qabul qilayotgan Qonun, Qaror va Farmonlar fikrimizning yorqin dalilidir.</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Mana, tabiat uyg’onmoqda. Dehqon bahori boshlandi. Dehqonning, fermerning o’rni bugun dalada bo’lishi kerak. Ammo har bir yumush oldindan aytilsa, surishtirilsa, keyin ish yuryapti. Tizim bor, yo’nalish aniq, harakat – ularning pirovard natijasi bo’lishi kerak.</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Prezidentimiz viloyatlarga borganda eng muhim bo’lgan to’rtta vazifani alohida qayd etmoqdalar.</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Birinchisi: tovuq bo-qishni kuchaytirish, yetti xazinaning biriga munosabatni kuchaytirish. Har bir MFY hududida agrofirma tashkil etish zarur. Bitta mahallada 10-15 ta emas, 500-1000 ta xonadon 50-100 boshdan tovuq boqishiga erishishni ta’minlash kerak. Shunda yem shahobchasi, savdo markazi hamda vetvrach faoliyati uyg’unlashadi.</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Ikkinchisi: har bir xonadonda 1-2-3 sotixli parnik yaratib, 10-15 tup limon yetishtirishni yo’lga qo’yish. Nima uchun Prezidentimiz limon ek, deyaptilar. Bu – inson sog’lig’i, uzoq umr ko’rish kafolati-ku?!</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Keyingi yillarda odamlar o’rtasida yurak-qon tomir kasalliklari ko’payib ketyapti. Davosi – limon. Farzandimiz, nabiralarimiz, o’zimizning sog’lig’imizni o’ylasak, yaxshi emasmi?!</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Uchinchisi: har bir xonadon 10 tupdan yong’oq ko’chati ekish. Bu eng eksportbop meva. U hech qachon achib yoki aynib ketmaydi. E’tibor bering, dunyoda har yili o’rtacha 3 million tonna yong’oq yetishtirilar ekan. Uning 2 million tonnasini Xitoy xalqi iste’mol qilarkan. Axir, yong’oq davosi haqida gapirmasa ham bo’ladi. davlat rahbari bolalar das-turxonida albatta yong’oq bo’lishini kuyinib ta’kidlayaptilar.</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To’rtinchisi: non yoki chilon jiyda (unabi) ekish. Jiyda, tutni quritilgani ming dardga davo.</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Holbuki, pirovard maqsad shundaki, bugun el-yurt ichida obro’ olaman, davlat siyosatini “labbay!”, deb bajaraman, degan har bir rahbar tomorqadan foydalanishni kuchaytirish tizimida faol ishtirok etadi, jonsaraklik qiladi.</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Fermer xo’jaliklari paxta va g’alla hosildorligini oshirish bilan bir qatorda, meva, sabzavot, poliz ekinlaridan mo’l hosil olishni ta’minlashlari kerak. O’zi fermer bo’lib bozordan kartoshka, sabzi, piyoz, pomidor, ko’kat, go’sht, tuxum, sut sotib olsa – bu qanday fermer?!</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Sabzavot, bog’ va chorva fermerlari o’z faoliyatlarini tubdan o’zgartirishlari darkor. yerga, ishiga nisbatan yangicha yondashuv, fikr yuritsin. Nav, ko’chat, hosil hamda uni sotish masalalarida ular bosh qotirsin.</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Urug’, ko’chat moslab ekilsin. Hokimiyat – fermer xo’jaligi – don korxonasi – paxta zavodlari bilan tuziladigan shartnomalar qat’iy va izchil tuzilishiga erishilsin.</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Prezidentimiz ta’kidlaganlaridek, har bir tumanda, MTPlarda ekinlar ekish bo’yicha tanlab, o’z yeri va sharoitiga moslab rayonlash-tirilgan ekinlar ekish taj-ribasiga amal qilinadi. Jumladan, xohlagan ekin ekilavermaydi. Kartoshka zo’r bo’lsa kartoshka  yoki pomidor… Bog’ ekinlari ham shu zaylda.</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2017 yilda dala chetlariga oshqovoq va makkajo’xori ekish vazifasi sidqidildan ekilishi ta’minlanadi. Shuningdek, tak-roriy ekin sifati soya ekilishiga erishiladi.</w:t>
      </w:r>
    </w:p>
    <w:p w:rsidR="00F14459" w:rsidRPr="001768BD" w:rsidRDefault="00F14459" w:rsidP="001768BD">
      <w:pPr>
        <w:pStyle w:val="NormalWeb"/>
        <w:shd w:val="clear" w:color="auto" w:fill="FFFFFF"/>
        <w:spacing w:before="0" w:beforeAutospacing="0" w:after="0" w:afterAutospacing="0"/>
        <w:ind w:left="-851"/>
        <w:jc w:val="both"/>
        <w:textAlignment w:val="baseline"/>
        <w:rPr>
          <w:color w:val="000099"/>
          <w:sz w:val="28"/>
          <w:szCs w:val="28"/>
          <w:lang w:val="en-US"/>
        </w:rPr>
      </w:pPr>
      <w:r w:rsidRPr="001768BD">
        <w:rPr>
          <w:color w:val="000099"/>
          <w:sz w:val="28"/>
          <w:szCs w:val="28"/>
          <w:lang w:val="en-US"/>
        </w:rPr>
        <w:t>Fermer – u haqiqiy fermer bo’lsa, dalada bo’lsin, paxta, g’alla maydonida kuyib-yonsin, pishsin. Shunda u ekinga, yerga taft beradi, ekin undan bahra, e’tibor oladi. Zamon bilan, davr bilan hamnafas yashagan, ishlagan fermer yutadi. Yashash uchun, iqtisodiy samaraga erishish uchun, chiroyli natija hosil qilish uchun, mo’may daromad olish uchun mehnat qilish kerak.</w:t>
      </w:r>
    </w:p>
    <w:p w:rsidR="00F14459" w:rsidRPr="0007521E" w:rsidRDefault="00F14459" w:rsidP="001768BD">
      <w:pPr>
        <w:pStyle w:val="NormalWeb"/>
        <w:shd w:val="clear" w:color="auto" w:fill="FFFFFF"/>
        <w:spacing w:before="0" w:beforeAutospacing="0" w:after="0" w:afterAutospacing="0"/>
        <w:ind w:left="-851"/>
        <w:jc w:val="both"/>
        <w:textAlignment w:val="baseline"/>
        <w:rPr>
          <w:b/>
          <w:i/>
          <w:color w:val="FFC000"/>
          <w:sz w:val="28"/>
          <w:szCs w:val="28"/>
          <w:lang w:val="en-US"/>
        </w:rPr>
      </w:pPr>
      <w:r w:rsidRPr="0007521E">
        <w:rPr>
          <w:b/>
          <w:i/>
          <w:color w:val="FFC000"/>
          <w:sz w:val="28"/>
          <w:szCs w:val="28"/>
          <w:lang w:val="en-US"/>
        </w:rPr>
        <w:t>Hamma gap – shunda.</w:t>
      </w:r>
    </w:p>
    <w:p w:rsidR="00F14459" w:rsidRPr="0007521E" w:rsidRDefault="00F14459" w:rsidP="001768BD">
      <w:pPr>
        <w:pStyle w:val="NormalWeb"/>
        <w:shd w:val="clear" w:color="auto" w:fill="FFFFFF"/>
        <w:spacing w:before="0" w:beforeAutospacing="0" w:after="0" w:afterAutospacing="0"/>
        <w:ind w:left="-851"/>
        <w:jc w:val="both"/>
        <w:textAlignment w:val="baseline"/>
        <w:rPr>
          <w:b/>
          <w:i/>
          <w:color w:val="FFC000"/>
          <w:sz w:val="28"/>
          <w:szCs w:val="28"/>
          <w:lang w:val="en-US"/>
        </w:rPr>
      </w:pPr>
      <w:r w:rsidRPr="0007521E">
        <w:rPr>
          <w:b/>
          <w:i/>
          <w:color w:val="FFC000"/>
          <w:sz w:val="28"/>
          <w:szCs w:val="28"/>
          <w:lang w:val="en-US"/>
        </w:rPr>
        <w:t>Shunisi – eng muhimi.</w:t>
      </w:r>
    </w:p>
    <w:p w:rsidR="00F14459" w:rsidRPr="001768BD" w:rsidRDefault="00F14459" w:rsidP="001768BD">
      <w:pPr>
        <w:pStyle w:val="BodyText"/>
        <w:ind w:left="-851" w:firstLine="340"/>
        <w:rPr>
          <w:rFonts w:ascii="Times New Roman" w:hAnsi="Times New Roman"/>
          <w:color w:val="000099"/>
          <w:szCs w:val="28"/>
          <w:lang w:val="en-US"/>
        </w:rPr>
      </w:pPr>
      <w:r w:rsidRPr="001768BD">
        <w:rPr>
          <w:rFonts w:ascii="Times New Roman" w:hAnsi="Times New Roman"/>
          <w:b/>
          <w:color w:val="000099"/>
          <w:szCs w:val="28"/>
          <w:lang w:val="en-US"/>
        </w:rPr>
        <w:t>Topshiriq: “</w:t>
      </w:r>
      <w:r w:rsidRPr="001768BD">
        <w:rPr>
          <w:rFonts w:ascii="Times New Roman" w:hAnsi="Times New Roman"/>
          <w:color w:val="000099"/>
          <w:szCs w:val="28"/>
          <w:lang w:val="en-US"/>
        </w:rPr>
        <w:t>Shaxsiy tomorqa-daromad manbai” mavzusida suhbat</w:t>
      </w: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pStyle w:val="BodyText"/>
        <w:ind w:left="-851" w:firstLine="340"/>
        <w:rPr>
          <w:rFonts w:ascii="Times New Roman" w:hAnsi="Times New Roman"/>
          <w:b/>
          <w:color w:val="000099"/>
          <w:szCs w:val="28"/>
          <w:lang w:val="it-IT"/>
        </w:rPr>
      </w:pPr>
    </w:p>
    <w:p w:rsidR="00F14459" w:rsidRPr="001768BD" w:rsidRDefault="00F14459" w:rsidP="001768BD">
      <w:pPr>
        <w:ind w:left="-851" w:firstLine="709"/>
        <w:jc w:val="both"/>
        <w:rPr>
          <w:b/>
          <w:color w:val="000099"/>
          <w:sz w:val="28"/>
          <w:szCs w:val="28"/>
          <w:lang w:val="en-US"/>
        </w:rPr>
      </w:pPr>
    </w:p>
    <w:p w:rsidR="00F14459" w:rsidRPr="001768BD" w:rsidRDefault="00F14459" w:rsidP="001768BD">
      <w:pPr>
        <w:ind w:left="-851" w:firstLine="709"/>
        <w:jc w:val="both"/>
        <w:rPr>
          <w:b/>
          <w:color w:val="000099"/>
          <w:sz w:val="28"/>
          <w:szCs w:val="28"/>
          <w:lang w:val="en-US"/>
        </w:rPr>
      </w:pPr>
    </w:p>
    <w:p w:rsidR="00F14459" w:rsidRPr="00656FAD" w:rsidRDefault="00F14459" w:rsidP="00A47F28">
      <w:pPr>
        <w:ind w:left="-851"/>
        <w:jc w:val="center"/>
        <w:rPr>
          <w:b/>
          <w:noProof/>
          <w:color w:val="00B050"/>
          <w:sz w:val="28"/>
          <w:szCs w:val="28"/>
          <w:lang w:val="en-US"/>
        </w:rPr>
      </w:pPr>
      <w:r>
        <w:rPr>
          <w:b/>
          <w:color w:val="00B050"/>
          <w:sz w:val="28"/>
          <w:szCs w:val="28"/>
          <w:lang w:val="en-US"/>
        </w:rPr>
        <w:t>Sana:                   sinf: 11-               o’qituvchi:</w:t>
      </w:r>
    </w:p>
    <w:p w:rsidR="00F14459" w:rsidRPr="00A47F28" w:rsidRDefault="00F14459" w:rsidP="001768BD">
      <w:pPr>
        <w:ind w:left="-851" w:firstLine="709"/>
        <w:jc w:val="both"/>
        <w:rPr>
          <w:color w:val="FF0000"/>
          <w:sz w:val="28"/>
          <w:szCs w:val="28"/>
          <w:lang w:val="uz-Cyrl-UZ"/>
        </w:rPr>
      </w:pPr>
      <w:r w:rsidRPr="00A47F28">
        <w:rPr>
          <w:b/>
          <w:color w:val="FF0000"/>
          <w:sz w:val="28"/>
          <w:szCs w:val="28"/>
          <w:lang w:val="uz-Cyrl-UZ"/>
        </w:rPr>
        <w:t>4- Mavzu: Ustoz otangdek ulug’ (</w:t>
      </w:r>
      <w:r w:rsidRPr="00A47F28">
        <w:rPr>
          <w:color w:val="FF0000"/>
          <w:sz w:val="28"/>
          <w:szCs w:val="28"/>
          <w:lang w:val="uz-Cyrl-UZ"/>
        </w:rPr>
        <w:t>1 oktabr – O`qituvchilar va murabbiylar kuni munosabati bilan)</w:t>
      </w:r>
    </w:p>
    <w:p w:rsidR="00F14459" w:rsidRPr="00A47F28" w:rsidRDefault="00F14459" w:rsidP="001768BD">
      <w:pPr>
        <w:ind w:left="-851"/>
        <w:jc w:val="both"/>
        <w:rPr>
          <w:b/>
          <w:bCs/>
          <w:color w:val="000099"/>
          <w:sz w:val="28"/>
          <w:szCs w:val="28"/>
          <w:lang w:val="uz-Cyrl-UZ"/>
        </w:rPr>
      </w:pPr>
      <w:r w:rsidRPr="00A47F28">
        <w:rPr>
          <w:color w:val="000099"/>
          <w:sz w:val="28"/>
          <w:szCs w:val="28"/>
          <w:lang w:val="uz-Cyrl-UZ"/>
        </w:rPr>
        <w:t xml:space="preserve"> Kun shiori:</w:t>
      </w:r>
      <w:r w:rsidRPr="00A47F28">
        <w:rPr>
          <w:b/>
          <w:color w:val="000099"/>
          <w:sz w:val="28"/>
          <w:szCs w:val="28"/>
          <w:lang w:val="uz-Cyrl-UZ"/>
        </w:rPr>
        <w:t xml:space="preserve">  “Bu bayram avvalo o`zining bilim va tajribasi, iste`dod va mahorati, insoniy fazilatlarini, ko`z nuri va qalb qo`ri, butun borlig`ini ayamasdan, ma`rifat yo`lida beminnat xizmat qiladigan ustoz va murabbiylarimizga nisbatan xalqimizning azaliy hurmat-ehtiromining yaqqol namunasidir</w:t>
      </w:r>
      <w:r w:rsidRPr="00A47F28">
        <w:rPr>
          <w:b/>
          <w:bCs/>
          <w:color w:val="000099"/>
          <w:sz w:val="28"/>
          <w:szCs w:val="28"/>
          <w:lang w:val="uz-Cyrl-UZ"/>
        </w:rPr>
        <w:t xml:space="preserve">”                                       </w:t>
      </w:r>
    </w:p>
    <w:p w:rsidR="00F14459" w:rsidRPr="00CE4E73" w:rsidRDefault="00F14459" w:rsidP="001768BD">
      <w:pPr>
        <w:ind w:left="-851" w:firstLine="709"/>
        <w:jc w:val="both"/>
        <w:rPr>
          <w:color w:val="000099"/>
          <w:sz w:val="28"/>
          <w:szCs w:val="28"/>
          <w:lang w:val="uz-Cyrl-UZ"/>
        </w:rPr>
      </w:pPr>
      <w:r w:rsidRPr="00CE4E73">
        <w:rPr>
          <w:i/>
          <w:color w:val="000099"/>
          <w:sz w:val="28"/>
          <w:szCs w:val="28"/>
          <w:lang w:val="uz-Cyrl-UZ"/>
        </w:rPr>
        <w:t>Maqsad:</w:t>
      </w:r>
      <w:r w:rsidRPr="00CE4E73">
        <w:rPr>
          <w:b/>
          <w:color w:val="000099"/>
          <w:sz w:val="28"/>
          <w:szCs w:val="28"/>
          <w:lang w:val="uz-Cyrl-UZ"/>
        </w:rPr>
        <w:t xml:space="preserve"> </w:t>
      </w:r>
      <w:r w:rsidRPr="00CE4E73">
        <w:rPr>
          <w:color w:val="000099"/>
          <w:sz w:val="28"/>
          <w:szCs w:val="28"/>
          <w:lang w:val="uz-Cyrl-UZ"/>
        </w:rPr>
        <w:t>O`quvchilarda  vatanparvarlikni singdirish, har doim ustozlarni e’zozlash kerak ekanligini singdirish.</w:t>
      </w:r>
    </w:p>
    <w:p w:rsidR="00F14459" w:rsidRPr="001768BD" w:rsidRDefault="00F14459" w:rsidP="001768BD">
      <w:pPr>
        <w:ind w:left="-851" w:firstLine="709"/>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firstLine="709"/>
        <w:jc w:val="both"/>
        <w:rPr>
          <w:color w:val="000099"/>
          <w:sz w:val="28"/>
          <w:szCs w:val="28"/>
          <w:lang w:val="uz-Cyrl-UZ"/>
        </w:rPr>
      </w:pPr>
      <w:r w:rsidRPr="001768BD">
        <w:rPr>
          <w:i/>
          <w:color w:val="000099"/>
          <w:sz w:val="28"/>
          <w:szCs w:val="28"/>
          <w:lang w:val="uz-Cyrl-UZ"/>
        </w:rPr>
        <w:t>Foydalanadigan ko`rgazmali qurollar:</w:t>
      </w:r>
      <w:r w:rsidRPr="001768BD">
        <w:rPr>
          <w:b/>
          <w:color w:val="000099"/>
          <w:sz w:val="28"/>
          <w:szCs w:val="28"/>
          <w:lang w:val="uz-Cyrl-UZ"/>
        </w:rPr>
        <w:t xml:space="preserve"> </w:t>
      </w:r>
      <w:r w:rsidRPr="001768BD">
        <w:rPr>
          <w:shadow/>
          <w:color w:val="000099"/>
          <w:sz w:val="28"/>
          <w:szCs w:val="28"/>
          <w:lang w:val="uz-Cyrl-UZ"/>
        </w:rPr>
        <w:t xml:space="preserve">O`zbekiston Respublikasi Konstitutsiyasi, Ma’naviyat qalbim quyoshi, Ma’naviyat yulduzlari, </w:t>
      </w:r>
      <w:r w:rsidRPr="001768BD">
        <w:rPr>
          <w:color w:val="000099"/>
          <w:sz w:val="28"/>
          <w:szCs w:val="28"/>
          <w:lang w:val="uz-Cyrl-UZ"/>
        </w:rPr>
        <w:t>plakatlar, devoriy gazetalar, slaydlar, tarqatma materiallar.</w:t>
      </w:r>
    </w:p>
    <w:p w:rsidR="00F14459" w:rsidRPr="00A47F28" w:rsidRDefault="00F14459" w:rsidP="001768BD">
      <w:pPr>
        <w:ind w:left="-851" w:firstLine="709"/>
        <w:jc w:val="both"/>
        <w:rPr>
          <w:i/>
          <w:color w:val="FF0000"/>
          <w:sz w:val="28"/>
          <w:szCs w:val="28"/>
          <w:lang w:val="en-US"/>
        </w:rPr>
      </w:pPr>
      <w:r w:rsidRPr="001768BD">
        <w:rPr>
          <w:color w:val="000099"/>
          <w:sz w:val="28"/>
          <w:szCs w:val="28"/>
          <w:lang w:val="en-US"/>
        </w:rPr>
        <w:t>Doskada:</w:t>
      </w:r>
      <w:r w:rsidRPr="001768BD">
        <w:rPr>
          <w:b/>
          <w:color w:val="000099"/>
          <w:sz w:val="28"/>
          <w:szCs w:val="28"/>
          <w:lang w:val="en-US"/>
        </w:rPr>
        <w:t xml:space="preserve"> </w:t>
      </w:r>
      <w:r w:rsidRPr="00A47F28">
        <w:rPr>
          <w:i/>
          <w:color w:val="FF0000"/>
          <w:sz w:val="28"/>
          <w:szCs w:val="28"/>
          <w:lang w:val="en-US"/>
        </w:rPr>
        <w:t xml:space="preserve">Yurtboshimning orzusi </w:t>
      </w:r>
    </w:p>
    <w:p w:rsidR="00F14459" w:rsidRPr="00A47F28" w:rsidRDefault="00F14459" w:rsidP="001768BD">
      <w:pPr>
        <w:ind w:left="-851" w:firstLine="709"/>
        <w:jc w:val="both"/>
        <w:rPr>
          <w:i/>
          <w:color w:val="FF0000"/>
          <w:sz w:val="28"/>
          <w:szCs w:val="28"/>
          <w:lang w:val="en-US"/>
        </w:rPr>
      </w:pPr>
      <w:r w:rsidRPr="00A47F28">
        <w:rPr>
          <w:i/>
          <w:color w:val="FF0000"/>
          <w:sz w:val="28"/>
          <w:szCs w:val="28"/>
          <w:lang w:val="en-US"/>
        </w:rPr>
        <w:t xml:space="preserve">                  Yoshlar bo`lsin bilimli,</w:t>
      </w:r>
    </w:p>
    <w:p w:rsidR="00F14459" w:rsidRPr="00A47F28" w:rsidRDefault="00F14459" w:rsidP="001768BD">
      <w:pPr>
        <w:ind w:left="-851" w:firstLine="709"/>
        <w:jc w:val="both"/>
        <w:rPr>
          <w:i/>
          <w:color w:val="FF0000"/>
          <w:sz w:val="28"/>
          <w:szCs w:val="28"/>
          <w:lang w:val="en-US"/>
        </w:rPr>
      </w:pPr>
      <w:r w:rsidRPr="00A47F28">
        <w:rPr>
          <w:i/>
          <w:color w:val="FF0000"/>
          <w:sz w:val="28"/>
          <w:szCs w:val="28"/>
          <w:lang w:val="en-US"/>
        </w:rPr>
        <w:t xml:space="preserve">                  Biz ustozlar bu yo`lda</w:t>
      </w:r>
    </w:p>
    <w:p w:rsidR="00F14459" w:rsidRPr="00A47F28" w:rsidRDefault="00F14459" w:rsidP="001768BD">
      <w:pPr>
        <w:ind w:left="-851" w:firstLine="709"/>
        <w:jc w:val="both"/>
        <w:rPr>
          <w:i/>
          <w:color w:val="FF0000"/>
          <w:sz w:val="28"/>
          <w:szCs w:val="28"/>
          <w:lang w:val="en-US"/>
        </w:rPr>
      </w:pPr>
      <w:r w:rsidRPr="00A47F28">
        <w:rPr>
          <w:i/>
          <w:color w:val="FF0000"/>
          <w:sz w:val="28"/>
          <w:szCs w:val="28"/>
          <w:lang w:val="en-US"/>
        </w:rPr>
        <w:t xml:space="preserve">                  Yurtboshimga madadkor!</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 xml:space="preserve">O`qituvchi: </w:t>
      </w:r>
    </w:p>
    <w:p w:rsidR="00F14459" w:rsidRPr="001768BD" w:rsidRDefault="00F14459" w:rsidP="001768BD">
      <w:pPr>
        <w:ind w:left="-851" w:firstLine="709"/>
        <w:jc w:val="both"/>
        <w:rPr>
          <w:bCs/>
          <w:color w:val="000099"/>
          <w:sz w:val="28"/>
          <w:szCs w:val="28"/>
          <w:lang w:val="en-US"/>
        </w:rPr>
      </w:pPr>
      <w:r w:rsidRPr="001768BD">
        <w:rPr>
          <w:bCs/>
          <w:color w:val="000099"/>
          <w:sz w:val="28"/>
          <w:szCs w:val="28"/>
          <w:lang w:val="en-US"/>
        </w:rPr>
        <w:t>“Ey, Turkiston maorif ishlarida bo`lg`on o`rtoq va o`g`lonlarim!”</w:t>
      </w:r>
      <w:r w:rsidRPr="001768BD">
        <w:rPr>
          <w:color w:val="000099"/>
          <w:sz w:val="28"/>
          <w:szCs w:val="28"/>
          <w:lang w:val="en-US"/>
        </w:rPr>
        <w:t xml:space="preserve"> Men o`zim garchand bandi bo`lsam-da, sizlarni esimdan chiqarmayman va sizlarga biroz vasiyat qilib o`taman. Sizlarga vasiyat qilaman. </w:t>
      </w:r>
      <w:r w:rsidRPr="001768BD">
        <w:rPr>
          <w:bCs/>
          <w:color w:val="000099"/>
          <w:sz w:val="28"/>
          <w:szCs w:val="28"/>
          <w:lang w:val="en-US"/>
        </w:rPr>
        <w:t xml:space="preserve">Maorif yo`lida ishlaydurg`on muallimlarning boshini silangizlar! Maorifga yordam etingiz! O`rtadan nifoqni ko`taringiz! Turkiston bolalarini ilmsiz qo`ymangizlar! Har ish qilsangiz  jamoat  ila qilingizlar! Hammaga ozodlik yo`lini ko`rsatingizlar! Bizning otimizda maktablar  ochingizlar! Bizlar ul choqda qabrimizda tinch yoturmiz”. </w:t>
      </w:r>
    </w:p>
    <w:p w:rsidR="00F14459" w:rsidRPr="001768BD" w:rsidRDefault="00F14459" w:rsidP="001768BD">
      <w:pPr>
        <w:ind w:left="-851" w:firstLine="709"/>
        <w:jc w:val="both"/>
        <w:rPr>
          <w:bCs/>
          <w:color w:val="000099"/>
          <w:sz w:val="28"/>
          <w:szCs w:val="28"/>
          <w:lang w:val="en-US"/>
        </w:rPr>
      </w:pPr>
      <w:r w:rsidRPr="001768BD">
        <w:rPr>
          <w:bCs/>
          <w:color w:val="000099"/>
          <w:sz w:val="28"/>
          <w:szCs w:val="28"/>
          <w:lang w:val="en-US"/>
        </w:rPr>
        <w:t>O`zbekistonimiz mustaqillikka erishgach, Behbudiy bobomizning vasiyatlarini o`zbekning mard o`g`loni, mustaqillik asoschisi, yurt otasi I</w:t>
      </w:r>
      <w:r>
        <w:rPr>
          <w:bCs/>
          <w:color w:val="000099"/>
          <w:sz w:val="28"/>
          <w:szCs w:val="28"/>
          <w:lang w:val="en-US"/>
        </w:rPr>
        <w:t>slom Karimov amalga  oshirgan edilar.</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Adib qalbini o`rtagan dard–erk va ma’rifat  edi. Biz bugun Ollohga shukronalar qilishimiz kerakki, ajdodlarimiz orzu qilgan kun erk, ozodlik, mustaqillik kunlariga yetdik, burchimiz esa shu kunlar qadriga yetish. O`qituvchilar esa shu kunlarga shukur qilib, xalqqa ma’rifat ziyolarini sochishda o`zlarining bor kuchlarini vijdonan va halolab bajaradilar. Bu bilan jadid bobolarimizning ruhlari shod bo`lib, bizlardan rozi bo`ladilar. Yurtboshimizning ishonchini hozirda ustozlarimiz oqlamoqda.</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Abdulla Avloniy fikricha, olamning yaratilishidan maqsad insondir. Inson butun borliqning ko`rki va sharafidir. Inson o`z go`zalligi va murakkabligi bilan yer yuzidagi barcha mahluqlardan afzaldir. Butun mavjudot insonga xizmat qilishi kerak: inson uning sohibidir. Chunki insonning aqli bor. U shu aql yordamida ilm egallaydi, ilmi tufayli dunyoni boshqaradi.</w:t>
      </w:r>
    </w:p>
    <w:p w:rsidR="00F14459" w:rsidRPr="001768BD" w:rsidRDefault="00F14459" w:rsidP="001768BD">
      <w:pPr>
        <w:ind w:left="-851" w:firstLine="709"/>
        <w:jc w:val="both"/>
        <w:rPr>
          <w:color w:val="000099"/>
          <w:sz w:val="28"/>
          <w:szCs w:val="28"/>
          <w:lang w:val="en-US"/>
        </w:rPr>
      </w:pPr>
      <w:r w:rsidRPr="001768BD">
        <w:rPr>
          <w:b/>
          <w:bCs/>
          <w:color w:val="000099"/>
          <w:sz w:val="28"/>
          <w:szCs w:val="28"/>
          <w:lang w:val="en-US"/>
        </w:rPr>
        <w:t>Muqaddas Xolbayevna Ogay</w:t>
      </w:r>
      <w:r w:rsidRPr="001768BD">
        <w:rPr>
          <w:color w:val="000099"/>
          <w:sz w:val="28"/>
          <w:szCs w:val="28"/>
          <w:lang w:val="en-US"/>
        </w:rPr>
        <w:t xml:space="preserve">  mana shunday aqlli insonlardan hisoblanib, ilmi tufayli Germaniya davlatiga borib, bilimlarini yanada yuksaltirib keldi. Muqaddas Ogay  300-maktabda rusiy zabonlarga ingliz tilidan saboq berish bilan birgalikda, ma’naviy-ma’rifiy ishlarda ham faol ishtirok etib, juda ko`plab sinfdan tashqari tadbirlar tashkilotchisi.</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 xml:space="preserve">Abdulla Avloniy badan tarbiyasi masalasida bolani sog’lom qilib o’stirishda ota-onalarga murojaat qilsa, bolani fikriy tomondan tarbiyalashda o’qituvchilarning faoliyatlariga alohida e’tibor beradi. </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Abdulla Avloniy bolaning fikriy taraqqiyotini oilaga emas, maktabga, muallimlar zimmasiga yuklaydi: “fikr tarbiyasi eng kerakli, ko’p  zamonlardan beri taqdir qilinub kelgan, muallimlarning diqqatlariga suyalgan, vijdonlariga yuklangan muqaddas bir vazifadur: fikr insonning sharofatlik, g’ayratlik bo’lishiga sabab bo’ladur. Bu tarbiya muallimlarning yordamiga so’ng  darajada muhtojdirki, fikrning quvvati, ziynati, kengligi muallimning tarbiyasiga bog’liqdur”.</w:t>
      </w:r>
    </w:p>
    <w:p w:rsidR="00F14459" w:rsidRPr="001768BD" w:rsidRDefault="00F14459" w:rsidP="001768BD">
      <w:pPr>
        <w:ind w:left="-851" w:firstLine="709"/>
        <w:jc w:val="both"/>
        <w:rPr>
          <w:color w:val="000099"/>
          <w:sz w:val="28"/>
          <w:szCs w:val="28"/>
          <w:lang w:val="en-US"/>
        </w:rPr>
      </w:pPr>
      <w:r w:rsidRPr="001768BD">
        <w:rPr>
          <w:b/>
          <w:bCs/>
          <w:color w:val="000099"/>
          <w:sz w:val="28"/>
          <w:szCs w:val="28"/>
          <w:lang w:val="en-US"/>
        </w:rPr>
        <w:t>Dilorom Haydarova</w:t>
      </w:r>
      <w:r w:rsidRPr="001768BD">
        <w:rPr>
          <w:color w:val="000099"/>
          <w:sz w:val="28"/>
          <w:szCs w:val="28"/>
          <w:lang w:val="en-US"/>
        </w:rPr>
        <w:t xml:space="preserve"> o`quvchilarda fikrlashni rivojlantirishda adabiyot fanini o`quvchilar ongiga singdirishda o`zining bor mahoratini ishga soladi.Ustoz darsdan tashqari  matbuot bilan hamkorlikda o`zining maqolalari bilan ham chiqish qilib turadi. Dilorom Haydarova maktabimizda “Yosh muxbirlar” to`garagini ham tashkillashtirgan, bu to`garak a’zolari o`zlarining maqolalari bilan “Tong yulduzi” bolalar gazetasida tez-tez  chiqib turadi.  </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Abdulla Avloniy shunday deydi:</w:t>
      </w:r>
    </w:p>
    <w:p w:rsidR="00F14459" w:rsidRPr="001768BD" w:rsidRDefault="00F14459" w:rsidP="001768BD">
      <w:pPr>
        <w:ind w:left="-851" w:firstLine="709"/>
        <w:jc w:val="both"/>
        <w:rPr>
          <w:color w:val="000099"/>
          <w:sz w:val="28"/>
          <w:szCs w:val="28"/>
          <w:lang w:val="en-US"/>
        </w:rPr>
      </w:pPr>
      <w:r w:rsidRPr="001768BD">
        <w:rPr>
          <w:color w:val="000099"/>
          <w:sz w:val="28"/>
          <w:szCs w:val="28"/>
          <w:lang w:val="en-US"/>
        </w:rPr>
        <w:t>Olim kishilar har yerda aziz va hurmatlidir. Shariatimizda qaysi ilmga muhtoj bo`lsak, shuni bilmak bizga farzdur. Shuning uchun o`qimak, bilmak zamonlarini qo`ldan bermay, vujudimizning dushmani bo`lgan jaholatdan qutulmakg`a jonimiz boricha sa’y qilmagimiz lozimdur.</w:t>
      </w:r>
    </w:p>
    <w:p w:rsidR="00F14459" w:rsidRPr="001768BD" w:rsidRDefault="00F14459" w:rsidP="001768BD">
      <w:pPr>
        <w:ind w:left="-851" w:firstLine="709"/>
        <w:jc w:val="both"/>
        <w:rPr>
          <w:color w:val="000099"/>
          <w:sz w:val="28"/>
          <w:szCs w:val="28"/>
          <w:lang w:val="en-US"/>
        </w:rPr>
      </w:pPr>
      <w:r w:rsidRPr="001768BD">
        <w:rPr>
          <w:b/>
          <w:color w:val="000099"/>
          <w:sz w:val="28"/>
          <w:szCs w:val="28"/>
          <w:lang w:val="en-US"/>
        </w:rPr>
        <w:t xml:space="preserve">Topshiriq: “Mening birinchi o`qituvchim”. </w:t>
      </w:r>
      <w:r w:rsidRPr="001768BD">
        <w:rPr>
          <w:color w:val="000099"/>
          <w:sz w:val="28"/>
          <w:szCs w:val="28"/>
          <w:lang w:val="en-US"/>
        </w:rPr>
        <w:t>O`quvchilar birinchi o`qituvchilarini esga oladilar. (Bayromona holat)</w:t>
      </w:r>
    </w:p>
    <w:p w:rsidR="00F14459" w:rsidRPr="001768BD" w:rsidRDefault="00F14459" w:rsidP="001768BD">
      <w:pPr>
        <w:ind w:left="-851" w:firstLine="709"/>
        <w:jc w:val="both"/>
        <w:rPr>
          <w:color w:val="000099"/>
          <w:sz w:val="28"/>
          <w:szCs w:val="28"/>
          <w:lang w:val="en-US"/>
        </w:rPr>
      </w:pPr>
      <w:r w:rsidRPr="001768BD">
        <w:rPr>
          <w:i/>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 xml:space="preserve">O`qituvchi  jarayonni kuzatishda samimiylikka, o`quvchilarning o`zlarini odob-axloq me’yorlariga e’tiborli bo`lishlikka, faollikka, jon`uyarlikka va talabchanlikka, tezkorlikka, ijodkorlikka  undab boradi. </w:t>
      </w:r>
    </w:p>
    <w:p w:rsidR="00F14459" w:rsidRPr="001768BD" w:rsidRDefault="00F14459" w:rsidP="001768BD">
      <w:pPr>
        <w:ind w:left="-851" w:firstLine="709"/>
        <w:jc w:val="both"/>
        <w:rPr>
          <w:color w:val="000099"/>
          <w:sz w:val="28"/>
          <w:szCs w:val="28"/>
          <w:lang w:val="en-US"/>
        </w:rPr>
      </w:pP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ind w:left="-851"/>
        <w:jc w:val="both"/>
        <w:rPr>
          <w:b/>
          <w:color w:val="000099"/>
          <w:sz w:val="28"/>
          <w:szCs w:val="28"/>
          <w:lang w:val="it-IT"/>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1768BD" w:rsidRDefault="00F14459" w:rsidP="001768BD">
      <w:pPr>
        <w:tabs>
          <w:tab w:val="left" w:pos="3090"/>
        </w:tabs>
        <w:ind w:left="-851"/>
        <w:jc w:val="both"/>
        <w:rPr>
          <w:b/>
          <w:color w:val="000099"/>
          <w:sz w:val="28"/>
          <w:szCs w:val="28"/>
          <w:lang w:val="en-US"/>
        </w:rPr>
      </w:pPr>
    </w:p>
    <w:p w:rsidR="00F14459" w:rsidRPr="00656FAD" w:rsidRDefault="00F14459" w:rsidP="00A47F28">
      <w:pPr>
        <w:ind w:left="-851"/>
        <w:jc w:val="center"/>
        <w:rPr>
          <w:b/>
          <w:noProof/>
          <w:color w:val="00B050"/>
          <w:sz w:val="28"/>
          <w:szCs w:val="28"/>
          <w:lang w:val="en-US"/>
        </w:rPr>
      </w:pPr>
      <w:r>
        <w:rPr>
          <w:b/>
          <w:color w:val="00B050"/>
          <w:sz w:val="28"/>
          <w:szCs w:val="28"/>
          <w:lang w:val="en-US"/>
        </w:rPr>
        <w:t>Sana:                   sinf: 11-               o’qituvchi:</w:t>
      </w:r>
    </w:p>
    <w:p w:rsidR="00F14459" w:rsidRPr="00A47F28" w:rsidRDefault="00F14459" w:rsidP="001768BD">
      <w:pPr>
        <w:ind w:left="-851"/>
        <w:jc w:val="both"/>
        <w:rPr>
          <w:b/>
          <w:color w:val="FF0000"/>
          <w:sz w:val="28"/>
          <w:szCs w:val="28"/>
          <w:lang w:val="en-US"/>
        </w:rPr>
      </w:pPr>
      <w:r w:rsidRPr="00A47F28">
        <w:rPr>
          <w:b/>
          <w:color w:val="FF0000"/>
          <w:sz w:val="28"/>
          <w:szCs w:val="28"/>
          <w:lang w:val="en-US"/>
        </w:rPr>
        <w:t>5-Mavzu:“</w:t>
      </w:r>
      <w:r w:rsidRPr="00A47F28">
        <w:rPr>
          <w:color w:val="FF0000"/>
          <w:sz w:val="28"/>
          <w:szCs w:val="28"/>
          <w:lang w:val="en-US"/>
        </w:rPr>
        <w:t xml:space="preserve"> </w:t>
      </w:r>
      <w:r w:rsidRPr="00A47F28">
        <w:rPr>
          <w:b/>
          <w:color w:val="FF0000"/>
          <w:sz w:val="28"/>
          <w:szCs w:val="28"/>
          <w:lang w:val="en-US"/>
        </w:rPr>
        <w:t xml:space="preserve">Ijtimoiy tarmoq tahdidlari”! </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 xml:space="preserve">Kun shiori:"Internetdagi tahdidlardan himoya" </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pStyle w:val="NoSpacing"/>
        <w:ind w:left="-851"/>
        <w:jc w:val="both"/>
        <w:rPr>
          <w:color w:val="000099"/>
          <w:sz w:val="28"/>
          <w:szCs w:val="28"/>
          <w:lang w:val="en-US"/>
        </w:rPr>
      </w:pPr>
      <w:r>
        <w:rPr>
          <w:noProof/>
        </w:rPr>
        <w:pict>
          <v:shape id="_x0000_s1035" type="#_x0000_t75" style="position:absolute;left:0;text-align:left;margin-left:261.4pt;margin-top:182.05pt;width:206.7pt;height:138.35pt;z-index:251672064;visibility:visible;mso-position-horizontal-relative:margin;mso-position-vertical-relative:margin">
            <v:imagedata r:id="rId6" o:title=""/>
            <w10:wrap type="square" anchorx="margin" anchory="margin"/>
          </v:shape>
        </w:pict>
      </w:r>
      <w:r>
        <w:rPr>
          <w:noProof/>
        </w:rPr>
        <w:pict>
          <v:shape id="_x0000_s1036" type="#_x0000_t75" style="position:absolute;left:0;text-align:left;margin-left:0;margin-top:503.85pt;width:262.05pt;height:175.4pt;z-index:251673088;visibility:visible;mso-position-horizontal-relative:margin;mso-position-vertical-relative:margin">
            <v:imagedata r:id="rId7" o:title=""/>
            <w10:wrap type="square" anchorx="margin" anchory="margin"/>
          </v:shape>
        </w:pict>
      </w:r>
      <w:r w:rsidRPr="001768BD">
        <w:rPr>
          <w:color w:val="000099"/>
          <w:sz w:val="28"/>
          <w:szCs w:val="28"/>
          <w:lang w:val="uz-Cyrl-UZ"/>
        </w:rPr>
        <w:t xml:space="preserve">Ma'lumki, dunyoda kechayotgan murakkab g'oyaviy jarayonlar, ayrim mintaqalarda avj olayotgan nizolar, internet tarmog'i orqali tarqatilayotgan axborot xurujlari bugun sog'lom fikrli har bir kishini tashvishga solmasdan qo'ymaydi. Ayniqsa o'rgimchak to'ri deb ataluvchi internet tarmog'i orqali tarqatilayotgan axborot xurujlari insonlarni ma'naviy jihatdan qoloq qilib, davlatlar o'rtasidagi nizolarga sabab bo'lmoqda. Poytaxtimizdagi IIV Yong'in xavfsizligi oliy texnik maktabida bo'lib o'tgan tadbir ham O'zbekiston Musulmonlari idorasi ulamolari tomonidan yaratilagan "Internetdagi tahdidlardan himoya" nomli kitob taqdimotiga bag'ishlandi.Tadbirda Yong'in xavfsizligi oliy texnik maktabi professor-o'qituvchilari, kursantlari hamda O'zbekiston musulmonlari idorasining ulamolari ishtirok etishdi.  Unda so'z bevosita glaballashuv davrining yutuqlaridan biri bo'lgan internet , uning bugungi kundagi ijobiy va salbiy jihatlari, ma'naviy rivojlanmagan fuqarolar ongida internet so'zining qay tarzda shakllanishi haqida  bordi. Qolaversa, biz yashayotgan hozirgi murakkab davr mamlakatimiz aholisi, ayniqsa, yoshlarimizda  xushyorlik va ogohlikni kuchaytirishni taqozo etmoqda. Ta'kidlash kerakki, ushbu yo'nalishda Vazirlar Mahkamasi tomonidan yoshlarni internetdagi axborot xurujlaridan himoya qilish bo'yicha o'quv-uslubiy qo'llanmalar tayyorlash vazifasi belgilangan edi. Mana shu topshiriqqa hozirjavoblik bilan O'zbekiston Musulmonlari idorasi ulamolari tomonidan ilmiy izlanishlar olib borilib, soha mutaxassislarining qimmatli fikrlari olindi va eng zamonaviy pedagogik uslublardan foydalangan holda "Internetdagi tahdidlardan himoya" nomli kitob yaratildi.Shuningdek soha mutaxassislari mazkur asar yoshlarni ma'naviy xurujlardan himoya qilishga qaratilgan ilk o'quv qo'llanma ekanligini e'tirof etishdi. Zero, mazkur kitobning O'zbekiston Matbuot va axborot agentligi tomonidan o'tkazilgan respublika ko'rik tanlovida "Yilning eng yaxshi kitobi" deb topilgani ham uning naqadar dolzarb va e'tiborga molik nashr ekanini anglatadi.Ma'lumot o'rnida shuni aytish kerakki, mazkur kitob o'tgan 2015 yilning oxirlarida to'rt ming nusxada nashr qilindi. Ma'ruzachilarning so'zlariga ko'ra, kitobda, “Sog'lom e'tiqodga tahdid”, “Jahon axborot tarmog'idagi fitnalar xuruji ”, “Axborot xurujidan himoya”, “Bekorchilik va buzug'chilik turlari” kabi o'nta band va qirq yettita mavzu jamlangan. </w:t>
      </w:r>
      <w:r w:rsidRPr="001768BD">
        <w:rPr>
          <w:color w:val="000099"/>
          <w:sz w:val="28"/>
          <w:szCs w:val="28"/>
          <w:lang w:val="en-US"/>
        </w:rPr>
        <w:t>Albatta, bunday adabiyotlar har bir ta'lim dargoxining kutubxonasida bo'lishi zarur. Shundagina yoshlarni internet tarmog'i orqali vujudga kelayotgan salbiy holatlardan himoya qilish mumkin.</w:t>
      </w:r>
    </w:p>
    <w:p w:rsidR="00F14459" w:rsidRPr="001768BD" w:rsidRDefault="00F14459" w:rsidP="001768BD">
      <w:pPr>
        <w:pStyle w:val="NoSpacing"/>
        <w:ind w:left="-851"/>
        <w:jc w:val="both"/>
        <w:rPr>
          <w:b/>
          <w:color w:val="000099"/>
          <w:sz w:val="28"/>
          <w:szCs w:val="28"/>
          <w:lang w:val="en-US"/>
        </w:rPr>
      </w:pP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pStyle w:val="NoSpacing"/>
        <w:ind w:left="-851"/>
        <w:jc w:val="both"/>
        <w:rPr>
          <w:b/>
          <w:color w:val="000099"/>
          <w:sz w:val="28"/>
          <w:szCs w:val="28"/>
          <w:lang w:val="it-IT"/>
        </w:rPr>
      </w:pPr>
    </w:p>
    <w:p w:rsidR="00F14459" w:rsidRPr="001768BD" w:rsidRDefault="00F14459" w:rsidP="001768BD">
      <w:pPr>
        <w:pStyle w:val="NoSpacing"/>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Default="00F14459" w:rsidP="001768BD">
      <w:pPr>
        <w:tabs>
          <w:tab w:val="left" w:pos="3090"/>
        </w:tabs>
        <w:ind w:left="-851"/>
        <w:jc w:val="both"/>
        <w:rPr>
          <w:b/>
          <w:color w:val="000099"/>
          <w:sz w:val="28"/>
          <w:szCs w:val="28"/>
          <w:lang w:val="en-US"/>
        </w:rPr>
      </w:pPr>
    </w:p>
    <w:p w:rsidR="00F14459" w:rsidRPr="00656FAD" w:rsidRDefault="00F14459" w:rsidP="00A47F28">
      <w:pPr>
        <w:ind w:left="-851"/>
        <w:jc w:val="center"/>
        <w:rPr>
          <w:b/>
          <w:noProof/>
          <w:color w:val="00B050"/>
          <w:sz w:val="28"/>
          <w:szCs w:val="28"/>
          <w:lang w:val="en-US"/>
        </w:rPr>
      </w:pPr>
      <w:r>
        <w:rPr>
          <w:b/>
          <w:color w:val="00B050"/>
          <w:sz w:val="28"/>
          <w:szCs w:val="28"/>
          <w:lang w:val="en-US"/>
        </w:rPr>
        <w:t>Sana:                   sinf: 11-               o’qituvchi:</w:t>
      </w:r>
    </w:p>
    <w:p w:rsidR="00F14459" w:rsidRPr="0007521E" w:rsidRDefault="00F14459" w:rsidP="001768BD">
      <w:pPr>
        <w:tabs>
          <w:tab w:val="left" w:pos="3090"/>
        </w:tabs>
        <w:ind w:left="-851"/>
        <w:jc w:val="both"/>
        <w:rPr>
          <w:color w:val="FF0000"/>
          <w:sz w:val="28"/>
          <w:szCs w:val="28"/>
          <w:lang w:val="en-US"/>
        </w:rPr>
      </w:pPr>
      <w:r w:rsidRPr="0007521E">
        <w:rPr>
          <w:b/>
          <w:color w:val="FF0000"/>
          <w:sz w:val="28"/>
          <w:szCs w:val="28"/>
          <w:lang w:val="en-US"/>
        </w:rPr>
        <w:t>6-mavzu:</w:t>
      </w:r>
      <w:r w:rsidRPr="0007521E">
        <w:rPr>
          <w:bCs/>
          <w:color w:val="FF0000"/>
          <w:sz w:val="28"/>
          <w:szCs w:val="28"/>
          <w:lang w:val="en-US" w:eastAsia="en-US"/>
        </w:rPr>
        <w:t xml:space="preserve"> </w:t>
      </w:r>
      <w:r w:rsidRPr="0007521E">
        <w:rPr>
          <w:b/>
          <w:bCs/>
          <w:color w:val="FF0000"/>
          <w:sz w:val="28"/>
          <w:szCs w:val="28"/>
          <w:lang w:val="en-US" w:eastAsia="en-US"/>
        </w:rPr>
        <w:t xml:space="preserve">Ona tili – qalb ko‘zgusi. </w:t>
      </w:r>
      <w:r w:rsidRPr="0007521E">
        <w:rPr>
          <w:b/>
          <w:color w:val="FF0000"/>
          <w:sz w:val="28"/>
          <w:szCs w:val="28"/>
          <w:lang w:val="uz-Cyrl-UZ"/>
        </w:rPr>
        <w:t xml:space="preserve"> </w:t>
      </w:r>
      <w:r w:rsidRPr="0007521E">
        <w:rPr>
          <w:color w:val="FF0000"/>
          <w:sz w:val="28"/>
          <w:szCs w:val="28"/>
          <w:lang w:val="uz-Cyrl-UZ"/>
        </w:rPr>
        <w:t>(</w:t>
      </w:r>
      <w:r w:rsidRPr="0007521E">
        <w:rPr>
          <w:color w:val="FF0000"/>
          <w:sz w:val="28"/>
          <w:szCs w:val="28"/>
          <w:lang w:val="en-US"/>
        </w:rPr>
        <w:t>O`zbekiston Respublikasi Davlat tili qabul qilingan kun munosabati bilan</w:t>
      </w:r>
      <w:r w:rsidRPr="0007521E">
        <w:rPr>
          <w:color w:val="FF0000"/>
          <w:sz w:val="28"/>
          <w:szCs w:val="28"/>
          <w:lang w:val="uz-Cyrl-UZ"/>
        </w:rPr>
        <w:t>)</w:t>
      </w:r>
    </w:p>
    <w:p w:rsidR="00F14459" w:rsidRPr="001768BD" w:rsidRDefault="00F14459" w:rsidP="001768BD">
      <w:pPr>
        <w:ind w:left="-851"/>
        <w:jc w:val="both"/>
        <w:rPr>
          <w:b/>
          <w:color w:val="000099"/>
          <w:sz w:val="28"/>
          <w:szCs w:val="28"/>
          <w:lang w:val="en-US"/>
        </w:rPr>
      </w:pPr>
      <w:r w:rsidRPr="001768BD">
        <w:rPr>
          <w:color w:val="000099"/>
          <w:sz w:val="28"/>
          <w:szCs w:val="28"/>
          <w:lang w:val="en-US"/>
        </w:rPr>
        <w:t xml:space="preserve">Kun shiori: </w:t>
      </w:r>
      <w:r w:rsidRPr="001768BD">
        <w:rPr>
          <w:b/>
          <w:color w:val="000099"/>
          <w:sz w:val="28"/>
          <w:szCs w:val="28"/>
          <w:lang w:val="en-US"/>
        </w:rPr>
        <w:t>“O`zbek tilim-o`z tilim”</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tilga e’tiborni kuchaytirish, fan oyligida munosib ishtirok etishlikni uqtirish.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Foydalanadigan ko`rgazmali qurollar:</w:t>
      </w:r>
      <w:r w:rsidRPr="001768BD">
        <w:rPr>
          <w:shadow/>
          <w:color w:val="000099"/>
          <w:sz w:val="28"/>
          <w:szCs w:val="28"/>
          <w:lang w:val="uz-Cyrl-UZ"/>
        </w:rPr>
        <w:t xml:space="preserve">O`zbekiston Respublikasi Konstitutsiyasi, Ma’naviyat qalbim quyoshi, Ma’naviyat yulduzlari,Abdulla Oripov Adolat ko`zgusi, Pedagogika,  </w:t>
      </w:r>
      <w:r w:rsidRPr="001768BD">
        <w:rPr>
          <w:color w:val="000099"/>
          <w:sz w:val="28"/>
          <w:szCs w:val="28"/>
          <w:lang w:val="uz-Cyrl-UZ"/>
        </w:rPr>
        <w:t>shiorlar, plakatlar, devoriy gazetalar, slaydlar, tarqatma materiallar.</w:t>
      </w:r>
    </w:p>
    <w:p w:rsidR="00F14459" w:rsidRPr="001768BD" w:rsidRDefault="00F14459" w:rsidP="001768BD">
      <w:pPr>
        <w:ind w:left="-851"/>
        <w:jc w:val="both"/>
        <w:rPr>
          <w:b/>
          <w:color w:val="000099"/>
          <w:sz w:val="28"/>
          <w:szCs w:val="28"/>
          <w:lang w:val="uz-Cyrl-UZ"/>
        </w:rPr>
      </w:pPr>
      <w:r w:rsidRPr="001768BD">
        <w:rPr>
          <w:color w:val="000099"/>
          <w:sz w:val="28"/>
          <w:szCs w:val="28"/>
          <w:lang w:val="uz-Cyrl-UZ"/>
        </w:rPr>
        <w:t>Doskada</w:t>
      </w:r>
      <w:r w:rsidRPr="001768BD">
        <w:rPr>
          <w:b/>
          <w:color w:val="000099"/>
          <w:sz w:val="28"/>
          <w:szCs w:val="28"/>
          <w:lang w:val="uz-Cyrl-UZ"/>
        </w:rPr>
        <w:t>:</w:t>
      </w:r>
      <w:r w:rsidRPr="001768BD">
        <w:rPr>
          <w:b/>
          <w:i/>
          <w:color w:val="000099"/>
          <w:sz w:val="28"/>
          <w:szCs w:val="28"/>
          <w:lang w:val="uz-Cyrl-UZ"/>
        </w:rPr>
        <w:t xml:space="preserve"> </w:t>
      </w:r>
      <w:r w:rsidRPr="001768BD">
        <w:rPr>
          <w:b/>
          <w:color w:val="000099"/>
          <w:sz w:val="28"/>
          <w:szCs w:val="28"/>
          <w:lang w:val="uz-Cyrl-UZ"/>
        </w:rPr>
        <w:t>“Ona tilining buyuk ahamiyati shundaki, u madaniyat belgisi sifatida kishilarni yaqin qilib jipslashtiradi”</w:t>
      </w:r>
    </w:p>
    <w:p w:rsidR="00F14459" w:rsidRPr="001768BD" w:rsidRDefault="00F14459" w:rsidP="001768BD">
      <w:pPr>
        <w:ind w:left="-851"/>
        <w:jc w:val="both"/>
        <w:rPr>
          <w:i/>
          <w:color w:val="000099"/>
          <w:sz w:val="28"/>
          <w:szCs w:val="28"/>
          <w:lang w:val="uz-Cyrl-UZ"/>
        </w:rPr>
      </w:pPr>
      <w:r w:rsidRPr="001768BD">
        <w:rPr>
          <w:color w:val="000099"/>
          <w:sz w:val="28"/>
          <w:szCs w:val="28"/>
          <w:lang w:val="uz-Cyrl-UZ"/>
        </w:rPr>
        <w:t xml:space="preserve">                                                                                                    </w:t>
      </w:r>
      <w:r w:rsidRPr="001768BD">
        <w:rPr>
          <w:i/>
          <w:color w:val="000099"/>
          <w:sz w:val="28"/>
          <w:szCs w:val="28"/>
          <w:lang w:val="uz-Cyrl-UZ"/>
        </w:rPr>
        <w:t xml:space="preserve"> </w:t>
      </w:r>
    </w:p>
    <w:p w:rsidR="00F14459" w:rsidRPr="001768BD" w:rsidRDefault="00F14459" w:rsidP="001768BD">
      <w:pPr>
        <w:ind w:left="-851"/>
        <w:jc w:val="both"/>
        <w:rPr>
          <w:i/>
          <w:color w:val="000099"/>
          <w:sz w:val="28"/>
          <w:szCs w:val="28"/>
          <w:lang w:val="en-US"/>
        </w:rPr>
      </w:pPr>
      <w:r w:rsidRPr="001768BD">
        <w:rPr>
          <w:color w:val="000099"/>
          <w:sz w:val="28"/>
          <w:szCs w:val="28"/>
          <w:lang w:val="en-US"/>
        </w:rPr>
        <w:t xml:space="preserve">O`qituvchi: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Ma’lumki,millatni millat qilib turgan asosiy belgilardan biri til hisoblanadi. Til kishilarni birlashtiradi, millatlar o`rtasida ahillikni kuchaytiradi.  “Ona tilining buyuk ahamiyati shundaki, u madaniyat belgisi sifatida kishilarni yaqin qilib jipslashtiradi”. Shu ma’noda, o`zbek tili ham millatlararo muomala vositasi sifatida respublikamiz xalqlarini milliy istiqlol g`oyasi atrofida birlashtirish, jipslashtirish jarayonlariga xizmat qilmoqda.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Istiqlol yillarida xalqaro, davlatlararo ikkitomonlama muzokaralar olib borish, shartnomalar tuzishda o`zbek tilining ahamiyati oshdi. Bu esa o`zbek tilining diplomatiya (xalqaro munosabatlar) funksiyasining shakllanishiga olib keldi. Hozirgi kunda shartnomalar uch tilda – o`zbek tili, shartnoma tuzayotgan tomon tili hamda nazorat tili sifatida ingliz yoki rus tillarida (MDH mamlakatlari bilan) rasmiylashtirilmoqda. Oqibatda oliy ta’limga xizmat qilish funksiyasi tarkibida ham o`zgarishlar ro`y berdi – O`zbekistonda ilk bor Jahon iqtisodiyoti va diplomatiya universiteti tashkil etildi, undagi ta’lim jarayoni o`zbek hamda rus tillarida olib borilmoqda.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Eng ahamiyatlisi, o`zbek tilining millatlararo hamda xalqaro miqyosda muloqot vositasiga aylanib borayotganidir. Bu esa, o`z navbatida, “Davlat tili” to`g`risidagi Qonunning, respublikada amalga oshirilayotgan til siyosatining, xususan, til taraqqiyotiga qaratilgan tadbirlarning muhimligidan dalolat beradi.               Abdulla Oripovdan: “Qaysi tilni organishdan qat’i nazar, biz ona tilimizning obro`sini ta’minlashimiz kerak. Til uchun, kurashning eng birinchi bosqichini men til obro`sini ta’minlash masalasi deb bilaman. Internatsional fikrim, hamisha shunday. Ona tilimiz – o`zbek tilining obro` e’tiborini baland ko`tarishda hali ko`p ish qilishimiz kerak”.  </w:t>
      </w: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r w:rsidRPr="001768BD">
        <w:rPr>
          <w:b/>
          <w:color w:val="000099"/>
          <w:sz w:val="28"/>
          <w:szCs w:val="28"/>
          <w:lang w:val="en-US"/>
        </w:rPr>
        <w:t>Topshiriq:</w:t>
      </w:r>
      <w:r w:rsidRPr="001768BD">
        <w:rPr>
          <w:color w:val="000099"/>
          <w:sz w:val="28"/>
          <w:szCs w:val="28"/>
          <w:lang w:val="en-US"/>
        </w:rPr>
        <w:t xml:space="preserve"> “Ona tilimizning obro`sini ko`tarish uchun yana qanday ishlarni amalga oshirsa bo`ladi”, degan savol bo`yicha bahs-munozara o`tkaziladi.</w:t>
      </w:r>
    </w:p>
    <w:p w:rsidR="00F14459" w:rsidRPr="001768BD" w:rsidRDefault="00F14459" w:rsidP="001768BD">
      <w:pPr>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 xml:space="preserve">O`qituvchi  jarayonni kuzatishda samimiylikka, o`quvchilarning o`zlarini odob-axloq me’yorlariga e’tiborli bo`lishlikka, faollikka, jonkuyarlikka va talabchanlikka, tezkorlikka, ijodkorlikka  undab boradi. </w:t>
      </w: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1768BD">
      <w:pPr>
        <w:pStyle w:val="Heading7"/>
        <w:spacing w:before="0" w:after="0"/>
        <w:ind w:left="-851" w:firstLine="340"/>
        <w:jc w:val="both"/>
        <w:rPr>
          <w:b/>
          <w:bCs/>
          <w:color w:val="000099"/>
          <w:sz w:val="28"/>
          <w:szCs w:val="28"/>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Default="00F14459" w:rsidP="0007521E">
      <w:pPr>
        <w:rPr>
          <w:lang w:val="it-IT" w:eastAsia="en-US"/>
        </w:rPr>
      </w:pPr>
    </w:p>
    <w:p w:rsidR="00F14459" w:rsidRPr="0007521E" w:rsidRDefault="00F14459" w:rsidP="0007521E">
      <w:pPr>
        <w:rPr>
          <w:lang w:val="it-IT" w:eastAsia="en-US"/>
        </w:rPr>
      </w:pPr>
    </w:p>
    <w:p w:rsidR="00F14459" w:rsidRPr="001768BD" w:rsidRDefault="00F14459" w:rsidP="001768BD">
      <w:pPr>
        <w:pStyle w:val="Heading7"/>
        <w:spacing w:before="0" w:after="0"/>
        <w:ind w:left="-851" w:firstLine="340"/>
        <w:jc w:val="both"/>
        <w:rPr>
          <w:b/>
          <w:bCs/>
          <w:color w:val="000099"/>
          <w:sz w:val="28"/>
          <w:szCs w:val="28"/>
          <w:lang w:val="en-US" w:eastAsia="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07521E" w:rsidRDefault="00F14459" w:rsidP="001768BD">
      <w:pPr>
        <w:pStyle w:val="Heading7"/>
        <w:spacing w:before="0" w:after="0"/>
        <w:ind w:left="-851" w:firstLine="340"/>
        <w:jc w:val="both"/>
        <w:rPr>
          <w:b/>
          <w:color w:val="FF0000"/>
          <w:sz w:val="28"/>
          <w:szCs w:val="28"/>
          <w:lang w:val="en-US"/>
        </w:rPr>
      </w:pPr>
      <w:r w:rsidRPr="0007521E">
        <w:rPr>
          <w:b/>
          <w:bCs/>
          <w:color w:val="FF0000"/>
          <w:sz w:val="28"/>
          <w:szCs w:val="28"/>
          <w:lang w:val="en-US" w:eastAsia="en-US"/>
        </w:rPr>
        <w:t>7</w:t>
      </w:r>
      <w:r>
        <w:rPr>
          <w:b/>
          <w:bCs/>
          <w:color w:val="FF0000"/>
          <w:sz w:val="28"/>
          <w:szCs w:val="28"/>
          <w:lang w:val="en-US" w:eastAsia="en-US"/>
        </w:rPr>
        <w:t>-</w:t>
      </w:r>
      <w:r w:rsidRPr="0007521E">
        <w:rPr>
          <w:b/>
          <w:bCs/>
          <w:color w:val="FF0000"/>
          <w:sz w:val="28"/>
          <w:szCs w:val="28"/>
          <w:lang w:val="en-US" w:eastAsia="en-US"/>
        </w:rPr>
        <w:t>Mavzu:</w:t>
      </w:r>
      <w:r w:rsidRPr="0007521E">
        <w:rPr>
          <w:bCs/>
          <w:color w:val="FF0000"/>
          <w:sz w:val="28"/>
          <w:szCs w:val="28"/>
          <w:lang w:val="en-US" w:eastAsia="en-US"/>
        </w:rPr>
        <w:t xml:space="preserve"> Men kecha ,bugun va ertaga‖ psixologik trening mashg’uloti</w:t>
      </w:r>
    </w:p>
    <w:p w:rsidR="00F14459" w:rsidRPr="001768BD" w:rsidRDefault="00F14459" w:rsidP="001768BD">
      <w:pPr>
        <w:ind w:left="-851"/>
        <w:jc w:val="both"/>
        <w:rPr>
          <w:color w:val="000099"/>
          <w:sz w:val="28"/>
          <w:szCs w:val="28"/>
          <w:lang w:val="en-US"/>
        </w:rPr>
      </w:pPr>
      <w:r w:rsidRPr="001768BD">
        <w:rPr>
          <w:color w:val="000099"/>
          <w:sz w:val="28"/>
          <w:szCs w:val="28"/>
          <w:lang w:val="uz-Cyrl-UZ"/>
        </w:rPr>
        <w:t xml:space="preserve">                                                                                                    </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 o’z oldiga qanaqa maqsadlar qo’yganliklari, mehnat qilish, kasb tanlash, buning uchun ular nimalar qilayotganligi hamda, ajdodlarimiz merosini o`rganish farzandlik burchi ekanligini uqtirish, ularga bir harf bo`lsa ham o`rgatgan tarbiyachi, o`qituvchi, o`zlari turli xil to`garaklarga borayotgan murabbiylarga bo`lgan hurmatini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color w:val="000099"/>
          <w:sz w:val="28"/>
          <w:szCs w:val="28"/>
          <w:lang w:val="en-US"/>
        </w:rPr>
      </w:pPr>
      <w:r w:rsidRPr="001768BD">
        <w:rPr>
          <w:b/>
          <w:i/>
          <w:color w:val="000099"/>
          <w:sz w:val="28"/>
          <w:szCs w:val="28"/>
          <w:lang w:val="en-US"/>
        </w:rPr>
        <w:t>Foydalanadigan ko`rgazmali qurollar:</w:t>
      </w:r>
      <w:r w:rsidRPr="001768BD">
        <w:rPr>
          <w:b/>
          <w:color w:val="000099"/>
          <w:sz w:val="28"/>
          <w:szCs w:val="28"/>
          <w:lang w:val="en-US"/>
        </w:rPr>
        <w:t>,</w:t>
      </w:r>
      <w:r w:rsidRPr="001768BD">
        <w:rPr>
          <w:color w:val="000099"/>
          <w:sz w:val="28"/>
          <w:szCs w:val="28"/>
          <w:lang w:val="en-US"/>
        </w:rPr>
        <w:t xml:space="preserve">  O`zbekiston Respublikasi Konstitutsiyasi,  shiorlar, plakatlar, devoriy gazetalar, slaydlar, tarqatma materiallar.</w:t>
      </w:r>
    </w:p>
    <w:p w:rsidR="00F14459" w:rsidRPr="001768BD" w:rsidRDefault="00F14459" w:rsidP="001768BD">
      <w:pPr>
        <w:ind w:left="-851"/>
        <w:jc w:val="both"/>
        <w:rPr>
          <w:color w:val="000099"/>
          <w:sz w:val="28"/>
          <w:szCs w:val="28"/>
          <w:lang w:val="en-US"/>
        </w:rPr>
      </w:pPr>
      <w:r w:rsidRPr="001768BD">
        <w:rPr>
          <w:b/>
          <w:color w:val="000099"/>
          <w:sz w:val="28"/>
          <w:szCs w:val="28"/>
          <w:lang w:val="en-US"/>
        </w:rPr>
        <w:t>I.Tashkiliy qism:</w:t>
      </w:r>
      <w:r w:rsidRPr="001768BD">
        <w:rPr>
          <w:color w:val="000099"/>
          <w:sz w:val="28"/>
          <w:szCs w:val="28"/>
          <w:lang w:val="en-US"/>
        </w:rPr>
        <w:t xml:space="preserve"> Salomlashish,davomat,tozalik</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II.Asosiy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Har bir shaxs mehnat qilish, erkin kasb tanlash,| adolatli mehnat sharoitlarida ishlash va qonundai ko'rsatilgan tartibda ishsizlikdan himoyalanish huquqiga egadir. O'zbekiston Respublikasining Konstitutsiyasi, 37- modda  Mamlakatimizda har bir inson o'zi xohlagan kasbni tanlashi va shu kasb bo'yicha mehnat qilishi mumkin.</w:t>
      </w:r>
    </w:p>
    <w:p w:rsidR="00F14459" w:rsidRPr="001768BD" w:rsidRDefault="00F14459" w:rsidP="001768BD">
      <w:pPr>
        <w:ind w:left="-851"/>
        <w:jc w:val="both"/>
        <w:rPr>
          <w:color w:val="000099"/>
          <w:sz w:val="28"/>
          <w:szCs w:val="28"/>
          <w:lang w:val="en-US"/>
        </w:rPr>
      </w:pPr>
      <w:r w:rsidRPr="001768BD">
        <w:rPr>
          <w:color w:val="000099"/>
          <w:sz w:val="28"/>
          <w:szCs w:val="28"/>
          <w:lang w:val="en-US"/>
        </w:rPr>
        <w:t>Mehnat insonni ulug'laydi, hayotiga ma'no-mazmun baxsh etadi. Halol mehnat qilgan kishi jismonan charchoqni his qilsada, ruhi tetik, kayfiyati chog' bo'ladi. Hayotda to'g'ri kasb tanlash juda muhim. Chunki inson kasb egallash uchun bir necha yillik umrini sarf etadi. Odam o'zi yoqtirgan kasbni qiziqish bilan tez va oson o'zlashtiradi, keyinchalik mehnat</w:t>
      </w:r>
      <w:r>
        <w:rPr>
          <w:color w:val="000099"/>
          <w:sz w:val="28"/>
          <w:szCs w:val="28"/>
          <w:lang w:val="en-US"/>
        </w:rPr>
        <w:t xml:space="preserve"> faoliyati ham unumli bo'ladi. </w:t>
      </w:r>
    </w:p>
    <w:p w:rsidR="00F14459" w:rsidRPr="001768BD" w:rsidRDefault="00F14459" w:rsidP="001768BD">
      <w:pPr>
        <w:ind w:left="-851"/>
        <w:jc w:val="both"/>
        <w:rPr>
          <w:color w:val="000099"/>
          <w:sz w:val="28"/>
          <w:szCs w:val="28"/>
          <w:lang w:val="en-US"/>
        </w:rPr>
      </w:pPr>
      <w:r w:rsidRPr="001768BD">
        <w:rPr>
          <w:color w:val="000099"/>
          <w:sz w:val="28"/>
          <w:szCs w:val="28"/>
          <w:lang w:val="en-US"/>
        </w:rPr>
        <w:t>Hayotda qoqilmay, jamiyatga ko'proq naf keltiray, degan odam yoshlikdan biron kasb yoki hunarni tanlab, uni mukammal egallashga harakat qilishi kerak. Bobomiz Alisher Navoiy «Umrni zoye o'tkazma, mehnat qil, Mehnat saodatning kaliti, bil», deyabejiz aytmaganlar.</w:t>
      </w:r>
    </w:p>
    <w:p w:rsidR="00F14459" w:rsidRPr="001768BD" w:rsidRDefault="00F14459" w:rsidP="001768BD">
      <w:pPr>
        <w:ind w:left="-851"/>
        <w:jc w:val="both"/>
        <w:rPr>
          <w:color w:val="000099"/>
          <w:sz w:val="28"/>
          <w:szCs w:val="28"/>
          <w:lang w:val="en-US"/>
        </w:rPr>
      </w:pPr>
      <w:r w:rsidRPr="001768BD">
        <w:rPr>
          <w:color w:val="000099"/>
          <w:sz w:val="28"/>
          <w:szCs w:val="28"/>
          <w:lang w:val="en-US"/>
        </w:rPr>
        <w:t>Yurtimizda yoshlarning o'zlari xohlagan kasb-hunarni egallashlari uchun zarur sharoitlar yaratilgan. Barcha qulayliklarga ega kasb-hunar kollejlarida yigit-qizlar o'zlari yoqtirgan hunar sirlarini puxta egallamoqdalar.</w:t>
      </w:r>
    </w:p>
    <w:p w:rsidR="00F14459" w:rsidRPr="001768BD" w:rsidRDefault="00F14459" w:rsidP="001768BD">
      <w:pPr>
        <w:ind w:left="-851"/>
        <w:jc w:val="both"/>
        <w:rPr>
          <w:color w:val="000099"/>
          <w:sz w:val="28"/>
          <w:szCs w:val="28"/>
          <w:lang w:val="en-US"/>
        </w:rPr>
      </w:pPr>
      <w:r w:rsidRPr="001768BD">
        <w:rPr>
          <w:color w:val="000099"/>
          <w:sz w:val="28"/>
          <w:szCs w:val="28"/>
          <w:lang w:val="en-US"/>
        </w:rPr>
        <w:t>Aziz o'quvchi, biz hozir ayni o'qib-o'rganadigan yoshdamiz. Hozirdanoq o'zimiz qiziqqan kasbni aniqlab olishimiz va uni egallash uchun tayyorgarlik ko'ra boshlashimiz shart. Kasb tanlashda ota-onamiz va ustozlarimizning fikrini, o'z qiziqish va imkoniyat-larimizni ham hisobga olishni unutmasligimiz darker.</w:t>
      </w:r>
    </w:p>
    <w:p w:rsidR="00F14459" w:rsidRPr="001768BD" w:rsidRDefault="00F14459" w:rsidP="001768BD">
      <w:pPr>
        <w:ind w:left="-851"/>
        <w:jc w:val="both"/>
        <w:rPr>
          <w:color w:val="000099"/>
          <w:sz w:val="28"/>
          <w:szCs w:val="28"/>
          <w:lang w:val="en-US"/>
        </w:rPr>
      </w:pPr>
      <w:r w:rsidRPr="001768BD">
        <w:rPr>
          <w:color w:val="000099"/>
          <w:sz w:val="28"/>
          <w:szCs w:val="28"/>
          <w:lang w:val="en-US"/>
        </w:rPr>
        <w:t>Quyida berilgan kasb-hunar nomlarini zamonaviy va qadimiy kasb-hunar nomlari singari ikki guruhga ajrating. Ushbu kasb-hunarlar hozirgi kunda ham mavjudmi? Ulardan qaysilari yangicha nomlar bilan atalmoqda?</w:t>
      </w:r>
    </w:p>
    <w:p w:rsidR="00F14459" w:rsidRPr="001768BD" w:rsidRDefault="00F14459" w:rsidP="001768BD">
      <w:pPr>
        <w:ind w:left="-851"/>
        <w:jc w:val="both"/>
        <w:rPr>
          <w:color w:val="000099"/>
          <w:sz w:val="28"/>
          <w:szCs w:val="28"/>
          <w:lang w:val="en-US"/>
        </w:rPr>
      </w:pPr>
      <w:r w:rsidRPr="001768BD">
        <w:rPr>
          <w:color w:val="000099"/>
          <w:sz w:val="28"/>
          <w:szCs w:val="28"/>
          <w:lang w:val="en-US"/>
        </w:rPr>
        <w:t>Kosib, injener, dasturchi, kulol, do'ppido'z, fermer, dehqon, misgar, kosmonavt, haydovchi, jurnalist, cho'pon, rejissor, oshpaz, menejer, xattot, nowoy, qozi, savdogar, chevar, tadbirkor, chopar, vazir, dizayner, tabib, arxitektor, karvonboshi, o'qituvchi, rassom, shifokor, uchuvchi.,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r w:rsidRPr="001768BD">
        <w:rPr>
          <w:b/>
          <w:color w:val="000099"/>
          <w:sz w:val="28"/>
          <w:szCs w:val="28"/>
          <w:lang w:val="en-US"/>
        </w:rPr>
        <w:t>III. Mashg’ulotni yakunlash</w:t>
      </w:r>
    </w:p>
    <w:p w:rsidR="00F14459" w:rsidRPr="001768BD" w:rsidRDefault="00F14459" w:rsidP="001768BD">
      <w:pPr>
        <w:ind w:left="-851"/>
        <w:jc w:val="both"/>
        <w:rPr>
          <w:color w:val="000099"/>
          <w:sz w:val="28"/>
          <w:szCs w:val="28"/>
          <w:lang w:val="en-US"/>
        </w:rPr>
      </w:pPr>
      <w:r w:rsidRPr="001768BD">
        <w:rPr>
          <w:color w:val="000099"/>
          <w:sz w:val="28"/>
          <w:szCs w:val="28"/>
          <w:lang w:val="en-US"/>
        </w:rPr>
        <w:t>HUNAR VA HUNAR EGALLASHNING FOYDASI HAQIDA MAQOLLAR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Isimsizga ishonch yo'q, Hunarsizga quvonch yo'q. Yuz hunarni chala bilgandan Bir hunarni to'kis bil. Qunt bilan o'rgan hunar, Hunardan rizqing unar. Hunar oshatar, Mehnat yashnatar. Hunar bo'lsa qo'lingda, Non topilar yo'lingda. Hunari yo'q kishining, Mazasi yo'q ishining. </w:t>
      </w:r>
    </w:p>
    <w:p w:rsidR="00F14459" w:rsidRPr="001768BD" w:rsidRDefault="00F14459" w:rsidP="001768BD">
      <w:pPr>
        <w:ind w:left="-851"/>
        <w:jc w:val="both"/>
        <w:rPr>
          <w:color w:val="000099"/>
          <w:sz w:val="28"/>
          <w:szCs w:val="28"/>
          <w:lang w:val="en-US"/>
        </w:rPr>
      </w:pPr>
      <w:r w:rsidRPr="001768BD">
        <w:rPr>
          <w:color w:val="000099"/>
          <w:sz w:val="28"/>
          <w:szCs w:val="28"/>
          <w:lang w:val="en-US"/>
        </w:rPr>
        <w:t>1.</w:t>
      </w:r>
      <w:r w:rsidRPr="001768BD">
        <w:rPr>
          <w:color w:val="000099"/>
          <w:sz w:val="28"/>
          <w:szCs w:val="28"/>
          <w:lang w:val="en-US"/>
        </w:rPr>
        <w:tab/>
        <w:t>Mehnat qilish va kasb tanlash huquqi Konstitutsiyamizning nechanchi moddasida qayd etilgan?</w:t>
      </w:r>
    </w:p>
    <w:p w:rsidR="00F14459" w:rsidRPr="001768BD" w:rsidRDefault="00F14459" w:rsidP="001768BD">
      <w:pPr>
        <w:ind w:left="-851"/>
        <w:jc w:val="both"/>
        <w:rPr>
          <w:color w:val="000099"/>
          <w:sz w:val="28"/>
          <w:szCs w:val="28"/>
          <w:lang w:val="en-US"/>
        </w:rPr>
      </w:pPr>
      <w:r w:rsidRPr="001768BD">
        <w:rPr>
          <w:color w:val="000099"/>
          <w:sz w:val="28"/>
          <w:szCs w:val="28"/>
          <w:lang w:val="en-US"/>
        </w:rPr>
        <w:t>2.</w:t>
      </w:r>
      <w:r w:rsidRPr="001768BD">
        <w:rPr>
          <w:color w:val="000099"/>
          <w:sz w:val="28"/>
          <w:szCs w:val="28"/>
          <w:lang w:val="en-US"/>
        </w:rPr>
        <w:tab/>
        <w:t>Inson nima uchun mehnat qiladi?</w:t>
      </w:r>
    </w:p>
    <w:p w:rsidR="00F14459" w:rsidRPr="001768BD" w:rsidRDefault="00F14459" w:rsidP="001768BD">
      <w:pPr>
        <w:ind w:left="-851"/>
        <w:jc w:val="both"/>
        <w:rPr>
          <w:color w:val="000099"/>
          <w:sz w:val="28"/>
          <w:szCs w:val="28"/>
          <w:lang w:val="en-US"/>
        </w:rPr>
      </w:pPr>
      <w:r w:rsidRPr="001768BD">
        <w:rPr>
          <w:color w:val="000099"/>
          <w:sz w:val="28"/>
          <w:szCs w:val="28"/>
          <w:lang w:val="en-US"/>
        </w:rPr>
        <w:t>3.</w:t>
      </w:r>
      <w:r w:rsidRPr="001768BD">
        <w:rPr>
          <w:color w:val="000099"/>
          <w:sz w:val="28"/>
          <w:szCs w:val="28"/>
          <w:lang w:val="en-US"/>
        </w:rPr>
        <w:tab/>
        <w:t>Kasb tanlashda nimalarga e'tibor berish kerak?</w:t>
      </w:r>
    </w:p>
    <w:p w:rsidR="00F14459" w:rsidRPr="001768BD" w:rsidRDefault="00F14459" w:rsidP="001768BD">
      <w:pPr>
        <w:ind w:left="-851"/>
        <w:jc w:val="both"/>
        <w:rPr>
          <w:color w:val="000099"/>
          <w:sz w:val="28"/>
          <w:szCs w:val="28"/>
          <w:lang w:val="en-US"/>
        </w:rPr>
      </w:pPr>
      <w:r w:rsidRPr="001768BD">
        <w:rPr>
          <w:color w:val="000099"/>
          <w:sz w:val="28"/>
          <w:szCs w:val="28"/>
          <w:lang w:val="en-US"/>
        </w:rPr>
        <w:t>4.</w:t>
      </w:r>
      <w:r w:rsidRPr="001768BD">
        <w:rPr>
          <w:color w:val="000099"/>
          <w:sz w:val="28"/>
          <w:szCs w:val="28"/>
          <w:lang w:val="en-US"/>
        </w:rPr>
        <w:tab/>
        <w:t>Universitet yoki kasb-hunar kollejiarida tahsil olayO'tilgan aka-opalaringiz bormi? Ular bilan kasb tanlash mavzusida suhbatlashing.</w:t>
      </w:r>
    </w:p>
    <w:p w:rsidR="00F14459" w:rsidRPr="001768BD" w:rsidRDefault="00F14459" w:rsidP="001768BD">
      <w:pPr>
        <w:ind w:left="-851"/>
        <w:jc w:val="both"/>
        <w:rPr>
          <w:color w:val="000099"/>
          <w:sz w:val="28"/>
          <w:szCs w:val="28"/>
          <w:lang w:val="en-US"/>
        </w:rPr>
      </w:pPr>
      <w:r w:rsidRPr="001768BD">
        <w:rPr>
          <w:color w:val="000099"/>
          <w:sz w:val="28"/>
          <w:szCs w:val="28"/>
          <w:lang w:val="en-US"/>
        </w:rPr>
        <w:t>5.</w:t>
      </w:r>
      <w:r w:rsidRPr="001768BD">
        <w:rPr>
          <w:color w:val="000099"/>
          <w:sz w:val="28"/>
          <w:szCs w:val="28"/>
          <w:lang w:val="en-US"/>
        </w:rPr>
        <w:tab/>
        <w:t>Maqollarni o'qing. O'zingizga yoqqan maqolning ma'nosini izohlang.</w:t>
      </w:r>
    </w:p>
    <w:p w:rsidR="00F14459" w:rsidRPr="001768BD" w:rsidRDefault="00F14459" w:rsidP="001768BD">
      <w:pPr>
        <w:ind w:left="-851"/>
        <w:jc w:val="both"/>
        <w:rPr>
          <w:color w:val="000099"/>
          <w:sz w:val="28"/>
          <w:szCs w:val="28"/>
          <w:lang w:val="en-US"/>
        </w:rPr>
      </w:pPr>
      <w:r w:rsidRPr="001768BD">
        <w:rPr>
          <w:color w:val="000099"/>
          <w:sz w:val="28"/>
          <w:szCs w:val="28"/>
          <w:lang w:val="en-US"/>
        </w:rPr>
        <w:t>6. Kasb-hunarlarning birini ikkinchisidan ustun qo'yish mumkinmi?</w:t>
      </w:r>
    </w:p>
    <w:p w:rsidR="00F14459" w:rsidRPr="001768BD" w:rsidRDefault="00F14459" w:rsidP="001768BD">
      <w:pPr>
        <w:ind w:left="-851"/>
        <w:jc w:val="both"/>
        <w:rPr>
          <w:color w:val="000099"/>
          <w:sz w:val="28"/>
          <w:szCs w:val="28"/>
          <w:lang w:val="en-US"/>
        </w:rPr>
      </w:pPr>
      <w:r w:rsidRPr="001768BD">
        <w:rPr>
          <w:color w:val="000099"/>
          <w:sz w:val="28"/>
          <w:szCs w:val="28"/>
          <w:lang w:val="en-US"/>
        </w:rPr>
        <w:t>7. Inson hayotda nimalarni yo'qotishi mumkinu, nimalarni undan hech kim tortib ololmaydi?</w:t>
      </w:r>
    </w:p>
    <w:p w:rsidR="00F14459" w:rsidRPr="001768BD" w:rsidRDefault="00F14459" w:rsidP="001768BD">
      <w:pPr>
        <w:ind w:left="-851"/>
        <w:jc w:val="both"/>
        <w:rPr>
          <w:b/>
          <w:color w:val="000099"/>
          <w:sz w:val="28"/>
          <w:szCs w:val="28"/>
          <w:lang w:val="uz-Cyrl-UZ"/>
        </w:rPr>
      </w:pP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ind w:left="-851"/>
        <w:jc w:val="both"/>
        <w:rPr>
          <w:b/>
          <w:i/>
          <w:color w:val="000099"/>
          <w:sz w:val="28"/>
          <w:szCs w:val="28"/>
          <w:lang w:val="it-IT"/>
        </w:rPr>
      </w:pPr>
    </w:p>
    <w:p w:rsidR="00F14459" w:rsidRPr="001768BD" w:rsidRDefault="00F14459" w:rsidP="001768BD">
      <w:pPr>
        <w:ind w:left="-851"/>
        <w:jc w:val="both"/>
        <w:rPr>
          <w:b/>
          <w:i/>
          <w:color w:val="000099"/>
          <w:sz w:val="28"/>
          <w:szCs w:val="28"/>
          <w:lang w:val="en-US"/>
        </w:rPr>
      </w:pPr>
    </w:p>
    <w:p w:rsidR="00F14459" w:rsidRPr="001768BD"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Default="00F14459" w:rsidP="001768BD">
      <w:pPr>
        <w:ind w:left="-851"/>
        <w:jc w:val="both"/>
        <w:rPr>
          <w:b/>
          <w:i/>
          <w:color w:val="000099"/>
          <w:sz w:val="28"/>
          <w:szCs w:val="28"/>
          <w:lang w:val="en-US"/>
        </w:rPr>
      </w:pPr>
    </w:p>
    <w:p w:rsidR="00F14459" w:rsidRPr="001768BD" w:rsidRDefault="00F14459" w:rsidP="001768BD">
      <w:pPr>
        <w:ind w:left="-851"/>
        <w:jc w:val="both"/>
        <w:rPr>
          <w:b/>
          <w:i/>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07521E" w:rsidRDefault="00F14459" w:rsidP="001768BD">
      <w:pPr>
        <w:ind w:left="-851"/>
        <w:jc w:val="both"/>
        <w:rPr>
          <w:i/>
          <w:color w:val="FF0000"/>
          <w:sz w:val="28"/>
          <w:szCs w:val="28"/>
          <w:lang w:val="en-US"/>
        </w:rPr>
      </w:pPr>
      <w:r w:rsidRPr="0007521E">
        <w:rPr>
          <w:b/>
          <w:i/>
          <w:color w:val="FF0000"/>
          <w:sz w:val="28"/>
          <w:szCs w:val="28"/>
          <w:lang w:val="en-US"/>
        </w:rPr>
        <w:t>8-mavzu:Jamoat joylarida o`zini tutish odobi</w:t>
      </w:r>
    </w:p>
    <w:p w:rsidR="00F14459" w:rsidRPr="001768BD" w:rsidRDefault="00F14459" w:rsidP="001768BD">
      <w:pPr>
        <w:ind w:left="-851"/>
        <w:jc w:val="both"/>
        <w:rPr>
          <w:b/>
          <w:i/>
          <w:color w:val="000099"/>
          <w:sz w:val="28"/>
          <w:szCs w:val="28"/>
          <w:lang w:val="en-US"/>
        </w:rPr>
      </w:pPr>
      <w:r w:rsidRPr="001768BD">
        <w:rPr>
          <w:b/>
          <w:i/>
          <w:color w:val="000099"/>
          <w:sz w:val="28"/>
          <w:szCs w:val="28"/>
          <w:lang w:val="en-US"/>
        </w:rPr>
        <w:t xml:space="preserve">I.Kirish: </w:t>
      </w:r>
    </w:p>
    <w:p w:rsidR="00F14459" w:rsidRPr="001768BD" w:rsidRDefault="00F14459" w:rsidP="001768BD">
      <w:pPr>
        <w:ind w:left="-851"/>
        <w:jc w:val="both"/>
        <w:rPr>
          <w:i/>
          <w:color w:val="000099"/>
          <w:sz w:val="28"/>
          <w:szCs w:val="28"/>
          <w:lang w:val="en-US"/>
        </w:rPr>
      </w:pPr>
      <w:r w:rsidRPr="001768BD">
        <w:rPr>
          <w:i/>
          <w:color w:val="000099"/>
          <w:sz w:val="28"/>
          <w:szCs w:val="28"/>
          <w:lang w:val="en-US"/>
        </w:rPr>
        <w:t>Tarbiyaviy mashg`ulotning maqsadi:</w:t>
      </w:r>
    </w:p>
    <w:p w:rsidR="00F14459" w:rsidRPr="001768BD" w:rsidRDefault="00F14459" w:rsidP="001768BD">
      <w:pPr>
        <w:ind w:left="-851"/>
        <w:jc w:val="both"/>
        <w:rPr>
          <w:color w:val="000099"/>
          <w:sz w:val="28"/>
          <w:szCs w:val="28"/>
          <w:lang w:val="en-US"/>
        </w:rPr>
      </w:pPr>
      <w:r w:rsidRPr="001768BD">
        <w:rPr>
          <w:color w:val="000099"/>
          <w:sz w:val="28"/>
          <w:szCs w:val="28"/>
          <w:lang w:val="en-US"/>
        </w:rPr>
        <w:t>O`quvchilarga orastalik inson ko`rki,orastalik  qoidalari,kiyinish odobi,muomala odobi  haqida  tushuncha  berish.</w:t>
      </w:r>
    </w:p>
    <w:p w:rsidR="00F14459" w:rsidRPr="001768BD" w:rsidRDefault="00F14459" w:rsidP="001768BD">
      <w:pPr>
        <w:ind w:left="-851"/>
        <w:jc w:val="both"/>
        <w:rPr>
          <w:color w:val="000099"/>
          <w:sz w:val="28"/>
          <w:szCs w:val="28"/>
          <w:lang w:val="en-US"/>
        </w:rPr>
      </w:pPr>
      <w:r w:rsidRPr="001768BD">
        <w:rPr>
          <w:color w:val="000099"/>
          <w:sz w:val="28"/>
          <w:szCs w:val="28"/>
          <w:lang w:val="en-US"/>
        </w:rPr>
        <w:t>O`quvchilarda   sog`lom  turmush  tarzini  targ`ib  qilish, ozoda  yurish  qoidalarni  o`rgatish.</w:t>
      </w:r>
    </w:p>
    <w:p w:rsidR="00F14459" w:rsidRPr="001768BD" w:rsidRDefault="00F14459" w:rsidP="001768BD">
      <w:pPr>
        <w:ind w:left="-851"/>
        <w:jc w:val="both"/>
        <w:rPr>
          <w:color w:val="000099"/>
          <w:sz w:val="28"/>
          <w:szCs w:val="28"/>
          <w:lang w:val="en-US"/>
        </w:rPr>
      </w:pPr>
      <w:r w:rsidRPr="001768BD">
        <w:rPr>
          <w:color w:val="000099"/>
          <w:sz w:val="28"/>
          <w:szCs w:val="28"/>
          <w:lang w:val="en-US"/>
        </w:rPr>
        <w:t>O`quvchilarning  nutqini  o`stirish,   so`z   boyligini   shakllantirib   borish.</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i/>
          <w:color w:val="000099"/>
          <w:sz w:val="28"/>
          <w:szCs w:val="28"/>
          <w:lang w:val="en-US"/>
        </w:rPr>
      </w:pPr>
      <w:r w:rsidRPr="001768BD">
        <w:rPr>
          <w:i/>
          <w:color w:val="000099"/>
          <w:sz w:val="28"/>
          <w:szCs w:val="28"/>
          <w:lang w:val="en-US"/>
        </w:rPr>
        <w:t>Tarbiyaviy mashg`ulotning borishi:</w:t>
      </w:r>
    </w:p>
    <w:p w:rsidR="00F14459" w:rsidRPr="001768BD" w:rsidRDefault="00F14459" w:rsidP="001768BD">
      <w:pPr>
        <w:ind w:left="-851"/>
        <w:jc w:val="both"/>
        <w:rPr>
          <w:color w:val="000099"/>
          <w:sz w:val="28"/>
          <w:szCs w:val="28"/>
          <w:lang w:val="en-US"/>
        </w:rPr>
      </w:pPr>
      <w:r w:rsidRPr="001768BD">
        <w:rPr>
          <w:color w:val="000099"/>
          <w:sz w:val="28"/>
          <w:szCs w:val="28"/>
          <w:lang w:val="en-US"/>
        </w:rPr>
        <w:t>Tashkiliy  qism: O`quvchilarning  mashg`ulotga  tayyorgarligi.</w:t>
      </w:r>
    </w:p>
    <w:p w:rsidR="00F14459" w:rsidRPr="001768BD" w:rsidRDefault="00F14459" w:rsidP="001768BD">
      <w:pPr>
        <w:tabs>
          <w:tab w:val="left" w:pos="3111"/>
        </w:tabs>
        <w:ind w:left="-851"/>
        <w:jc w:val="both"/>
        <w:rPr>
          <w:b/>
          <w:i/>
          <w:color w:val="000099"/>
          <w:sz w:val="28"/>
          <w:szCs w:val="28"/>
          <w:lang w:val="en-US"/>
        </w:rPr>
      </w:pPr>
      <w:r w:rsidRPr="001768BD">
        <w:rPr>
          <w:b/>
          <w:i/>
          <w:color w:val="000099"/>
          <w:sz w:val="28"/>
          <w:szCs w:val="28"/>
          <w:lang w:val="en-US"/>
        </w:rPr>
        <w:t>II.Asosiy qism:</w:t>
      </w:r>
      <w:r w:rsidRPr="001768BD">
        <w:rPr>
          <w:b/>
          <w:i/>
          <w:color w:val="000099"/>
          <w:sz w:val="28"/>
          <w:szCs w:val="28"/>
          <w:lang w:val="en-US"/>
        </w:rPr>
        <w:tab/>
      </w:r>
    </w:p>
    <w:p w:rsidR="00F14459" w:rsidRPr="001768BD" w:rsidRDefault="00F14459" w:rsidP="001768BD">
      <w:pPr>
        <w:ind w:left="-851"/>
        <w:jc w:val="both"/>
        <w:rPr>
          <w:color w:val="000099"/>
          <w:sz w:val="28"/>
          <w:szCs w:val="28"/>
          <w:lang w:val="es-ES"/>
        </w:rPr>
      </w:pPr>
      <w:r w:rsidRPr="001768BD">
        <w:rPr>
          <w:color w:val="000099"/>
          <w:sz w:val="28"/>
          <w:szCs w:val="28"/>
          <w:lang w:val="es-ES"/>
        </w:rPr>
        <w:t>Orastalik –ozodalik,sarishtalik,tartiblilik demakdir.Masalan,hammayoqni sarishta qilish,orasta kiyinish,soch tirnoqlarga e`tibor berish,o`quv  qurollatini yaxshi saqlash kabi ishlar orastalik belgisidir.</w:t>
      </w:r>
    </w:p>
    <w:p w:rsidR="00F14459" w:rsidRPr="001768BD" w:rsidRDefault="00F14459" w:rsidP="001768BD">
      <w:pPr>
        <w:ind w:left="-851"/>
        <w:jc w:val="both"/>
        <w:rPr>
          <w:color w:val="000099"/>
          <w:sz w:val="28"/>
          <w:szCs w:val="28"/>
          <w:lang w:val="es-ES"/>
        </w:rPr>
      </w:pPr>
      <w:r w:rsidRPr="001768BD">
        <w:rPr>
          <w:color w:val="000099"/>
          <w:sz w:val="28"/>
          <w:szCs w:val="28"/>
          <w:lang w:val="es-ES"/>
        </w:rPr>
        <w:tab/>
        <w:t>Orasta va chiroyli kiyinish ham orastalikdandir.O`ziga munosib kiyim kiyish esa husnga husn qo`shadi.O`z yoshiga,mavsumga va joyiga qarab kiyinish insonning did-farosatidan,qanday odam ekanligidan dalolat beradi.</w:t>
      </w:r>
    </w:p>
    <w:p w:rsidR="00F14459" w:rsidRPr="001768BD" w:rsidRDefault="00F14459" w:rsidP="001768BD">
      <w:pPr>
        <w:ind w:left="-851"/>
        <w:jc w:val="both"/>
        <w:rPr>
          <w:color w:val="000099"/>
          <w:sz w:val="28"/>
          <w:szCs w:val="28"/>
          <w:lang w:val="es-ES"/>
        </w:rPr>
      </w:pPr>
      <w:r w:rsidRPr="001768BD">
        <w:rPr>
          <w:color w:val="000099"/>
          <w:sz w:val="28"/>
          <w:szCs w:val="28"/>
          <w:lang w:val="es-ES"/>
        </w:rPr>
        <w:tab/>
        <w:t>O`g`il-qizlarning milliy xususiyatlarni e`tiborga olib,o`zlariga yarashgan,ozoda liboslar kiyib yurishlari ular madaniyatining belgisi hisoblanadi.O`quvchi maktabda joriy qilingan kiyimda bormog`i lozim. U o`zini va o`quv qurollarini tartibli saqlashi kerak. Kishi o`zini nazorat qilishi ham orastalikdir.</w:t>
      </w:r>
    </w:p>
    <w:p w:rsidR="00F14459" w:rsidRPr="001768BD" w:rsidRDefault="00F14459" w:rsidP="001768BD">
      <w:pPr>
        <w:ind w:left="-851"/>
        <w:jc w:val="both"/>
        <w:rPr>
          <w:color w:val="000099"/>
          <w:sz w:val="28"/>
          <w:szCs w:val="28"/>
          <w:lang w:val="es-ES"/>
        </w:rPr>
      </w:pPr>
      <w:r w:rsidRPr="001768BD">
        <w:rPr>
          <w:color w:val="000099"/>
          <w:sz w:val="28"/>
          <w:szCs w:val="28"/>
          <w:lang w:val="es-ES"/>
        </w:rPr>
        <w:t>Rivoyat. Sukutning xosiyati</w:t>
      </w:r>
    </w:p>
    <w:p w:rsidR="00F14459" w:rsidRPr="001768BD" w:rsidRDefault="00F14459" w:rsidP="001768BD">
      <w:pPr>
        <w:ind w:left="-851"/>
        <w:jc w:val="both"/>
        <w:rPr>
          <w:color w:val="000099"/>
          <w:sz w:val="28"/>
          <w:szCs w:val="28"/>
          <w:lang w:val="es-ES"/>
        </w:rPr>
      </w:pPr>
      <w:r w:rsidRPr="001768BD">
        <w:rPr>
          <w:color w:val="000099"/>
          <w:sz w:val="28"/>
          <w:szCs w:val="28"/>
          <w:lang w:val="es-ES"/>
        </w:rPr>
        <w:t>Rivoyat qilishlaricha,o`z davrining mashhur hakimi,hamma davrlarning dono tabibi,bo`lmish Luqmoni Hakim kunlardan bir kuni hazrati  Dovudning oldiga boribdi.Dovud odatdagidek sovut,zihrli kiyimlar tayyorlash bilan band,ya`ni temir –tersaklar orasida ishlab o`tirar ekan.</w:t>
      </w:r>
    </w:p>
    <w:p w:rsidR="00F14459" w:rsidRPr="001768BD" w:rsidRDefault="00F14459" w:rsidP="001768BD">
      <w:pPr>
        <w:ind w:left="-851"/>
        <w:jc w:val="both"/>
        <w:rPr>
          <w:color w:val="000099"/>
          <w:sz w:val="28"/>
          <w:szCs w:val="28"/>
          <w:lang w:val="es-ES"/>
        </w:rPr>
      </w:pPr>
      <w:r w:rsidRPr="001768BD">
        <w:rPr>
          <w:color w:val="000099"/>
          <w:sz w:val="28"/>
          <w:szCs w:val="28"/>
          <w:lang w:val="es-ES"/>
        </w:rPr>
        <w:tab/>
        <w:t>Hakim umri bino bo`lgandan beri bunday manzaraga duch kelmagan ekan.Shu boisdan bunday zihrli kiyimlar qanday kiyimlar ekanligi,uni kimlar kiyishini so`ramoqchi bo`libdi.Ammo ustozi:”Avval o`yla,keyin so`yla”,”Sabr qil – sabrning tagi oltin”,- deb o`rgan ekan.U sukut  saqlab kutib turibdi.Hazrati Dovud kiyimni tayyorlab,egniga ilibdi-da,shodlanib Hakimga shunday debdi:</w:t>
      </w:r>
    </w:p>
    <w:p w:rsidR="00F14459" w:rsidRPr="001768BD" w:rsidRDefault="00F14459" w:rsidP="001768BD">
      <w:pPr>
        <w:ind w:left="-851"/>
        <w:jc w:val="both"/>
        <w:rPr>
          <w:color w:val="000099"/>
          <w:sz w:val="28"/>
          <w:szCs w:val="28"/>
          <w:lang w:val="es-ES"/>
        </w:rPr>
      </w:pPr>
      <w:r w:rsidRPr="001768BD">
        <w:rPr>
          <w:color w:val="000099"/>
          <w:sz w:val="28"/>
          <w:szCs w:val="28"/>
          <w:lang w:val="es-ES"/>
        </w:rPr>
        <w:tab/>
        <w:t>-Mana ko`rdingizmi,men sovuq temirdan qanday issiq kiyim tayyorladim.Buni kiygach,bemalol jangga kirib,bosqinchi dushmanning dodini berish mumkin.</w:t>
      </w:r>
    </w:p>
    <w:p w:rsidR="00F14459" w:rsidRPr="001768BD" w:rsidRDefault="00F14459" w:rsidP="001768BD">
      <w:pPr>
        <w:ind w:left="-851"/>
        <w:jc w:val="both"/>
        <w:rPr>
          <w:color w:val="000099"/>
          <w:sz w:val="28"/>
          <w:szCs w:val="28"/>
          <w:lang w:val="es-ES"/>
        </w:rPr>
      </w:pPr>
      <w:r w:rsidRPr="001768BD">
        <w:rPr>
          <w:color w:val="000099"/>
          <w:sz w:val="28"/>
          <w:szCs w:val="28"/>
          <w:lang w:val="es-ES"/>
        </w:rPr>
        <w:tab/>
        <w:t>Bu gapni eshitgan Hakim:”Sukut –aql belgisi.Ustozimning nasihatiga amal qilib sukut saqladim-da,qo`pol xatodan saqlandim”-debdi ichida.</w:t>
      </w:r>
    </w:p>
    <w:p w:rsidR="00F14459" w:rsidRPr="001768BD" w:rsidRDefault="00F14459" w:rsidP="001768BD">
      <w:pPr>
        <w:ind w:left="-851"/>
        <w:jc w:val="both"/>
        <w:rPr>
          <w:color w:val="000099"/>
          <w:sz w:val="28"/>
          <w:szCs w:val="28"/>
          <w:lang w:val="es-ES"/>
        </w:rPr>
      </w:pPr>
      <w:r w:rsidRPr="001768BD">
        <w:rPr>
          <w:color w:val="000099"/>
          <w:sz w:val="28"/>
          <w:szCs w:val="28"/>
          <w:lang w:val="es-ES"/>
        </w:rPr>
        <w:tab/>
        <w:t>Hissadan hissa shuki:o`ylab ish tutish,sabr qilish kabi ajoyib xislatlarni o`rganish lozim.</w:t>
      </w:r>
    </w:p>
    <w:p w:rsidR="00F14459" w:rsidRPr="001768BD" w:rsidRDefault="00F14459" w:rsidP="001768BD">
      <w:pPr>
        <w:ind w:left="-851"/>
        <w:jc w:val="both"/>
        <w:rPr>
          <w:b/>
          <w:i/>
          <w:color w:val="000099"/>
          <w:sz w:val="28"/>
          <w:szCs w:val="28"/>
          <w:lang w:val="es-ES"/>
        </w:rPr>
      </w:pPr>
      <w:r w:rsidRPr="001768BD">
        <w:rPr>
          <w:b/>
          <w:i/>
          <w:color w:val="000099"/>
          <w:sz w:val="28"/>
          <w:szCs w:val="28"/>
          <w:lang w:val="es-ES"/>
        </w:rPr>
        <w:t>III.Yakuniy qism:</w:t>
      </w:r>
    </w:p>
    <w:p w:rsidR="00F14459" w:rsidRPr="001768BD" w:rsidRDefault="00F14459" w:rsidP="001768BD">
      <w:pPr>
        <w:ind w:left="-851"/>
        <w:jc w:val="both"/>
        <w:rPr>
          <w:i/>
          <w:color w:val="000099"/>
          <w:sz w:val="28"/>
          <w:szCs w:val="28"/>
          <w:lang w:val="es-ES"/>
        </w:rPr>
      </w:pPr>
      <w:r w:rsidRPr="001768BD">
        <w:rPr>
          <w:i/>
          <w:color w:val="000099"/>
          <w:sz w:val="28"/>
          <w:szCs w:val="28"/>
          <w:lang w:val="es-ES"/>
        </w:rPr>
        <w:t>Inson husnini va orastaligini buzadigan odatlar:</w:t>
      </w:r>
    </w:p>
    <w:p w:rsidR="00F14459" w:rsidRPr="001768BD" w:rsidRDefault="00F14459" w:rsidP="001768BD">
      <w:pPr>
        <w:ind w:left="-851"/>
        <w:jc w:val="both"/>
        <w:rPr>
          <w:color w:val="000099"/>
          <w:sz w:val="28"/>
          <w:szCs w:val="28"/>
          <w:lang w:val="es-ES"/>
        </w:rPr>
      </w:pPr>
      <w:r w:rsidRPr="001768BD">
        <w:rPr>
          <w:color w:val="000099"/>
          <w:sz w:val="28"/>
          <w:szCs w:val="28"/>
          <w:lang w:val="es-ES"/>
        </w:rPr>
        <w:t>-Barmoqlaringizni og`iz va burunga tegizmang.</w:t>
      </w:r>
    </w:p>
    <w:p w:rsidR="00F14459" w:rsidRPr="001768BD" w:rsidRDefault="00F14459" w:rsidP="001768BD">
      <w:pPr>
        <w:ind w:left="-851"/>
        <w:jc w:val="both"/>
        <w:rPr>
          <w:color w:val="000099"/>
          <w:sz w:val="28"/>
          <w:szCs w:val="28"/>
          <w:lang w:val="es-ES"/>
        </w:rPr>
      </w:pPr>
      <w:r w:rsidRPr="001768BD">
        <w:rPr>
          <w:color w:val="000099"/>
          <w:sz w:val="28"/>
          <w:szCs w:val="28"/>
          <w:lang w:val="es-ES"/>
        </w:rPr>
        <w:t>-Odamlar oldida tish kavlamang.</w:t>
      </w:r>
    </w:p>
    <w:p w:rsidR="00F14459" w:rsidRPr="001768BD" w:rsidRDefault="00F14459" w:rsidP="001768BD">
      <w:pPr>
        <w:ind w:left="-851"/>
        <w:jc w:val="both"/>
        <w:rPr>
          <w:color w:val="000099"/>
          <w:sz w:val="28"/>
          <w:szCs w:val="28"/>
          <w:lang w:val="es-ES"/>
        </w:rPr>
      </w:pPr>
      <w:r w:rsidRPr="001768BD">
        <w:rPr>
          <w:color w:val="000099"/>
          <w:sz w:val="28"/>
          <w:szCs w:val="28"/>
          <w:lang w:val="es-ES"/>
        </w:rPr>
        <w:t>-Og`zingiz va burningiz suvini baland ovoz bilan tashlamang.</w:t>
      </w:r>
    </w:p>
    <w:p w:rsidR="00F14459" w:rsidRPr="001768BD" w:rsidRDefault="00F14459" w:rsidP="001768BD">
      <w:pPr>
        <w:ind w:left="-851"/>
        <w:jc w:val="both"/>
        <w:rPr>
          <w:color w:val="000099"/>
          <w:sz w:val="28"/>
          <w:szCs w:val="28"/>
          <w:lang w:val="es-ES"/>
        </w:rPr>
      </w:pPr>
      <w:r w:rsidRPr="001768BD">
        <w:rPr>
          <w:color w:val="000099"/>
          <w:sz w:val="28"/>
          <w:szCs w:val="28"/>
          <w:lang w:val="es-ES"/>
        </w:rPr>
        <w:t>-Esnasangiz,qo`lingizni og`zingizga qo`ying.</w:t>
      </w:r>
    </w:p>
    <w:p w:rsidR="00F14459" w:rsidRPr="001768BD" w:rsidRDefault="00F14459" w:rsidP="001768BD">
      <w:pPr>
        <w:ind w:left="-851"/>
        <w:jc w:val="both"/>
        <w:rPr>
          <w:color w:val="000099"/>
          <w:sz w:val="28"/>
          <w:szCs w:val="28"/>
          <w:lang w:val="es-ES"/>
        </w:rPr>
      </w:pPr>
      <w:r w:rsidRPr="001768BD">
        <w:rPr>
          <w:color w:val="000099"/>
          <w:sz w:val="28"/>
          <w:szCs w:val="28"/>
          <w:lang w:val="es-ES"/>
        </w:rPr>
        <w:t>-Odamlarga qarab kerishmang,baland ovozda xoxolab kulmang.</w:t>
      </w:r>
    </w:p>
    <w:p w:rsidR="00F14459" w:rsidRPr="001768BD" w:rsidRDefault="00F14459" w:rsidP="001768BD">
      <w:pPr>
        <w:ind w:left="-851"/>
        <w:jc w:val="both"/>
        <w:rPr>
          <w:color w:val="000099"/>
          <w:sz w:val="28"/>
          <w:szCs w:val="28"/>
          <w:lang w:val="es-ES"/>
        </w:rPr>
      </w:pPr>
      <w:r w:rsidRPr="001768BD">
        <w:rPr>
          <w:color w:val="000099"/>
          <w:sz w:val="28"/>
          <w:szCs w:val="28"/>
          <w:lang w:val="es-ES"/>
        </w:rPr>
        <w:t xml:space="preserve">-Tilingizni tiyib,unga erk bermang,bo`lmasa bir kun boshingizga yetadi. </w:t>
      </w:r>
    </w:p>
    <w:p w:rsidR="00F14459" w:rsidRPr="001768BD" w:rsidRDefault="00F14459" w:rsidP="001768BD">
      <w:pPr>
        <w:ind w:left="-851"/>
        <w:jc w:val="both"/>
        <w:rPr>
          <w:i/>
          <w:color w:val="000099"/>
          <w:sz w:val="28"/>
          <w:szCs w:val="28"/>
          <w:lang w:val="es-ES"/>
        </w:rPr>
      </w:pPr>
      <w:r w:rsidRPr="001768BD">
        <w:rPr>
          <w:i/>
          <w:color w:val="000099"/>
          <w:sz w:val="28"/>
          <w:szCs w:val="28"/>
          <w:lang w:val="es-ES"/>
        </w:rPr>
        <w:t>Savollar:</w:t>
      </w:r>
    </w:p>
    <w:p w:rsidR="00F14459" w:rsidRPr="001768BD" w:rsidRDefault="00F14459" w:rsidP="001768BD">
      <w:pPr>
        <w:ind w:left="-851"/>
        <w:jc w:val="both"/>
        <w:rPr>
          <w:color w:val="000099"/>
          <w:sz w:val="28"/>
          <w:szCs w:val="28"/>
          <w:lang w:val="es-ES"/>
        </w:rPr>
      </w:pPr>
      <w:r w:rsidRPr="001768BD">
        <w:rPr>
          <w:color w:val="000099"/>
          <w:sz w:val="28"/>
          <w:szCs w:val="28"/>
          <w:lang w:val="es-ES"/>
        </w:rPr>
        <w:t>1.Orastalik haqida qanday tasavvurga ega bo`ldingiz?</w:t>
      </w:r>
    </w:p>
    <w:p w:rsidR="00F14459" w:rsidRPr="001768BD" w:rsidRDefault="00F14459" w:rsidP="001768BD">
      <w:pPr>
        <w:ind w:left="-851"/>
        <w:jc w:val="both"/>
        <w:rPr>
          <w:color w:val="000099"/>
          <w:sz w:val="28"/>
          <w:szCs w:val="28"/>
          <w:lang w:val="es-ES"/>
        </w:rPr>
      </w:pPr>
      <w:r w:rsidRPr="001768BD">
        <w:rPr>
          <w:color w:val="000099"/>
          <w:sz w:val="28"/>
          <w:szCs w:val="28"/>
          <w:lang w:val="es-ES"/>
        </w:rPr>
        <w:t>2.Kiyinish madaniyati nima degani?</w:t>
      </w: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ind w:left="-851"/>
        <w:jc w:val="both"/>
        <w:rPr>
          <w:noProof/>
          <w:color w:val="000099"/>
          <w:sz w:val="28"/>
          <w:szCs w:val="28"/>
          <w:lang w:val="it-IT"/>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07521E" w:rsidRDefault="00F14459" w:rsidP="001768BD">
      <w:pPr>
        <w:ind w:left="-851"/>
        <w:jc w:val="both"/>
        <w:rPr>
          <w:b/>
          <w:color w:val="FF0000"/>
          <w:sz w:val="28"/>
          <w:szCs w:val="28"/>
          <w:lang w:val="en-US"/>
        </w:rPr>
      </w:pPr>
      <w:r w:rsidRPr="0007521E">
        <w:rPr>
          <w:b/>
          <w:color w:val="FF0000"/>
          <w:sz w:val="28"/>
          <w:szCs w:val="28"/>
          <w:lang w:val="en-US"/>
        </w:rPr>
        <w:t>9-Mavzu:</w:t>
      </w:r>
      <w:r>
        <w:rPr>
          <w:b/>
          <w:color w:val="FF0000"/>
          <w:sz w:val="28"/>
          <w:szCs w:val="28"/>
          <w:lang w:val="en-US"/>
        </w:rPr>
        <w:t xml:space="preserve"> </w:t>
      </w:r>
      <w:bookmarkStart w:id="0" w:name="_GoBack"/>
      <w:bookmarkEnd w:id="0"/>
      <w:r w:rsidRPr="0007521E">
        <w:rPr>
          <w:b/>
          <w:color w:val="FF0000"/>
          <w:sz w:val="28"/>
          <w:szCs w:val="28"/>
          <w:lang w:val="en-US"/>
        </w:rPr>
        <w:t>“</w:t>
      </w:r>
      <w:r w:rsidRPr="0007521E">
        <w:rPr>
          <w:bCs/>
          <w:color w:val="FF0000"/>
          <w:sz w:val="28"/>
          <w:szCs w:val="28"/>
          <w:lang w:val="en-US" w:eastAsia="en-US"/>
        </w:rPr>
        <w:t xml:space="preserve"> </w:t>
      </w:r>
      <w:r w:rsidRPr="0007521E">
        <w:rPr>
          <w:b/>
          <w:bCs/>
          <w:color w:val="FF0000"/>
          <w:sz w:val="28"/>
          <w:szCs w:val="28"/>
          <w:lang w:val="en-US" w:eastAsia="en-US"/>
        </w:rPr>
        <w:t>Salomatlik tuman boylik.</w:t>
      </w:r>
      <w:r w:rsidRPr="0007521E">
        <w:rPr>
          <w:b/>
          <w:color w:val="FF0000"/>
          <w:sz w:val="28"/>
          <w:szCs w:val="28"/>
          <w:lang w:val="en-US"/>
        </w:rPr>
        <w:t>”</w:t>
      </w:r>
    </w:p>
    <w:p w:rsidR="00F14459" w:rsidRPr="001768BD" w:rsidRDefault="00F14459" w:rsidP="001768BD">
      <w:pPr>
        <w:ind w:left="-851"/>
        <w:jc w:val="both"/>
        <w:rPr>
          <w:color w:val="000099"/>
          <w:sz w:val="28"/>
          <w:szCs w:val="28"/>
          <w:lang w:val="uz-Cyrl-UZ"/>
        </w:rPr>
      </w:pPr>
      <w:r w:rsidRPr="001768BD">
        <w:rPr>
          <w:color w:val="000099"/>
          <w:sz w:val="28"/>
          <w:szCs w:val="28"/>
          <w:lang w:val="uz-Cyrl-UZ"/>
        </w:rPr>
        <w:t>Kun shiori:</w:t>
      </w:r>
      <w:r w:rsidRPr="001768BD">
        <w:rPr>
          <w:b/>
          <w:color w:val="000099"/>
          <w:sz w:val="28"/>
          <w:szCs w:val="28"/>
          <w:lang w:val="uz-Cyrl-UZ"/>
        </w:rPr>
        <w:t xml:space="preserve"> “</w:t>
      </w:r>
      <w:r w:rsidRPr="001768BD">
        <w:rPr>
          <w:b/>
          <w:color w:val="000099"/>
          <w:sz w:val="28"/>
          <w:szCs w:val="28"/>
          <w:lang w:val="en-US"/>
        </w:rPr>
        <w:t>Sog’ tanda-sog’lom aql</w:t>
      </w:r>
      <w:r w:rsidRPr="001768BD">
        <w:rPr>
          <w:b/>
          <w:color w:val="000099"/>
          <w:sz w:val="28"/>
          <w:szCs w:val="28"/>
          <w:lang w:val="uz-Cyrl-UZ"/>
        </w:rPr>
        <w:t>”</w:t>
      </w:r>
    </w:p>
    <w:p w:rsidR="00F14459" w:rsidRPr="001768BD" w:rsidRDefault="00F14459" w:rsidP="001768BD">
      <w:pPr>
        <w:ind w:left="-851"/>
        <w:jc w:val="both"/>
        <w:rPr>
          <w:color w:val="000099"/>
          <w:sz w:val="28"/>
          <w:szCs w:val="28"/>
          <w:lang w:val="en-US"/>
        </w:rPr>
      </w:pPr>
      <w:r w:rsidRPr="001768BD">
        <w:rPr>
          <w:i/>
          <w:color w:val="000099"/>
          <w:sz w:val="28"/>
          <w:szCs w:val="28"/>
          <w:lang w:val="uz-Cyrl-UZ"/>
        </w:rPr>
        <w:t>Maqsad:</w:t>
      </w:r>
      <w:r w:rsidRPr="001768BD">
        <w:rPr>
          <w:b/>
          <w:color w:val="000099"/>
          <w:sz w:val="28"/>
          <w:szCs w:val="28"/>
          <w:lang w:val="uz-Cyrl-UZ"/>
        </w:rPr>
        <w:t xml:space="preserve"> </w:t>
      </w:r>
      <w:r w:rsidRPr="001768BD">
        <w:rPr>
          <w:color w:val="000099"/>
          <w:sz w:val="28"/>
          <w:szCs w:val="28"/>
          <w:lang w:val="uz-Cyrl-UZ"/>
        </w:rPr>
        <w:t>O`quvchilarda  vatanparvarlikni singdirish,</w:t>
      </w:r>
      <w:r w:rsidRPr="001768BD">
        <w:rPr>
          <w:color w:val="000099"/>
          <w:sz w:val="28"/>
          <w:szCs w:val="28"/>
          <w:lang w:val="en-US"/>
        </w:rPr>
        <w:t>tozalikka riyoya qilishga chirlash,sport bilan shug’ullanishga undash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Foydalanadigan ko`rgazmali qurollar:</w:t>
      </w:r>
      <w:r w:rsidRPr="001768BD">
        <w:rPr>
          <w:b/>
          <w:shadow/>
          <w:color w:val="000099"/>
          <w:sz w:val="28"/>
          <w:szCs w:val="28"/>
          <w:lang w:val="en-US"/>
        </w:rPr>
        <w:t>,</w:t>
      </w:r>
      <w:r w:rsidRPr="001768BD">
        <w:rPr>
          <w:shadow/>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b/>
          <w:i/>
          <w:color w:val="000099"/>
          <w:sz w:val="28"/>
          <w:szCs w:val="28"/>
          <w:lang w:val="en-US"/>
        </w:rPr>
      </w:pPr>
      <w:r w:rsidRPr="001768BD">
        <w:rPr>
          <w:b/>
          <w:i/>
          <w:color w:val="000099"/>
          <w:sz w:val="28"/>
          <w:szCs w:val="28"/>
          <w:lang w:val="en-US"/>
        </w:rPr>
        <w:t>I.Tarbiyaviy mashg`ulotning borishi:</w:t>
      </w:r>
    </w:p>
    <w:p w:rsidR="00F14459" w:rsidRPr="001768BD" w:rsidRDefault="00F14459" w:rsidP="001768BD">
      <w:pPr>
        <w:ind w:left="-851"/>
        <w:jc w:val="both"/>
        <w:rPr>
          <w:color w:val="000099"/>
          <w:sz w:val="28"/>
          <w:szCs w:val="28"/>
          <w:lang w:val="en-US"/>
        </w:rPr>
      </w:pPr>
      <w:r w:rsidRPr="001768BD">
        <w:rPr>
          <w:color w:val="000099"/>
          <w:sz w:val="28"/>
          <w:szCs w:val="28"/>
          <w:lang w:val="en-US"/>
        </w:rPr>
        <w:t>Tashkiliy  qism: O`quvchilarning  mashg`ulotga  tayyorgarligi.</w:t>
      </w:r>
    </w:p>
    <w:p w:rsidR="00F14459" w:rsidRPr="001768BD" w:rsidRDefault="00F14459" w:rsidP="001768BD">
      <w:pPr>
        <w:ind w:left="-851"/>
        <w:jc w:val="both"/>
        <w:rPr>
          <w:b/>
          <w:color w:val="000099"/>
          <w:sz w:val="28"/>
          <w:szCs w:val="28"/>
          <w:lang w:val="en-US"/>
        </w:rPr>
      </w:pPr>
      <w:r w:rsidRPr="001768BD">
        <w:rPr>
          <w:b/>
          <w:i/>
          <w:color w:val="000099"/>
          <w:sz w:val="28"/>
          <w:szCs w:val="28"/>
          <w:lang w:val="en-US"/>
        </w:rPr>
        <w:t>II.Asosiy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Tadqiqotlarga ko‘ra, XIX asrning ikkinchi yarmi va XX asr boshlarida ma'rifatparvar ajdodlarimiz yaratgan pedagogik asarlarning aksariyatida bolani jismoniy jihatdan sog‘lom etib tarbiyalashga alohida e'tibor qaratilgan.</w:t>
      </w:r>
    </w:p>
    <w:p w:rsidR="00F14459" w:rsidRPr="001768BD" w:rsidRDefault="00F14459" w:rsidP="001768BD">
      <w:pPr>
        <w:ind w:left="-851"/>
        <w:jc w:val="both"/>
        <w:rPr>
          <w:color w:val="000099"/>
          <w:sz w:val="28"/>
          <w:szCs w:val="28"/>
          <w:lang w:val="en-US"/>
        </w:rPr>
      </w:pPr>
      <w:r w:rsidRPr="001768BD">
        <w:rPr>
          <w:color w:val="000099"/>
          <w:sz w:val="28"/>
          <w:szCs w:val="28"/>
          <w:lang w:val="en-US"/>
        </w:rPr>
        <w:t>Jumladan, bu borada Abdurauf Fitratning ijtimoiy tarbiya negizida jismoniy tarbiyani tashkil etish, shaxsni salomat va baquvvat etib tarbiyalash masalalariga oid qarashlari diqqatga molikdir. Uning «Rahbari najot» asarining «Bola tarbiyasi» nomli bobida shunday deyiladi: «Badan tarbiyasiga qadim zamonlardan boshlab katta ahamiyat berilgan. Insonning butun a'zosi salomat va quvvatga ega bo‘lmasa, unda inson uzoq yashamaydi. Agar insonning tanasidagi a'zolaridan biriga xalal tegsa, u kishi ishdan qo‘lini tortib, boshqalarning muhtojiga aylanadi».</w:t>
      </w:r>
    </w:p>
    <w:p w:rsidR="00F14459" w:rsidRPr="001768BD" w:rsidRDefault="00F14459" w:rsidP="001768BD">
      <w:pPr>
        <w:ind w:left="-851"/>
        <w:jc w:val="both"/>
        <w:rPr>
          <w:color w:val="000099"/>
          <w:sz w:val="28"/>
          <w:szCs w:val="28"/>
          <w:lang w:val="en-US"/>
        </w:rPr>
      </w:pPr>
      <w:r w:rsidRPr="001768BD">
        <w:rPr>
          <w:color w:val="000099"/>
          <w:sz w:val="28"/>
          <w:szCs w:val="28"/>
          <w:lang w:val="en-US"/>
        </w:rPr>
        <w:t>Hamma ham sog‘lom, tetik va baquvvat bo‘lishga, o‘z yoshligi, husni hamda ishchanlik qobiliyatini saqlashga harakat qiladi. Bunga erishishning asosiy omillaridan biri jismoniy harakat sanaladi.</w:t>
      </w:r>
    </w:p>
    <w:p w:rsidR="00F14459" w:rsidRPr="001768BD" w:rsidRDefault="00F14459" w:rsidP="001768BD">
      <w:pPr>
        <w:ind w:left="-851"/>
        <w:jc w:val="both"/>
        <w:rPr>
          <w:color w:val="000099"/>
          <w:sz w:val="28"/>
          <w:szCs w:val="28"/>
          <w:lang w:val="en-US"/>
        </w:rPr>
      </w:pPr>
      <w:r w:rsidRPr="001768BD">
        <w:rPr>
          <w:color w:val="000099"/>
          <w:sz w:val="28"/>
          <w:szCs w:val="28"/>
          <w:lang w:val="en-US"/>
        </w:rPr>
        <w:t>Jamiyatimizda sog‘lom turmush tarzini qaror toptir</w:t>
      </w:r>
      <w:r w:rsidRPr="001768BD">
        <w:rPr>
          <w:noProof/>
          <w:color w:val="000099"/>
          <w:sz w:val="28"/>
          <w:szCs w:val="28"/>
          <w:lang w:val="en-US"/>
        </w:rPr>
        <w:t xml:space="preserve"> </w:t>
      </w:r>
      <w:r w:rsidRPr="001768BD">
        <w:rPr>
          <w:color w:val="000099"/>
          <w:sz w:val="28"/>
          <w:szCs w:val="28"/>
          <w:lang w:val="en-US"/>
        </w:rPr>
        <w:t>ish davlat siyosati darajasiga ko‘tarilib, ayni vaqtda, mamlakatimizda jismoniy jihatdan yetuk, sog‘lom avlodni tarbiyalash borasidagi tub islohotlar bosqichma-bosqich amalga oshirib kelinmoqda. Chunonchi, O‘zbekiston Respublikasining «Jismoniy tarbiya va sport to‘g‘risida»gi Qonuni hamda Vazirlar Mahkamasining «O‘zbekistonda jismoniy tarbiya va sportni yanada rivojlantirish chora-tadbirlari to‘g‘risida»gi qarorida bu yo‘nalishda amalga oshirilishi ko‘zda tutilgan muhim vazifalar o‘z ifodasini topgan.</w:t>
      </w:r>
    </w:p>
    <w:p w:rsidR="00F14459" w:rsidRPr="001768BD" w:rsidRDefault="00F14459" w:rsidP="001768BD">
      <w:pPr>
        <w:ind w:left="-851"/>
        <w:jc w:val="both"/>
        <w:rPr>
          <w:color w:val="000099"/>
          <w:sz w:val="28"/>
          <w:szCs w:val="28"/>
          <w:lang w:val="en-US"/>
        </w:rPr>
      </w:pPr>
      <w:r w:rsidRPr="001768BD">
        <w:rPr>
          <w:color w:val="000099"/>
          <w:sz w:val="28"/>
          <w:szCs w:val="28"/>
          <w:lang w:val="en-US"/>
        </w:rPr>
        <w:t>ISTAK BO‘LSA KIFOYA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Albatta, barchaning ham yuqori malakali sportchi bo‘lishi, musobaqalarda qatnashib, mukofotlar olishi shart emas. Lekin, inson muntazam ravishda o‘z imkoniyatidan kelib chiqib sport bilan shug‘ullanishi, jismoniy chiniqishi koni foyda. Yoki har kuni bajarish imkoni bo‘lgan 15-20 daqiqalik ertalabki badantarbiya mashg‘ulotlari, 40-60 daqiqa davomida ochiq havoda piyoda yurish, tungi uyqu oldidan 20-30 daqiqalik sayr qilish ham, albatta, bunday istaklar ro‘yobiga kiradi. </w:t>
      </w:r>
    </w:p>
    <w:p w:rsidR="00F14459" w:rsidRPr="001768BD" w:rsidRDefault="00F14459" w:rsidP="001768BD">
      <w:pPr>
        <w:ind w:left="-851"/>
        <w:jc w:val="both"/>
        <w:rPr>
          <w:color w:val="000099"/>
          <w:sz w:val="28"/>
          <w:szCs w:val="28"/>
          <w:lang w:val="en-US"/>
        </w:rPr>
      </w:pPr>
      <w:r w:rsidRPr="001768BD">
        <w:rPr>
          <w:color w:val="000099"/>
          <w:sz w:val="28"/>
          <w:szCs w:val="28"/>
          <w:lang w:val="en-US"/>
        </w:rPr>
        <w:t>Zamonaviy tibbiyot insonning jismoniy mehnatga bo‘lgan kam harakati tufayli uning salomatlik darajasining pasayishi, ichki a'zolar faoliyatining buzilishi, ishlash qobiliyatining past ko‘rsatkichi va talab darajasida bo‘lmagan jismoniy rivojlanish kabi holatlarning mavjudligini ko‘rsatmoqda. Zero, qadimgi faylasuflarning, kishini hushsizlantiruvchi va sog‘ligiga shikast yetkazuvchi narsa uzoq vaqt jismoniy harakat qilmaslikdir,  degan fikrlari boisi ham shunda.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Buyuk hakim Abu Ali ibn Sinoning: «Badantarbiya - sog‘liqni saqlashda ulug‘vor usuldir», degan o‘giti har bir insonning hayotiy shioriga aylansa, kishi hech qachon kasallikka chalinmaydi. </w:t>
      </w:r>
    </w:p>
    <w:p w:rsidR="00F14459" w:rsidRPr="001768BD" w:rsidRDefault="00F14459" w:rsidP="001768BD">
      <w:pPr>
        <w:ind w:left="-851"/>
        <w:jc w:val="both"/>
        <w:rPr>
          <w:color w:val="000099"/>
          <w:sz w:val="28"/>
          <w:szCs w:val="28"/>
          <w:lang w:val="en-US"/>
        </w:rPr>
      </w:pPr>
      <w:r w:rsidRPr="001768BD">
        <w:rPr>
          <w:color w:val="000099"/>
          <w:sz w:val="28"/>
          <w:szCs w:val="28"/>
          <w:lang w:val="en-US"/>
        </w:rPr>
        <w:t>Jismoniy tarbiya va sport bilan shug‘ullanish o‘sib kelayotgan  avlodni barkamol bo‘lib voyaga yetishi, shu bilan birga, ularning bo‘sh vaqtdan unumli foydalanishiga imkon beradi. Inson organizmi tashqi muhit bilan uyg‘un, bir butun holda rivojlanadi. Ushbu uyg‘unlik, shuningdek, barcha a'zolar faoliyatini markaziy asab tizimi boshqarib turadi. Doimiy, uzluksiz ravishda bajariladigan jismoniy harakat kishi sog‘ligiga yaxshi ta'sir etadi: modda almashinuvi yaxshilanadi, organizm to‘qimalari oziq moddalarni yaxshi o‘zlashtiradi, parchalangan moddalar organizmni tezroq tark etadi.</w:t>
      </w:r>
    </w:p>
    <w:p w:rsidR="00F14459" w:rsidRPr="001768BD" w:rsidRDefault="00F14459" w:rsidP="001768BD">
      <w:pPr>
        <w:ind w:left="-851"/>
        <w:jc w:val="both"/>
        <w:rPr>
          <w:color w:val="000099"/>
          <w:sz w:val="28"/>
          <w:szCs w:val="28"/>
          <w:lang w:val="en-US"/>
        </w:rPr>
      </w:pPr>
      <w:r w:rsidRPr="001768BD">
        <w:rPr>
          <w:color w:val="000099"/>
          <w:sz w:val="28"/>
          <w:szCs w:val="28"/>
          <w:lang w:val="en-US"/>
        </w:rPr>
        <w:t>Ertalabki badantarbiya mashg‘ulotlari bilan barcha yoshdagi kishilar shug‘ullanishi mumkin. Mashg‘ulotlar uzluksiz, doimiy ravishda bajarilgandagina ijobiy natija beradi. Uzoq muddatli tanaffus esa oldingi mashg‘ulotlar ta'sirining pasayishiga olib kelishi mumkin. Demak, o‘z organizmini chiniqtirish, mehnat unumdorligini oshirish, sog‘liqni mustahkamlash asosida uzoq umr ko‘rishni istagan har bir kishi doimo jismoniy tarbiya bilan shug‘ullanishi, shuningdek, kundalik faoliyatini muayyan tartib asosida olib borishi zarur.</w:t>
      </w:r>
    </w:p>
    <w:p w:rsidR="00F14459" w:rsidRPr="001768BD" w:rsidRDefault="00F14459" w:rsidP="001768BD">
      <w:pPr>
        <w:ind w:left="-851"/>
        <w:jc w:val="both"/>
        <w:rPr>
          <w:color w:val="000099"/>
          <w:sz w:val="28"/>
          <w:szCs w:val="28"/>
          <w:lang w:val="en-US"/>
        </w:rPr>
      </w:pPr>
      <w:r w:rsidRPr="001768BD">
        <w:rPr>
          <w:color w:val="000099"/>
          <w:sz w:val="28"/>
          <w:szCs w:val="28"/>
          <w:lang w:val="en-US"/>
        </w:rPr>
        <w:t>Aslini olganda, harakat uchun energiya zarur, energiya esa oziq-ovqat mahsulotlari yog‘ va uglevodlarni qayta ishlash yo‘li bilan olinadi. Harakat nafas, qon tomirlari, ovqat hazm qilish, qon ishlab chiqarish tizimlarini takomillashtirishga yordam beradi.</w:t>
      </w:r>
    </w:p>
    <w:p w:rsidR="00F14459" w:rsidRPr="001768BD" w:rsidRDefault="00F14459" w:rsidP="001768BD">
      <w:pPr>
        <w:ind w:left="-851"/>
        <w:jc w:val="both"/>
        <w:rPr>
          <w:color w:val="000099"/>
          <w:sz w:val="28"/>
          <w:szCs w:val="28"/>
          <w:lang w:val="en-US"/>
        </w:rPr>
      </w:pPr>
      <w:r w:rsidRPr="001768BD">
        <w:rPr>
          <w:color w:val="000099"/>
          <w:sz w:val="28"/>
          <w:szCs w:val="28"/>
          <w:lang w:val="en-US"/>
        </w:rPr>
        <w:t>TETIKLIK TALABI</w:t>
      </w:r>
    </w:p>
    <w:p w:rsidR="00F14459" w:rsidRPr="001768BD" w:rsidRDefault="00F14459" w:rsidP="001768BD">
      <w:pPr>
        <w:ind w:left="-851"/>
        <w:jc w:val="both"/>
        <w:rPr>
          <w:color w:val="000099"/>
          <w:sz w:val="28"/>
          <w:szCs w:val="28"/>
          <w:lang w:val="en-US"/>
        </w:rPr>
      </w:pPr>
      <w:r w:rsidRPr="001768BD">
        <w:rPr>
          <w:color w:val="000099"/>
          <w:sz w:val="28"/>
          <w:szCs w:val="28"/>
          <w:lang w:val="en-US"/>
        </w:rPr>
        <w:t>Shu sababli, faol jismoniy harakat qiladigan kishilar ruhi yengil, tetik, quvvatga to‘lgan, dili ravshan, kayfiyati yuqori va barqaror bo‘ladi. Jismoniy mashqlarni bajarish natijasida organizmning himoya tizimi yaxshi rivojlanadi. Shu o‘rinda fiziolog-olimlar tomonidan 200 nafardan ortiq kishi ishtirokida o‘tkazilgan tadqiqot natijasini misol sifatida keltirish mumkin. Jismoniy mashqlar bilan doimiy ravishda va izchil shug‘ullanuvchi kishilarning his-tuyg‘ulari darajasini aniqlash maqsadida o‘tkazilgan mazkur tadqiqotning ko‘rsatishicha, tajribada ishtirok etganlarning 72 foizi o‘zini juda baxtiyor deb hisoblaydi. Buning sababi sifatida ular aynan uzluksiz ravishda jismoniy mashqlar bilan shug‘ullanishini qayd etadi.</w:t>
      </w:r>
    </w:p>
    <w:p w:rsidR="00F14459" w:rsidRPr="001768BD" w:rsidRDefault="00F14459" w:rsidP="001768BD">
      <w:pPr>
        <w:ind w:left="-851"/>
        <w:jc w:val="both"/>
        <w:rPr>
          <w:color w:val="000099"/>
          <w:sz w:val="28"/>
          <w:szCs w:val="28"/>
          <w:lang w:val="en-US"/>
        </w:rPr>
      </w:pPr>
      <w:r w:rsidRPr="001768BD">
        <w:rPr>
          <w:color w:val="000099"/>
          <w:sz w:val="28"/>
          <w:szCs w:val="28"/>
          <w:lang w:val="en-US"/>
        </w:rPr>
        <w:t>Bolalik, o‘smirlik davridan boshlangan chiniqish mashg‘ulotlari, ayniqsa, foydalidir. Har bir kishi o‘z organizmini mustahkam rejimga o‘rgatishi zarur. Badantarbiya, ochiq toza havoda sayr qilish, sport o‘yinlari kabi chiniqtiruvchi mashg‘ulotlar bilan shug‘ullanish uzoq umr ko‘rish va salomatlikni ta'minlovchi omillardandir.</w:t>
      </w:r>
    </w:p>
    <w:p w:rsidR="00F14459" w:rsidRPr="001768BD" w:rsidRDefault="00F14459" w:rsidP="001768BD">
      <w:pPr>
        <w:ind w:left="-851"/>
        <w:jc w:val="both"/>
        <w:rPr>
          <w:color w:val="000099"/>
          <w:sz w:val="28"/>
          <w:szCs w:val="28"/>
          <w:lang w:val="en-US"/>
        </w:rPr>
      </w:pPr>
      <w:r w:rsidRPr="001768BD">
        <w:rPr>
          <w:color w:val="000099"/>
          <w:sz w:val="28"/>
          <w:szCs w:val="28"/>
          <w:lang w:val="en-US"/>
        </w:rPr>
        <w:t>Bundan tashqari, bizning nisbatan issiq iqlim sharoitimizda noan'anaviy usullar bilan ham organizmni chiniqtirish maqsadga muvofiqdir. Xususan, turli xil oyoq vannalari, tuz va tosh yo‘lakchalarida yurish, shuningdek, uyqudan oldin va keyin ochiq havoda sayr qilish singari chiniqtirish usullari organizm immun tizimining faoliyatini kuchaytiradi.</w:t>
      </w:r>
    </w:p>
    <w:p w:rsidR="00F14459" w:rsidRPr="001768BD" w:rsidRDefault="00F14459" w:rsidP="001768BD">
      <w:pPr>
        <w:ind w:left="-851"/>
        <w:jc w:val="both"/>
        <w:rPr>
          <w:color w:val="000099"/>
          <w:sz w:val="28"/>
          <w:szCs w:val="28"/>
          <w:lang w:val="en-US"/>
        </w:rPr>
      </w:pPr>
      <w:r w:rsidRPr="001768BD">
        <w:rPr>
          <w:color w:val="000099"/>
          <w:sz w:val="28"/>
          <w:szCs w:val="28"/>
          <w:lang w:val="en-US"/>
        </w:rPr>
        <w:t>Bir so‘z bilan aytganda, salomatlik odamning ruhiy sokinligi va tashqi muhitning zararli ta'sirlariga qarshi tura olish qobiliyatidir. Chiniqish esa organizmni suv, quyosh va havo ta'sirida sekin-asta moslashtira borish mexanizmi sanaladi. Sog‘lom turmush kechirish uchun, albatta, organizmni turli tabiiy muhit sharoitlarida chiniqtirish lozim. Buni, ayniqsa, yoshlarimiz ongiga singdirish zarur. Zero, bolalik, o‘smirlik davridan chiniqish bir umr sog‘lom yashash, uzoq umr ko‘rish garovidir.</w:t>
      </w:r>
    </w:p>
    <w:p w:rsidR="00F14459" w:rsidRPr="001768BD" w:rsidRDefault="00F14459" w:rsidP="001768BD">
      <w:pPr>
        <w:ind w:left="-851"/>
        <w:jc w:val="both"/>
        <w:rPr>
          <w:b/>
          <w:color w:val="000099"/>
          <w:sz w:val="28"/>
          <w:szCs w:val="28"/>
          <w:lang w:val="en-US"/>
        </w:rPr>
      </w:pPr>
    </w:p>
    <w:p w:rsidR="00F14459" w:rsidRPr="00A45926" w:rsidRDefault="00F14459" w:rsidP="0007521E">
      <w:pPr>
        <w:spacing w:line="360" w:lineRule="auto"/>
        <w:ind w:left="-720" w:firstLine="180"/>
        <w:jc w:val="both"/>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7521E">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7521E">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7521E" w:rsidRDefault="00F14459" w:rsidP="001768BD">
      <w:pPr>
        <w:ind w:left="-851"/>
        <w:jc w:val="both"/>
        <w:rPr>
          <w:b/>
          <w:color w:val="000099"/>
          <w:sz w:val="28"/>
          <w:szCs w:val="28"/>
          <w:lang w:val="it-IT"/>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firstLine="708"/>
        <w:jc w:val="both"/>
        <w:rPr>
          <w:color w:val="000099"/>
          <w:sz w:val="28"/>
          <w:szCs w:val="28"/>
          <w:lang w:val="uz-Latn-UZ"/>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07521E" w:rsidRDefault="00F14459" w:rsidP="001768BD">
      <w:pPr>
        <w:ind w:left="-851"/>
        <w:jc w:val="both"/>
        <w:rPr>
          <w:color w:val="FF0000"/>
          <w:sz w:val="28"/>
          <w:szCs w:val="28"/>
          <w:lang w:val="en-US"/>
        </w:rPr>
      </w:pPr>
      <w:r w:rsidRPr="0007521E">
        <w:rPr>
          <w:b/>
          <w:color w:val="FF0000"/>
          <w:sz w:val="28"/>
          <w:szCs w:val="28"/>
          <w:lang w:val="uz-Cyrl-UZ"/>
        </w:rPr>
        <w:t xml:space="preserve">10-mavzu: </w:t>
      </w:r>
      <w:r w:rsidRPr="0007521E">
        <w:rPr>
          <w:b/>
          <w:bCs/>
          <w:color w:val="FF0000"/>
          <w:sz w:val="28"/>
          <w:szCs w:val="28"/>
          <w:lang w:val="en-US" w:eastAsia="en-US"/>
        </w:rPr>
        <w:t>Til bilgan el biladi</w:t>
      </w:r>
      <w:r w:rsidRPr="0007521E">
        <w:rPr>
          <w:b/>
          <w:color w:val="FF0000"/>
          <w:sz w:val="28"/>
          <w:szCs w:val="28"/>
          <w:lang w:val="uz-Cyrl-UZ"/>
        </w:rPr>
        <w:t xml:space="preserve"> </w:t>
      </w:r>
      <w:r w:rsidRPr="0007521E">
        <w:rPr>
          <w:color w:val="FF0000"/>
          <w:sz w:val="28"/>
          <w:szCs w:val="28"/>
          <w:lang w:val="uz-Cyrl-UZ"/>
        </w:rPr>
        <w:t>(Rus tili fan oyligi doirasida)</w:t>
      </w:r>
    </w:p>
    <w:p w:rsidR="00F14459" w:rsidRPr="001768BD" w:rsidRDefault="00F14459" w:rsidP="001768BD">
      <w:pPr>
        <w:ind w:left="-851"/>
        <w:jc w:val="both"/>
        <w:rPr>
          <w:color w:val="000099"/>
          <w:sz w:val="28"/>
          <w:szCs w:val="28"/>
          <w:lang w:val="uz-Cyrl-UZ"/>
        </w:rPr>
      </w:pPr>
      <w:r w:rsidRPr="001768BD">
        <w:rPr>
          <w:color w:val="000099"/>
          <w:sz w:val="28"/>
          <w:szCs w:val="28"/>
          <w:lang w:val="uz-Cyrl-UZ"/>
        </w:rPr>
        <w:t>Kun shiori:</w:t>
      </w:r>
      <w:r w:rsidRPr="001768BD">
        <w:rPr>
          <w:b/>
          <w:color w:val="000099"/>
          <w:sz w:val="28"/>
          <w:szCs w:val="28"/>
          <w:lang w:val="uz-Cyrl-UZ"/>
        </w:rPr>
        <w:t xml:space="preserve"> “O`zbekiston kelajagi – yoshlar qo`lida”</w:t>
      </w: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Maqsad:</w:t>
      </w:r>
      <w:r w:rsidRPr="001768BD">
        <w:rPr>
          <w:b/>
          <w:color w:val="000099"/>
          <w:sz w:val="28"/>
          <w:szCs w:val="28"/>
          <w:lang w:val="uz-Cyrl-UZ"/>
        </w:rPr>
        <w:t xml:space="preserve"> </w:t>
      </w:r>
      <w:r w:rsidRPr="001768BD">
        <w:rPr>
          <w:color w:val="000099"/>
          <w:sz w:val="28"/>
          <w:szCs w:val="28"/>
          <w:lang w:val="uz-Cyrl-UZ"/>
        </w:rPr>
        <w:t>O`quvchilarda  vatanparvarlikni singdirish, rus  tili fan oyligida munosib ishtirok etishlikni uqtirish.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Foydalanadigan ko`rgazmali qurollar:</w:t>
      </w:r>
      <w:r w:rsidRPr="001768BD">
        <w:rPr>
          <w:b/>
          <w:color w:val="000099"/>
          <w:sz w:val="28"/>
          <w:szCs w:val="28"/>
          <w:lang w:val="uz-Cyrl-UZ"/>
        </w:rPr>
        <w:t xml:space="preserve"> </w:t>
      </w:r>
      <w:r w:rsidRPr="001768BD">
        <w:rPr>
          <w:color w:val="000099"/>
          <w:sz w:val="28"/>
          <w:szCs w:val="28"/>
          <w:lang w:val="uz-Cyrl-UZ"/>
        </w:rPr>
        <w:t>O</w:t>
      </w:r>
      <w:r w:rsidRPr="001768BD">
        <w:rPr>
          <w:shadow/>
          <w:color w:val="000099"/>
          <w:sz w:val="28"/>
          <w:szCs w:val="28"/>
          <w:lang w:val="uz-Cyrl-UZ"/>
        </w:rPr>
        <w:t xml:space="preserve">`zbekiston Respublikasi Konstitutsiyasi, Ma’naviyat qalbim quyoshi, Ma’naviyat yulduzlari,Abdulla Oripov Adolat ko`zgusi, Pedagogika,  </w:t>
      </w:r>
      <w:r w:rsidRPr="001768BD">
        <w:rPr>
          <w:color w:val="000099"/>
          <w:sz w:val="28"/>
          <w:szCs w:val="28"/>
          <w:lang w:val="uz-Cyrl-UZ"/>
        </w:rPr>
        <w:t>shiorlar, plakatlar, devoriy gazetalar, slaydlar, tarqatma materiallar.</w:t>
      </w:r>
    </w:p>
    <w:p w:rsidR="00F14459" w:rsidRPr="001768BD" w:rsidRDefault="00F14459" w:rsidP="001768BD">
      <w:pPr>
        <w:ind w:left="-851"/>
        <w:jc w:val="both"/>
        <w:rPr>
          <w:b/>
          <w:color w:val="000099"/>
          <w:sz w:val="28"/>
          <w:szCs w:val="28"/>
          <w:lang w:val="de-DE"/>
        </w:rPr>
      </w:pPr>
      <w:r w:rsidRPr="001768BD">
        <w:rPr>
          <w:color w:val="000099"/>
          <w:sz w:val="28"/>
          <w:szCs w:val="28"/>
          <w:lang w:val="de-DE"/>
        </w:rPr>
        <w:t>Doskada:</w:t>
      </w:r>
      <w:r w:rsidRPr="001768BD">
        <w:rPr>
          <w:b/>
          <w:color w:val="000099"/>
          <w:sz w:val="28"/>
          <w:szCs w:val="28"/>
          <w:lang w:val="de-DE"/>
        </w:rPr>
        <w:t xml:space="preserve"> “XXI asr intelluktal yoshlar asri”</w:t>
      </w:r>
    </w:p>
    <w:p w:rsidR="00F14459" w:rsidRPr="001768BD" w:rsidRDefault="00F14459" w:rsidP="001768BD">
      <w:pPr>
        <w:ind w:left="-851"/>
        <w:jc w:val="both"/>
        <w:rPr>
          <w:color w:val="000099"/>
          <w:sz w:val="28"/>
          <w:szCs w:val="28"/>
          <w:lang w:val="de-DE"/>
        </w:rPr>
      </w:pPr>
      <w:r w:rsidRPr="001768BD">
        <w:rPr>
          <w:color w:val="000099"/>
          <w:sz w:val="28"/>
          <w:szCs w:val="28"/>
          <w:lang w:val="de-DE"/>
        </w:rPr>
        <w:t xml:space="preserve">O`qituvchi: </w:t>
      </w:r>
    </w:p>
    <w:p w:rsidR="00F14459" w:rsidRPr="001768BD" w:rsidRDefault="00F14459" w:rsidP="001768BD">
      <w:pPr>
        <w:ind w:left="-851"/>
        <w:jc w:val="both"/>
        <w:rPr>
          <w:color w:val="000099"/>
          <w:sz w:val="28"/>
          <w:szCs w:val="28"/>
          <w:lang w:val="de-DE"/>
        </w:rPr>
      </w:pPr>
      <w:r w:rsidRPr="001768BD">
        <w:rPr>
          <w:color w:val="000099"/>
          <w:sz w:val="28"/>
          <w:szCs w:val="28"/>
          <w:lang w:val="de-DE"/>
        </w:rPr>
        <w:t>“Avvaliga biz bolalarimizga o`rgatamiz. So`ngra o`zimiz ulardan o`rganamiz. Kimki buni xohlamas ekan, o`z davridan orqada qoladi”</w:t>
      </w:r>
    </w:p>
    <w:p w:rsidR="00F14459" w:rsidRPr="001768BD" w:rsidRDefault="00F14459" w:rsidP="001768BD">
      <w:pPr>
        <w:ind w:left="-851"/>
        <w:jc w:val="both"/>
        <w:rPr>
          <w:color w:val="000099"/>
          <w:sz w:val="28"/>
          <w:szCs w:val="28"/>
          <w:lang w:val="de-DE"/>
        </w:rPr>
      </w:pPr>
      <w:r w:rsidRPr="001768BD">
        <w:rPr>
          <w:color w:val="000099"/>
          <w:sz w:val="28"/>
          <w:szCs w:val="28"/>
          <w:lang w:val="de-DE"/>
        </w:rPr>
        <w:t xml:space="preserve">                                                                                                               Ya. Raynis</w:t>
      </w:r>
    </w:p>
    <w:p w:rsidR="00F14459" w:rsidRPr="001768BD" w:rsidRDefault="00F14459" w:rsidP="001768BD">
      <w:pPr>
        <w:ind w:left="-851"/>
        <w:jc w:val="both"/>
        <w:rPr>
          <w:color w:val="000099"/>
          <w:sz w:val="28"/>
          <w:szCs w:val="28"/>
          <w:lang w:val="de-DE"/>
        </w:rPr>
      </w:pPr>
      <w:r w:rsidRPr="001768BD">
        <w:rPr>
          <w:color w:val="000099"/>
          <w:sz w:val="28"/>
          <w:szCs w:val="28"/>
          <w:lang w:val="de-DE"/>
        </w:rPr>
        <w:t xml:space="preserve">       Darhaqiqat, bu allomaning fikrini chaqadigan bo`lsak, bugun farzandlarimiz juda ko`p tillarni bilishi, texnika asboblarini bizdan ko`ra yaxshi bilishi va biz bugun ulardan o`rganayotganimiz albatta, bu yoshlarimizning davr bilan hamnafas intelektual bilimlari kuchliligidan dalolat beradi.</w:t>
      </w:r>
    </w:p>
    <w:p w:rsidR="00F14459" w:rsidRPr="001768BD" w:rsidRDefault="00F14459" w:rsidP="001768BD">
      <w:pPr>
        <w:ind w:left="-851"/>
        <w:jc w:val="both"/>
        <w:rPr>
          <w:color w:val="000099"/>
          <w:sz w:val="28"/>
          <w:szCs w:val="28"/>
          <w:lang w:val="en-US"/>
        </w:rPr>
      </w:pPr>
      <w:r w:rsidRPr="001768BD">
        <w:rPr>
          <w:color w:val="000099"/>
          <w:sz w:val="28"/>
          <w:szCs w:val="28"/>
          <w:lang w:val="de-DE"/>
        </w:rPr>
        <w:t xml:space="preserve">        “Barkamol avlodni tarbiyalash insoniyatning eng yorqin orzusi bo`lib kelgan. Biroq dunyo xalqlarining barchasi ham bu haqda o`ylayvermagan. Bunday orzudagi insonlar azaliy ma’rifatga, madaniyatga mansub bo`lgan yurtlarning donishmandlari – eng mo`tabar ziyolilari, hukmdorlari hisoblanganlar. Ularning orasida O`zbekiston deb atalmish muazzam zaminimizda yashagan bobolarimizning o`z o`rni, hurmati bor. Bu jahon hamjamiyati tomonidan qabul qilingan haqiqatdir. Barkamol avlodni tarbiyalash orzusiga o`z tariximizdan juda ko`p dalillar keltirishimiz mumkin. </w:t>
      </w:r>
      <w:r w:rsidRPr="001768BD">
        <w:rPr>
          <w:color w:val="000099"/>
          <w:sz w:val="28"/>
          <w:szCs w:val="28"/>
          <w:lang w:val="en-US"/>
        </w:rPr>
        <w:t>Al-Forobiyning “Fozil odamlar shahri” asaridagi g`oyani yodga oling. Unga ko`ra jamiyatning har bir fuqarosi – mansabi, tutgan o`rni, ya’ni kim bo`lishidan qat’iy nazar Fozil kishi. Fozil inson o`z davlatining barcha qonun-qoidalarini yaxshi biladi, unga amal qiladi, fikrlaydi, o`z kasbining ustasi, lozim bo`lganda Vatani uchun jon fido qiladi. Fozillar shahri aholisi bir-biriga hurmatda bo`ladi. Ota-ona va farzand, ustozu shogird o`rtasida sharqona nazokat, mehr va ehtirom bo`ladi. Avvalo bunday fikr yuritishning o`zi bobolarning ma’naviy darajasi naqadar yuksak bo`lganligini va albatta bunday fikr aytish bu borada ko`p asrlik meroslarni o`rganish natijasida vujudga kelishini ta’kidlash joiz. Demak bizning barkamol avlod tarbiyalash haqidagi niyatimiz uchun ma’naviy asos bor. Millatimiz urf-odatlaridagi, qonidagi ma’rifat tushunchasi, ilm va bilimga intilish xislati bir necha ming yillar davomida shakllangan, sayqal topgan”.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b/>
          <w:color w:val="000099"/>
          <w:sz w:val="28"/>
          <w:szCs w:val="28"/>
          <w:lang w:val="en-US"/>
        </w:rPr>
        <w:t>Topshiriq:</w:t>
      </w:r>
      <w:r w:rsidRPr="001768BD">
        <w:rPr>
          <w:color w:val="000099"/>
          <w:sz w:val="28"/>
          <w:szCs w:val="28"/>
          <w:lang w:val="en-US"/>
        </w:rPr>
        <w:t xml:space="preserve"> “</w:t>
      </w:r>
      <w:r w:rsidRPr="001768BD">
        <w:rPr>
          <w:b/>
          <w:color w:val="000099"/>
          <w:sz w:val="28"/>
          <w:szCs w:val="28"/>
          <w:lang w:val="en-US"/>
        </w:rPr>
        <w:t>Davra suhbati”</w:t>
      </w:r>
      <w:r w:rsidRPr="001768BD">
        <w:rPr>
          <w:color w:val="000099"/>
          <w:sz w:val="28"/>
          <w:szCs w:val="28"/>
          <w:lang w:val="en-US"/>
        </w:rPr>
        <w:t xml:space="preserve"> . Yoshlar uchun qilinayotgan bugungi islohotlar.</w:t>
      </w:r>
    </w:p>
    <w:p w:rsidR="00F14459" w:rsidRPr="001768BD" w:rsidRDefault="00F14459" w:rsidP="001768BD">
      <w:pPr>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 xml:space="preserve">O`qituvchi  jarayonni kuzatishda samimiylikka, o`quvchilarning o`zlarini odob-axloq me’yorlariga e’tiborli bo`lishlikka, faollikka, jonkuyarlikka va talabchanlikka, tezkorlikka, ijodkorlikka  undab boradi. </w:t>
      </w:r>
    </w:p>
    <w:p w:rsidR="00F14459" w:rsidRPr="00A45926" w:rsidRDefault="00F14459" w:rsidP="00281CE0">
      <w:pPr>
        <w:spacing w:line="360" w:lineRule="auto"/>
        <w:ind w:left="-720" w:firstLine="180"/>
        <w:rPr>
          <w:b/>
          <w:color w:val="008000"/>
          <w:sz w:val="28"/>
          <w:szCs w:val="28"/>
          <w:lang w:val="uz-Latn-UZ"/>
        </w:rPr>
      </w:pPr>
      <w:r w:rsidRPr="001768BD">
        <w:rPr>
          <w:color w:val="000099"/>
          <w:sz w:val="28"/>
          <w:szCs w:val="28"/>
          <w:lang w:val="en-US"/>
        </w:rPr>
        <w:t xml:space="preserve"> </w:t>
      </w: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281CE0">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281CE0">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281CE0">
      <w:pPr>
        <w:ind w:left="-851"/>
        <w:rPr>
          <w:b/>
          <w:color w:val="000099"/>
          <w:sz w:val="28"/>
          <w:szCs w:val="28"/>
          <w:lang w:val="it-IT"/>
        </w:rPr>
      </w:pPr>
    </w:p>
    <w:p w:rsidR="00F14459" w:rsidRPr="00281CE0" w:rsidRDefault="00F14459" w:rsidP="001768BD">
      <w:pPr>
        <w:ind w:left="-851"/>
        <w:jc w:val="both"/>
        <w:rPr>
          <w:b/>
          <w:color w:val="000099"/>
          <w:sz w:val="28"/>
          <w:szCs w:val="28"/>
          <w:lang w:val="it-IT"/>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281CE0" w:rsidRDefault="00F14459" w:rsidP="001768BD">
      <w:pPr>
        <w:ind w:left="-851"/>
        <w:jc w:val="both"/>
        <w:rPr>
          <w:b/>
          <w:color w:val="FF0000"/>
          <w:sz w:val="28"/>
          <w:szCs w:val="28"/>
          <w:lang w:val="en-US"/>
        </w:rPr>
      </w:pPr>
      <w:r w:rsidRPr="00281CE0">
        <w:rPr>
          <w:b/>
          <w:color w:val="FF0000"/>
          <w:sz w:val="28"/>
          <w:szCs w:val="28"/>
          <w:lang w:val="en-US"/>
        </w:rPr>
        <w:t>11-Mavzu:“Befarqlik va loqaydlik”</w:t>
      </w: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loqaydlikka qarshi kurashishga chorlash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Foydalanadigan ko`rgazmali qurollar:</w:t>
      </w:r>
      <w:r w:rsidRPr="001768BD">
        <w:rPr>
          <w:shadow/>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br/>
        <w:t>    Bir donishmand inson loqaydlik haqida shunday degan edi: “Dushmanlardan qo‘rqma — nari borsa, ular seni o‘ldirishi mumkin. Do‘stlardan qo‘rqma — nari borsa, ular senga xiyonat qilishi mumkin. Loqayd odamlardan qo‘rq — ular seni o‘ldirmaydi ham, sotmaydi ham, faqat ularning jim va beparvo qarab turishi tufayli yer yuzida xiyonat va qotilliklar sodir bo‘laveradi”.</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Loqaydlik degan bir bedavo illat borki, u keltirayotgan ziyon tufayli ko‘plab ko‘ngillarga ozor yetadi. Ko‘plab hayotlar barbod bo‘ladi. Ayni kunda giyohvandlik, OITS, ichkilikbozlik kabi odamzodning kushandasi bo‘lgan illatlar nimadan kelib chiqmoqda? Shubhasiz, buning sabab va omillari ko‘p, inchunin, oila, atrof-muhit kabi. Ammo bularning bosh sababi eng avvalo ota-onaning farzand tarbiyasi, uning yurish-turishiga e’tiborsizligi yoki beparvoligi tufaylidir, desak to‘g‘ri bo‘ladi.</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To‘qlikka sho‘xlik, oilada nazoratning yo‘qligidan ayrim yoshlar yuqoridagi singari illatlarga chalinib, oxir-oqibatda ba’zi oilalar parokanda bo‘lib ketmoqda. Alloh ko‘rsatmasin, mana shunday loqaydlik oqibatida ayrim yoshlar esa nafaqat jamiyat va davlat uchun, balki insoniyat uchun zararli, yot oqimlar, diniy ekstremistik guruhlarga qo‘shilib qolayotgan hollar ham uchrayapti. Biz esa, bularni ko‘rib ko'rmaganga, bilib bilmaganga oldik. Zero, bunday loqaydlik va beparvolikning to‘lovi shunchalar qimmatki, uni faqat inson umri, or-nomusi, hayoti bilangina o‘lchash mumkin bo‘ladi.</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Afsuski, bolalari kelajagi bilan qiziqmagan, ularning taqdiriga yillar davomida loqayd bo‘lib kelgan ota-onalar g‘isht qolipdan ko‘chgandan keyin ming marta attang, deb boshni changallab o‘tirishadi. Ammo, qani endi, bundan biror-bir naf bo‘lsa. Holbuki, xoh o‘g‘il bo‘lsin, xoh qiz bo‘lsin, oila kattalari avval boshdanoq ularning har bir qadam qo'yishini kuzatib, kerak joyda tanbeh berib, bu yo‘ldan qaytarishi zarur edi. Agar ota-ona ogoh bo‘lib ko‘zining oqu qorasini maktab, kollej yoki ko‘chada kimlar bilan do‘stlashayotganini, darsdan keyin nima mashg‘ulot bilan bandligi-yu, qayoqqa borayotganini so‘rab-surishtirib, tergab turganida, vaqtida nazorat qilganida, shubhasiz, bunday noxushliklarning oldi olingan bo‘lardi.</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Shuni ham bilib qo'yishimiz lozimki, loqaydlik hukm surgan oilada farzandlarning bebosh, bemehr bo‘lib o‘sishi, oxir-oqibatda ota-onani kuydirishi ajablanarli hol emas. Shuningdek, loqayd kimsa rahbarlik qiladigan idorada ishlarning orqaga ketishi, tibbiyot maskanida esa bemorlarning hayoti xavf ostida qolishi turgan gap. Bundan kelib chiqadiki, loqaydlikning miqyosi va darajasining ham, u keltirayotgan zararning o‘lchov-me’yorini ham o‘lchashning imkoni yo‘q. </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Kechagina yurt, ota-ona bag‘rida yurgan, ko‘ngli orzu-havaslarga to‘la qanchadan-qancha navqiron yigitlar o‘z taqdirlariga loqaydliklari bois chet elda pul topaman deb, qullik iskanjasiga tushib o‘tiribdi. Farzandlarini mo‘may pul topish ilinjida yot yurtga jo‘natib yuborib, keyin esa ulardan pul olish tugul, hatto bir dom-darak va mujda eshitishga mushtoq bo‘lib, qon yig‘lab o‘tirgan ota-onalarni ham ko‘rayapmiz. Holbuki, bu ota-onalar bolalari taqdiriga befarq bo‘lmasdan, vaqtida bu yo‘ldan qaytarib, to‘g‘ri maslahat berganlarida shunday holatga tushmas edi. Boriga qanoat qilmasdan erini chet elga kuzatib qo‘yib, keyin afsus chekib o‘tirgan xotin-qizlarning holatlarini ham ko'ryapmiz. Faqat bir haqiqat shuki, loqaydlikning katta-kichigi, muhim yoki nomuhimi bo‘lmaydi.</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Darhaqiqat, bugungi davr jamiyatimizning har a’zosidan, har bir yoshidan faollik va hushyorlikni talab qilmoqda. Ayniqsa, yuqorida aytganimizdek, bunda ota-ona va maktab, kollej-litsey o‘qituvchilarining roli muhimdir.</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Allohga behisob shukurlar bo'lsinki, Vatanimiz yildan-yilga ravnaq topmoqda, qayoqqa qaramang, obodlik, bunyodkorlikni ko‘rasiz. Mehnat qilgan, intilgan kishilar aslo kam bo‘lmayapti. Kecha amalga oshirishimiz mushkul tuyulgan ishlarni bugun bemalol bajarayapmiz. Yashashimizdan, turmushimizdan nolishga mutlaqo asos yo‘q. Bularning barchasi avvalambor, Vatanimizning tinch-osoyishtaligi, el farovonligi va eng asosiysi yurtboshimizning olib borayotgan odilona siyosatlaridandir.</w:t>
      </w:r>
    </w:p>
    <w:p w:rsidR="00F14459" w:rsidRPr="001768BD" w:rsidRDefault="00F14459" w:rsidP="001768BD">
      <w:pPr>
        <w:shd w:val="clear" w:color="auto" w:fill="EBEBD6"/>
        <w:ind w:left="-851"/>
        <w:jc w:val="both"/>
        <w:textAlignment w:val="baseline"/>
        <w:rPr>
          <w:b/>
          <w:color w:val="000099"/>
          <w:sz w:val="28"/>
          <w:szCs w:val="28"/>
          <w:lang w:val="en-US"/>
        </w:rPr>
      </w:pPr>
      <w:r w:rsidRPr="001768BD">
        <w:rPr>
          <w:b/>
          <w:color w:val="000099"/>
          <w:sz w:val="28"/>
          <w:szCs w:val="28"/>
          <w:lang w:val="en-US"/>
        </w:rPr>
        <w:t>Topshiriq:</w:t>
      </w:r>
    </w:p>
    <w:p w:rsidR="00F14459" w:rsidRPr="001768BD" w:rsidRDefault="00F14459" w:rsidP="001768BD">
      <w:pPr>
        <w:shd w:val="clear" w:color="auto" w:fill="EBEBD6"/>
        <w:ind w:left="-851"/>
        <w:jc w:val="both"/>
        <w:textAlignment w:val="baseline"/>
        <w:rPr>
          <w:color w:val="000099"/>
          <w:sz w:val="28"/>
          <w:szCs w:val="28"/>
          <w:lang w:val="en-US"/>
        </w:rPr>
      </w:pPr>
      <w:r w:rsidRPr="001768BD">
        <w:rPr>
          <w:color w:val="000099"/>
          <w:sz w:val="28"/>
          <w:szCs w:val="28"/>
          <w:lang w:val="en-US"/>
        </w:rPr>
        <w:t>     Arzimagan loqaydlik ortidan katta noxushliklar yuzaga kelishi va uning oqibatlari haqida davra suhbati uyushtiring</w:t>
      </w:r>
    </w:p>
    <w:p w:rsidR="00F14459" w:rsidRPr="00A45926" w:rsidRDefault="00F14459" w:rsidP="00281CE0">
      <w:pPr>
        <w:shd w:val="clear" w:color="auto" w:fill="EBEBD6"/>
        <w:ind w:left="-851"/>
        <w:jc w:val="both"/>
        <w:textAlignment w:val="baseline"/>
        <w:rPr>
          <w:b/>
          <w:color w:val="008000"/>
          <w:sz w:val="28"/>
          <w:szCs w:val="28"/>
          <w:lang w:val="uz-Latn-UZ"/>
        </w:rPr>
      </w:pPr>
      <w:r w:rsidRPr="001768BD">
        <w:rPr>
          <w:color w:val="000099"/>
          <w:sz w:val="28"/>
          <w:szCs w:val="28"/>
          <w:lang w:val="en-US"/>
        </w:rPr>
        <w:t>  </w:t>
      </w: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281CE0">
      <w:pPr>
        <w:spacing w:line="360" w:lineRule="auto"/>
        <w:ind w:left="-720" w:firstLine="180"/>
        <w:jc w:val="both"/>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281CE0">
      <w:pPr>
        <w:spacing w:line="360" w:lineRule="auto"/>
        <w:ind w:left="-720" w:firstLine="180"/>
        <w:jc w:val="both"/>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281CE0" w:rsidRDefault="00F14459" w:rsidP="001768BD">
      <w:pPr>
        <w:ind w:left="-851"/>
        <w:jc w:val="both"/>
        <w:rPr>
          <w:b/>
          <w:color w:val="FF0000"/>
          <w:sz w:val="28"/>
          <w:szCs w:val="28"/>
          <w:lang w:val="en-US"/>
        </w:rPr>
      </w:pPr>
      <w:r w:rsidRPr="00281CE0">
        <w:rPr>
          <w:b/>
          <w:color w:val="FF0000"/>
          <w:sz w:val="28"/>
          <w:szCs w:val="28"/>
          <w:lang w:val="en-US"/>
        </w:rPr>
        <w:t xml:space="preserve">12-Mavzu:“Vatan olidagi burch va mas'uliyat hissi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Davlat bayrog`ini yuksaklarga ko`tarish ularning farzandlik burchi ekanligini uqtirish.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shadow/>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color w:val="000099"/>
          <w:sz w:val="28"/>
          <w:szCs w:val="28"/>
          <w:lang w:val="en-US"/>
        </w:rPr>
      </w:pPr>
      <w:r>
        <w:rPr>
          <w:color w:val="000099"/>
          <w:sz w:val="28"/>
          <w:szCs w:val="28"/>
          <w:lang w:val="en-US"/>
        </w:rPr>
        <w:t xml:space="preserve">                  </w:t>
      </w:r>
      <w:r w:rsidRPr="003736D5">
        <w:rPr>
          <w:noProof/>
          <w:color w:val="000099"/>
          <w:sz w:val="28"/>
          <w:szCs w:val="28"/>
        </w:rPr>
        <w:pict>
          <v:shape id="Рисунок 29" o:spid="_x0000_i1026" type="#_x0000_t75" alt="img223" style="width:175.5pt;height:154.5pt;visibility:visible">
            <v:imagedata r:id="rId8" o:title="" gain="69719f"/>
          </v:shape>
        </w:pict>
      </w:r>
      <w:r w:rsidRPr="003736D5">
        <w:rPr>
          <w:noProof/>
          <w:color w:val="000099"/>
          <w:sz w:val="28"/>
          <w:szCs w:val="28"/>
        </w:rPr>
        <w:pict>
          <v:shape id="Рисунок 27" o:spid="_x0000_i1027" type="#_x0000_t75" alt="байр" style="width:240.75pt;height:155.25pt;visibility:visible">
            <v:imagedata r:id="rId9" o:title=""/>
          </v:shape>
        </w:pict>
      </w:r>
    </w:p>
    <w:p w:rsidR="00F14459" w:rsidRPr="001768BD" w:rsidRDefault="00F14459" w:rsidP="001768BD">
      <w:pPr>
        <w:ind w:left="-851"/>
        <w:jc w:val="both"/>
        <w:rPr>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w:t>
      </w:r>
      <w:r w:rsidRPr="001768BD">
        <w:rPr>
          <w:bCs/>
          <w:color w:val="000099"/>
          <w:sz w:val="28"/>
          <w:szCs w:val="28"/>
          <w:lang w:val="en-US"/>
        </w:rPr>
        <w:t>O`zbekistonimiz bayro`i  ilohim jahon uzra yuksaklarga ko`tarilaversin!</w:t>
      </w:r>
      <w:r w:rsidRPr="001768BD">
        <w:rPr>
          <w:b/>
          <w:color w:val="000099"/>
          <w:sz w:val="28"/>
          <w:szCs w:val="28"/>
          <w:lang w:val="en-US"/>
        </w:rPr>
        <w:t>”</w:t>
      </w:r>
    </w:p>
    <w:p w:rsidR="00F14459" w:rsidRPr="001768BD" w:rsidRDefault="00F14459" w:rsidP="001768BD">
      <w:pPr>
        <w:ind w:left="-851"/>
        <w:jc w:val="both"/>
        <w:rPr>
          <w:color w:val="000099"/>
          <w:sz w:val="28"/>
          <w:szCs w:val="28"/>
          <w:lang w:val="en-US"/>
        </w:rPr>
      </w:pPr>
      <w:r w:rsidRPr="001768BD">
        <w:rPr>
          <w:color w:val="000099"/>
          <w:sz w:val="28"/>
          <w:szCs w:val="28"/>
          <w:lang w:val="en-US"/>
        </w:rPr>
        <w:t>O`qituvchi:</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 xml:space="preserve">        O`zbekiston Respublikasining Davlat bayrog`i, o`z ko`rinishiga ko`ra, butun uzunligi  bo`ylab o`tgan to`q  moviy rang, oq rang va to`q yashil rangli uchta endan  tarkib topgan to`g`ri  to`rtburchak shaklidagi matodir. Bayroqning uzunligi 250 santimetrga, kengligi 125 santimetrga teng. Moviy rang, oq rang va yashil rangli enlarning kengligi  bir xil. Har bir en 40 santimetrga tengdir. Bayroqning o`rtasidagi oq rangli enning  chetlaridan kengligi 2,5 santimetrga teng qizil hoshiyalar o`tkazilgan. Bayroqning yuqori qismidagi moviy rang enning yuza tomonida  va orqa tomonida, dastaga yaqin joyida oq rangli yangi oy va uning yonida o`n ikkita oq rangdagi besh qirrali yulduz tasvirlangan.</w:t>
      </w:r>
    </w:p>
    <w:p w:rsidR="00F14459" w:rsidRPr="001768BD" w:rsidRDefault="00F14459" w:rsidP="00281CE0">
      <w:pPr>
        <w:ind w:left="-851"/>
        <w:jc w:val="both"/>
        <w:rPr>
          <w:bCs/>
          <w:color w:val="000099"/>
          <w:sz w:val="28"/>
          <w:szCs w:val="28"/>
          <w:lang w:val="en-US"/>
        </w:rPr>
      </w:pPr>
      <w:r w:rsidRPr="001768BD">
        <w:rPr>
          <w:color w:val="000099"/>
          <w:sz w:val="28"/>
          <w:szCs w:val="28"/>
          <w:lang w:val="en-US"/>
        </w:rPr>
        <w:t xml:space="preserve"> </w:t>
      </w:r>
      <w:r w:rsidRPr="001768BD">
        <w:rPr>
          <w:bCs/>
          <w:color w:val="000099"/>
          <w:sz w:val="28"/>
          <w:szCs w:val="28"/>
          <w:lang w:val="en-US"/>
        </w:rPr>
        <w:t>O’zbekiston Respublikasining davlat bay</w:t>
      </w:r>
      <w:r>
        <w:rPr>
          <w:bCs/>
          <w:color w:val="000099"/>
          <w:sz w:val="28"/>
          <w:szCs w:val="28"/>
          <w:lang w:val="en-US"/>
        </w:rPr>
        <w:t xml:space="preserve">rog’i tasdiqlanishi  munosabati </w:t>
      </w:r>
      <w:r w:rsidRPr="001768BD">
        <w:rPr>
          <w:bCs/>
          <w:color w:val="000099"/>
          <w:sz w:val="28"/>
          <w:szCs w:val="28"/>
          <w:lang w:val="en-US"/>
        </w:rPr>
        <w:t xml:space="preserve">bilan chop etilgan maxsus namoyishnoma  plakatda bunday deyiladi: </w:t>
      </w:r>
    </w:p>
    <w:p w:rsidR="00F14459" w:rsidRPr="001768BD" w:rsidRDefault="00F14459" w:rsidP="00281CE0">
      <w:pPr>
        <w:ind w:left="-851"/>
        <w:jc w:val="both"/>
        <w:rPr>
          <w:bCs/>
          <w:color w:val="000099"/>
          <w:sz w:val="28"/>
          <w:szCs w:val="28"/>
          <w:lang w:val="en-US"/>
        </w:rPr>
      </w:pPr>
      <w:r w:rsidRPr="001768BD">
        <w:rPr>
          <w:bCs/>
          <w:color w:val="000099"/>
          <w:sz w:val="28"/>
          <w:szCs w:val="28"/>
          <w:lang w:val="en-US"/>
        </w:rPr>
        <w:t>“1) Bayroqdagi moviy rang tiriklik m</w:t>
      </w:r>
      <w:r>
        <w:rPr>
          <w:bCs/>
          <w:color w:val="000099"/>
          <w:sz w:val="28"/>
          <w:szCs w:val="28"/>
          <w:lang w:val="en-US"/>
        </w:rPr>
        <w:t>azmuni aks etgan mangu osmon va</w:t>
      </w:r>
      <w:r w:rsidRPr="001768BD">
        <w:rPr>
          <w:bCs/>
          <w:color w:val="000099"/>
          <w:sz w:val="28"/>
          <w:szCs w:val="28"/>
          <w:lang w:val="en-US"/>
        </w:rPr>
        <w:t xml:space="preserve"> obihayot ramzidir. Timsollar tilida b</w:t>
      </w:r>
      <w:r>
        <w:rPr>
          <w:bCs/>
          <w:color w:val="000099"/>
          <w:sz w:val="28"/>
          <w:szCs w:val="28"/>
          <w:lang w:val="en-US"/>
        </w:rPr>
        <w:t xml:space="preserve">u-yaxshilikni, donishmandlikni, </w:t>
      </w:r>
      <w:r w:rsidRPr="001768BD">
        <w:rPr>
          <w:bCs/>
          <w:color w:val="000099"/>
          <w:sz w:val="28"/>
          <w:szCs w:val="28"/>
          <w:lang w:val="en-US"/>
        </w:rPr>
        <w:t>halollikni, shon-shuhrat  va sadoqatni bi</w:t>
      </w:r>
      <w:r>
        <w:rPr>
          <w:bCs/>
          <w:color w:val="000099"/>
          <w:sz w:val="28"/>
          <w:szCs w:val="28"/>
          <w:lang w:val="en-US"/>
        </w:rPr>
        <w:t xml:space="preserve">ldiradi. Binobarin, Amir Temur  </w:t>
      </w:r>
      <w:r w:rsidRPr="001768BD">
        <w:rPr>
          <w:bCs/>
          <w:color w:val="000099"/>
          <w:sz w:val="28"/>
          <w:szCs w:val="28"/>
          <w:lang w:val="en-US"/>
        </w:rPr>
        <w:t>davlati bayrog`i ham moviy  ran</w:t>
      </w:r>
      <w:r>
        <w:rPr>
          <w:bCs/>
          <w:color w:val="000099"/>
          <w:sz w:val="28"/>
          <w:szCs w:val="28"/>
          <w:lang w:val="en-US"/>
        </w:rPr>
        <w:t xml:space="preserve">gda edi; 2) Bayroqdagi oq rang- </w:t>
      </w:r>
      <w:r w:rsidRPr="001768BD">
        <w:rPr>
          <w:bCs/>
          <w:color w:val="000099"/>
          <w:sz w:val="28"/>
          <w:szCs w:val="28"/>
          <w:lang w:val="en-US"/>
        </w:rPr>
        <w:t xml:space="preserve">Muqaddas  tinchlik ramzi bo`lib,  u kun charog`onligi va koinot </w:t>
      </w:r>
    </w:p>
    <w:p w:rsidR="00F14459" w:rsidRPr="001768BD" w:rsidRDefault="00F14459" w:rsidP="00281CE0">
      <w:pPr>
        <w:ind w:left="-851"/>
        <w:jc w:val="both"/>
        <w:rPr>
          <w:bCs/>
          <w:color w:val="000099"/>
          <w:sz w:val="28"/>
          <w:szCs w:val="28"/>
          <w:lang w:val="en-US"/>
        </w:rPr>
      </w:pPr>
      <w:r w:rsidRPr="001768BD">
        <w:rPr>
          <w:bCs/>
          <w:color w:val="000099"/>
          <w:sz w:val="28"/>
          <w:szCs w:val="28"/>
          <w:lang w:val="en-US"/>
        </w:rPr>
        <w:t>yoritkichlari bilan  uyg`unlashib ketadi</w:t>
      </w:r>
      <w:r>
        <w:rPr>
          <w:bCs/>
          <w:color w:val="000099"/>
          <w:sz w:val="28"/>
          <w:szCs w:val="28"/>
          <w:lang w:val="en-US"/>
        </w:rPr>
        <w:t xml:space="preserve">. Oq rang poklik, beg`uborlik,  </w:t>
      </w:r>
      <w:r w:rsidRPr="001768BD">
        <w:rPr>
          <w:bCs/>
          <w:color w:val="000099"/>
          <w:sz w:val="28"/>
          <w:szCs w:val="28"/>
          <w:lang w:val="en-US"/>
        </w:rPr>
        <w:t xml:space="preserve">soflikni, orzu va xayollar  tozaligi, ichki go`zallikka intilishning timsolidir; 3)Yashil rang-tabiatning  yangilanish ramzi. U ko`pgina xalqlarda navqironlik, umid va  shodumonlik timsoli hisoblanadi; </w:t>
      </w:r>
    </w:p>
    <w:p w:rsidR="00F14459" w:rsidRPr="001768BD" w:rsidRDefault="00F14459" w:rsidP="001768BD">
      <w:pPr>
        <w:ind w:left="-851"/>
        <w:jc w:val="both"/>
        <w:rPr>
          <w:bCs/>
          <w:color w:val="000099"/>
          <w:sz w:val="28"/>
          <w:szCs w:val="28"/>
          <w:lang w:val="en-US"/>
        </w:rPr>
      </w:pPr>
      <w:r w:rsidRPr="001768BD">
        <w:rPr>
          <w:color w:val="000099"/>
          <w:sz w:val="28"/>
          <w:szCs w:val="28"/>
          <w:lang w:val="en-US"/>
        </w:rPr>
        <w:t xml:space="preserve"> </w:t>
      </w:r>
      <w:r w:rsidRPr="001768BD">
        <w:rPr>
          <w:bCs/>
          <w:color w:val="000099"/>
          <w:sz w:val="28"/>
          <w:szCs w:val="28"/>
          <w:lang w:val="en-US"/>
        </w:rPr>
        <w:t xml:space="preserve">4) Qizil chiziqlar vujudimizda jo`shib oqayotgan hayotiy qudrat   irmoqlaridir; </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 xml:space="preserve">5) Navqiron yarim oy tasviri bizning tarixiy an’analarimiz bilan bog`liq.Ayni paytda qo`lga kiritilgan mustaqilligimiz ramzidir; </w:t>
      </w:r>
    </w:p>
    <w:p w:rsidR="00F14459" w:rsidRPr="001768BD" w:rsidRDefault="00F14459" w:rsidP="001768BD">
      <w:pPr>
        <w:ind w:left="-851"/>
        <w:jc w:val="both"/>
        <w:rPr>
          <w:color w:val="000099"/>
          <w:sz w:val="28"/>
          <w:szCs w:val="28"/>
          <w:lang w:val="en-US"/>
        </w:rPr>
      </w:pPr>
      <w:r w:rsidRPr="001768BD">
        <w:rPr>
          <w:bCs/>
          <w:color w:val="000099"/>
          <w:sz w:val="28"/>
          <w:szCs w:val="28"/>
          <w:lang w:val="en-US"/>
        </w:rPr>
        <w:t xml:space="preserve">6) Yulduzlar barcha xalqlar uchun ruhoniy, ilohiy timsol sanalgan. O`zbekiston </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Respublikasi Davlat bayrog`idagi 12 ta yulduz tasviri ham tarixiy an’analarimiz, qadimgi quyosh yilnomamizga bevosita aloqadordir.Bizning o`n ikki yulduzga bo`lgan e’tiborimiz O`zbekiston sarhadidagi qadimgi davlatlar ilmiy tafakkurida “Nujum ilmi” taraqqiy etganligi bilan izohlanadi. Davlat bayrog`imizdagi o`n ikki yulduz tasvirini o`zbek xalqi madaniyati qadimiyligi, uning komillikka, o`z tuprog`ida saodatga intilishi ramzi sifatida tushunish lozim”.</w:t>
      </w:r>
    </w:p>
    <w:p w:rsidR="00F14459" w:rsidRPr="001768BD" w:rsidRDefault="00F14459" w:rsidP="001768BD">
      <w:pPr>
        <w:ind w:left="-851"/>
        <w:jc w:val="both"/>
        <w:rPr>
          <w:color w:val="000099"/>
          <w:sz w:val="28"/>
          <w:szCs w:val="28"/>
          <w:lang w:val="en-US"/>
        </w:rPr>
      </w:pPr>
      <w:r w:rsidRPr="001768BD">
        <w:rPr>
          <w:b/>
          <w:color w:val="000099"/>
          <w:sz w:val="28"/>
          <w:szCs w:val="28"/>
          <w:lang w:val="en-US"/>
        </w:rPr>
        <w:t xml:space="preserve">Topshiriq: “O`zbekiston Davlat bayrog`i- g`ururim” </w:t>
      </w:r>
      <w:r w:rsidRPr="001768BD">
        <w:rPr>
          <w:color w:val="000099"/>
          <w:sz w:val="28"/>
          <w:szCs w:val="28"/>
          <w:lang w:val="en-US"/>
        </w:rPr>
        <w:t>mavzusida insholar tanlovini o`tkazish.</w:t>
      </w:r>
    </w:p>
    <w:p w:rsidR="00F14459" w:rsidRPr="001768BD" w:rsidRDefault="00F14459" w:rsidP="001768BD">
      <w:pPr>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 xml:space="preserve">O`qituvchi  jarayonni kuzatishda samimiylikka, o`quvchilarning o`zlarini odob-axloq me’yorlariga e’tiborli bo`lishlikka, faollikka, jonkuyarlikka va talabchanlikka, tezkorlikka, ijodkorlikka  undab boradi. </w:t>
      </w:r>
    </w:p>
    <w:p w:rsidR="00F14459" w:rsidRPr="00281CE0" w:rsidRDefault="00F14459" w:rsidP="001768BD">
      <w:pPr>
        <w:ind w:left="-851"/>
        <w:jc w:val="both"/>
        <w:rPr>
          <w:b/>
          <w:color w:val="000099"/>
          <w:sz w:val="28"/>
          <w:szCs w:val="28"/>
          <w:lang w:val="en-US"/>
        </w:rPr>
      </w:pPr>
    </w:p>
    <w:p w:rsidR="00F14459" w:rsidRPr="00A45926" w:rsidRDefault="00F14459" w:rsidP="00281CE0">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281CE0">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281CE0">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281CE0">
      <w:pPr>
        <w:ind w:left="-851"/>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it-IT"/>
        </w:rPr>
      </w:pPr>
    </w:p>
    <w:p w:rsidR="00F14459" w:rsidRPr="00281CE0" w:rsidRDefault="00F14459" w:rsidP="001768BD">
      <w:pPr>
        <w:ind w:left="-851"/>
        <w:jc w:val="both"/>
        <w:rPr>
          <w:b/>
          <w:color w:val="000099"/>
          <w:sz w:val="28"/>
          <w:szCs w:val="28"/>
          <w:lang w:val="it-IT"/>
        </w:rPr>
      </w:pPr>
    </w:p>
    <w:p w:rsidR="00F14459" w:rsidRPr="001768BD" w:rsidRDefault="00F14459" w:rsidP="001768BD">
      <w:pPr>
        <w:ind w:left="-851"/>
        <w:jc w:val="both"/>
        <w:rPr>
          <w:b/>
          <w:color w:val="000099"/>
          <w:sz w:val="28"/>
          <w:szCs w:val="28"/>
          <w:lang w:val="de-DE"/>
        </w:rPr>
      </w:pPr>
    </w:p>
    <w:p w:rsidR="00F14459" w:rsidRPr="001768BD" w:rsidRDefault="00F14459" w:rsidP="001768BD">
      <w:pPr>
        <w:ind w:left="-851"/>
        <w:jc w:val="both"/>
        <w:rPr>
          <w:b/>
          <w:color w:val="000099"/>
          <w:sz w:val="28"/>
          <w:szCs w:val="28"/>
          <w:lang w:val="de-DE"/>
        </w:rPr>
      </w:pPr>
    </w:p>
    <w:p w:rsidR="00F14459" w:rsidRPr="001768BD" w:rsidRDefault="00F14459" w:rsidP="001768BD">
      <w:pPr>
        <w:ind w:left="-851"/>
        <w:jc w:val="both"/>
        <w:rPr>
          <w:b/>
          <w:color w:val="000099"/>
          <w:sz w:val="28"/>
          <w:szCs w:val="28"/>
          <w:lang w:val="de-DE"/>
        </w:rPr>
      </w:pPr>
    </w:p>
    <w:p w:rsidR="00F14459" w:rsidRPr="001768BD" w:rsidRDefault="00F14459" w:rsidP="001768BD">
      <w:pPr>
        <w:ind w:left="-851"/>
        <w:jc w:val="both"/>
        <w:rPr>
          <w:b/>
          <w:color w:val="000099"/>
          <w:sz w:val="28"/>
          <w:szCs w:val="28"/>
          <w:lang w:val="de-DE"/>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281CE0" w:rsidRDefault="00F14459" w:rsidP="001768BD">
      <w:pPr>
        <w:ind w:left="-851"/>
        <w:jc w:val="both"/>
        <w:rPr>
          <w:color w:val="FF0000"/>
          <w:sz w:val="28"/>
          <w:szCs w:val="28"/>
          <w:lang w:val="de-DE"/>
        </w:rPr>
      </w:pPr>
      <w:r w:rsidRPr="00281CE0">
        <w:rPr>
          <w:b/>
          <w:color w:val="FF0000"/>
          <w:sz w:val="28"/>
          <w:szCs w:val="28"/>
          <w:lang w:val="de-DE"/>
        </w:rPr>
        <w:t>13-mavzu:</w:t>
      </w:r>
      <w:r w:rsidRPr="00281CE0">
        <w:rPr>
          <w:color w:val="FF0000"/>
          <w:sz w:val="28"/>
          <w:szCs w:val="28"/>
          <w:lang w:val="de-DE" w:eastAsia="en-US"/>
        </w:rPr>
        <w:t xml:space="preserve"> </w:t>
      </w:r>
      <w:r w:rsidRPr="00281CE0">
        <w:rPr>
          <w:b/>
          <w:color w:val="FF0000"/>
          <w:sz w:val="28"/>
          <w:szCs w:val="28"/>
          <w:lang w:val="en-US" w:eastAsia="en-US"/>
        </w:rPr>
        <w:t>Qonun – ustuvorligi jamiyat farovonligining garovi.</w:t>
      </w:r>
      <w:r w:rsidRPr="00281CE0">
        <w:rPr>
          <w:b/>
          <w:color w:val="FF0000"/>
          <w:sz w:val="28"/>
          <w:szCs w:val="28"/>
          <w:lang w:val="de-DE"/>
        </w:rPr>
        <w:t xml:space="preserve"> </w:t>
      </w:r>
      <w:r w:rsidRPr="00281CE0">
        <w:rPr>
          <w:color w:val="FF0000"/>
          <w:sz w:val="28"/>
          <w:szCs w:val="28"/>
          <w:lang w:val="de-DE"/>
        </w:rPr>
        <w:t>(8 dekabr O`zbekiston Respublikasi  Konstitutsiyasi qabul qilingan kun munosabati bilan)</w:t>
      </w:r>
    </w:p>
    <w:p w:rsidR="00F14459" w:rsidRPr="001768BD" w:rsidRDefault="00F14459" w:rsidP="001768BD">
      <w:pPr>
        <w:ind w:left="-851"/>
        <w:jc w:val="both"/>
        <w:rPr>
          <w:b/>
          <w:color w:val="000099"/>
          <w:sz w:val="28"/>
          <w:szCs w:val="28"/>
          <w:lang w:val="en-US"/>
        </w:rPr>
      </w:pPr>
      <w:r w:rsidRPr="001768BD">
        <w:rPr>
          <w:i/>
          <w:color w:val="000099"/>
          <w:sz w:val="28"/>
          <w:szCs w:val="28"/>
          <w:lang w:val="en-US"/>
        </w:rPr>
        <w:t>Kun shiori:</w:t>
      </w:r>
      <w:r w:rsidRPr="001768BD">
        <w:rPr>
          <w:b/>
          <w:color w:val="000099"/>
          <w:sz w:val="28"/>
          <w:szCs w:val="28"/>
          <w:lang w:val="en-US"/>
        </w:rPr>
        <w:t xml:space="preserve"> “Har bir bola mustaqil fikrlash huquqiga ega”</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o`z huquqlarini bilishi, O`zbekiston Respublikasi  Konstitutsiyasiga hurmat ruhida tarbiyalash .</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Foydalanadigan ko`rgazmali qurollar:</w:t>
      </w:r>
      <w:r w:rsidRPr="001768BD">
        <w:rPr>
          <w:shadow/>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“Bolalar huquqlari to`g`risida Konventsiya”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O`qituvchi: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1989 yil 20 noyabrda Birlashgan Millatlar Tashkiloti tomonidan Bosh Assamblyeyaning  44/25-Rezolyutsiyasi bilan qabul qilingan va 1990 yil 2 sentabrda kuchga kirgan.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O`zbekiston Respublikasi Oliy Majlisning 1992 yil 9 dekabrdagi № 757-XII Qarori bilan mazkur Konvenstiyaga qo`shilgan.</w:t>
      </w:r>
    </w:p>
    <w:p w:rsidR="00F14459" w:rsidRPr="001768BD" w:rsidRDefault="00F14459" w:rsidP="001768BD">
      <w:pPr>
        <w:ind w:left="-851"/>
        <w:jc w:val="both"/>
        <w:rPr>
          <w:color w:val="000099"/>
          <w:sz w:val="28"/>
          <w:szCs w:val="28"/>
          <w:lang w:val="de-DE"/>
        </w:rPr>
      </w:pPr>
      <w:r w:rsidRPr="001768BD">
        <w:rPr>
          <w:color w:val="000099"/>
          <w:sz w:val="28"/>
          <w:szCs w:val="28"/>
          <w:lang w:val="en-US"/>
        </w:rPr>
        <w:t xml:space="preserve">  </w:t>
      </w:r>
      <w:r w:rsidRPr="001768BD">
        <w:rPr>
          <w:color w:val="000099"/>
          <w:sz w:val="28"/>
          <w:szCs w:val="28"/>
          <w:lang w:val="de-DE"/>
        </w:rPr>
        <w:t>1994 yil 29 iyundan Konventsiya O`zbekiston Respublikasida kuchga kirgan.</w:t>
      </w:r>
    </w:p>
    <w:p w:rsidR="00F14459" w:rsidRPr="001768BD" w:rsidRDefault="00F14459" w:rsidP="001768BD">
      <w:pPr>
        <w:ind w:left="-851"/>
        <w:jc w:val="both"/>
        <w:rPr>
          <w:color w:val="000099"/>
          <w:sz w:val="28"/>
          <w:szCs w:val="28"/>
          <w:lang w:val="en-US"/>
        </w:rPr>
      </w:pPr>
      <w:r w:rsidRPr="001768BD">
        <w:rPr>
          <w:color w:val="000099"/>
          <w:sz w:val="28"/>
          <w:szCs w:val="28"/>
          <w:lang w:val="de-DE"/>
        </w:rPr>
        <w:t xml:space="preserve">   </w:t>
      </w:r>
      <w:r w:rsidRPr="001768BD">
        <w:rPr>
          <w:color w:val="000099"/>
          <w:sz w:val="28"/>
          <w:szCs w:val="28"/>
          <w:lang w:val="en-US"/>
        </w:rPr>
        <w:t>Bolalar huquqlari to`g`risida Konventsiya 3 qism, 54 moddadan iborat.</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Bola huquqlari hamma ishtirokchi davlatlarda asosiy o`rinda ekanligi bilan ajralib turadi.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Konvensiyaga ko`ra, bolalarning ulg`ayishida asosiy mas’uliyat ota-onalar zimmasiga tushadi. Agar, ota-onalar majburiyatlarini amalga oshira olmasalar, davlat ularga yordam qo`lini cho`zadi.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Jiddiy holatlarda davlat bolani ota-onasidan olib qo`yishi ham mumkin.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O`zbekiston Respublikasi Konstitutsiyasining 41-moddasida ham quyidagicha belgilab qo`yilgan: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“Har kim bilim olish huquqiga ega. Bepul umumiy ta’lim olish davlat tomonidan kafolatlanadi. Maktab ishlari davlat nazoratidadir”.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Har yili  O`zbekiston Respublikasi Konstitutsiyasining qabul qilingan kun munosabati bilan Yurtboshimiz tomonidan kelayotgan yil nomlanadi. Bunday yilning nomlanishi ham bolalarimizning baxtli kelajagi uchun xizmat qiladi.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Aynan, 2000 yil “Sog`lom avlod yili”,  2001 yil  “Ona va bola yili”, 2005 yil  “Sihat-salomatlik yili”, 2010 yil “Barkamol avlod yili” har bir yilda Davlat dasturi ishlab chiqilib, yurtimiz bolalarining turmush tarzi, sog`lig`i va kelajagi uchun qayg`urilgan.</w:t>
      </w:r>
    </w:p>
    <w:p w:rsidR="00F14459" w:rsidRPr="001768BD" w:rsidRDefault="00F14459" w:rsidP="001768BD">
      <w:pPr>
        <w:tabs>
          <w:tab w:val="left" w:pos="825"/>
        </w:tabs>
        <w:ind w:left="-851"/>
        <w:jc w:val="both"/>
        <w:rPr>
          <w:b/>
          <w:bCs/>
          <w:color w:val="000099"/>
          <w:sz w:val="28"/>
          <w:szCs w:val="28"/>
          <w:lang w:val="uz-Cyrl-UZ"/>
        </w:rPr>
      </w:pPr>
      <w:r w:rsidRPr="001768BD">
        <w:rPr>
          <w:color w:val="000099"/>
          <w:sz w:val="28"/>
          <w:szCs w:val="28"/>
          <w:lang w:val="en-US"/>
        </w:rPr>
        <w:t xml:space="preserve"> </w:t>
      </w:r>
      <w:r w:rsidRPr="001768BD">
        <w:rPr>
          <w:b/>
          <w:color w:val="000099"/>
          <w:sz w:val="28"/>
          <w:szCs w:val="28"/>
          <w:lang w:val="uz-Cyrl-UZ"/>
        </w:rPr>
        <w:t>Topshiriq:</w:t>
      </w:r>
      <w:r w:rsidRPr="001768BD">
        <w:rPr>
          <w:b/>
          <w:bCs/>
          <w:color w:val="000099"/>
          <w:sz w:val="28"/>
          <w:szCs w:val="28"/>
          <w:lang w:val="uz-Cyrl-UZ"/>
        </w:rPr>
        <w:t xml:space="preserve"> </w:t>
      </w:r>
    </w:p>
    <w:p w:rsidR="00F14459" w:rsidRPr="001768BD" w:rsidRDefault="00F14459" w:rsidP="001768BD">
      <w:pPr>
        <w:ind w:left="-851"/>
        <w:jc w:val="both"/>
        <w:rPr>
          <w:bCs/>
          <w:color w:val="000099"/>
          <w:sz w:val="28"/>
          <w:szCs w:val="28"/>
          <w:lang w:val="uz-Cyrl-UZ"/>
        </w:rPr>
      </w:pPr>
      <w:r w:rsidRPr="001768BD">
        <w:rPr>
          <w:bCs/>
          <w:color w:val="000099"/>
          <w:sz w:val="28"/>
          <w:szCs w:val="28"/>
          <w:lang w:val="uz-Cyrl-UZ"/>
        </w:rPr>
        <w:t>“SAN” texnologiyasi.    (uchlik-samarali, axloqiy, nazokatli)</w:t>
      </w:r>
    </w:p>
    <w:p w:rsidR="00F14459" w:rsidRPr="001768BD" w:rsidRDefault="00F14459" w:rsidP="001768BD">
      <w:pPr>
        <w:ind w:left="-851"/>
        <w:jc w:val="both"/>
        <w:rPr>
          <w:color w:val="000099"/>
          <w:sz w:val="28"/>
          <w:szCs w:val="28"/>
          <w:lang w:val="uz-Cyrl-UZ"/>
        </w:rPr>
      </w:pPr>
      <w:r w:rsidRPr="001768BD">
        <w:rPr>
          <w:bCs/>
          <w:color w:val="000099"/>
          <w:sz w:val="28"/>
          <w:szCs w:val="28"/>
          <w:lang w:val="uz-Cyrl-UZ"/>
        </w:rPr>
        <w:t xml:space="preserve">Texnologiyaning maqsadi: </w:t>
      </w:r>
    </w:p>
    <w:p w:rsidR="00F14459" w:rsidRPr="001768BD" w:rsidRDefault="00F14459" w:rsidP="001768BD">
      <w:pPr>
        <w:ind w:left="-851"/>
        <w:jc w:val="both"/>
        <w:rPr>
          <w:color w:val="000099"/>
          <w:sz w:val="28"/>
          <w:szCs w:val="28"/>
          <w:lang w:val="uz-Cyrl-UZ"/>
        </w:rPr>
      </w:pPr>
      <w:r w:rsidRPr="001768BD">
        <w:rPr>
          <w:bCs/>
          <w:color w:val="000099"/>
          <w:sz w:val="28"/>
          <w:szCs w:val="28"/>
          <w:lang w:val="uz-Cyrl-UZ"/>
        </w:rPr>
        <w:t xml:space="preserve">    </w:t>
      </w:r>
      <w:r w:rsidRPr="001768BD">
        <w:rPr>
          <w:color w:val="000099"/>
          <w:sz w:val="28"/>
          <w:szCs w:val="28"/>
          <w:lang w:val="uz-Cyrl-UZ"/>
        </w:rPr>
        <w:t>O`quvchilarda yakka, jamoaviy, guruh bilan ishlash, ijodiy va tashkilotchilik faoliyati ko`nikmalarini, ishga ma’suliyat bilan  yondashuvni shakllantirish, bezash ishlari ko`nikmalarini rivojlantirish.</w:t>
      </w:r>
    </w:p>
    <w:p w:rsidR="00F14459" w:rsidRPr="001768BD" w:rsidRDefault="00F14459" w:rsidP="001768BD">
      <w:pPr>
        <w:ind w:left="-851"/>
        <w:jc w:val="both"/>
        <w:rPr>
          <w:color w:val="000099"/>
          <w:sz w:val="28"/>
          <w:szCs w:val="28"/>
          <w:lang w:val="uz-Cyrl-UZ"/>
        </w:rPr>
      </w:pPr>
      <w:r w:rsidRPr="001768BD">
        <w:rPr>
          <w:bCs/>
          <w:color w:val="000099"/>
          <w:sz w:val="28"/>
          <w:szCs w:val="28"/>
          <w:lang w:val="uz-Cyrl-UZ"/>
        </w:rPr>
        <w:t>Mashg`ulotni o`tkazish tartibi:</w:t>
      </w:r>
    </w:p>
    <w:p w:rsidR="00F14459" w:rsidRPr="001768BD" w:rsidRDefault="00F14459" w:rsidP="001768BD">
      <w:pPr>
        <w:ind w:left="-851"/>
        <w:jc w:val="both"/>
        <w:rPr>
          <w:color w:val="000099"/>
          <w:sz w:val="28"/>
          <w:szCs w:val="28"/>
          <w:lang w:val="uz-Cyrl-UZ"/>
        </w:rPr>
      </w:pPr>
      <w:r w:rsidRPr="001768BD">
        <w:rPr>
          <w:color w:val="000099"/>
          <w:sz w:val="28"/>
          <w:szCs w:val="28"/>
          <w:lang w:val="uz-Cyrl-UZ"/>
        </w:rPr>
        <w:t>O`qituvchi o`quvchilar auditoriyasini o`tkaziladigan mashg`ulotning tartib-qoidalari bilan tanishtiradi va o`quvchilarni 3 kishidan iborat kichik guruhlarga ajralishlarini iltimos qiladi.</w:t>
      </w:r>
    </w:p>
    <w:p w:rsidR="00F14459" w:rsidRPr="001768BD" w:rsidRDefault="00F14459" w:rsidP="001768BD">
      <w:pPr>
        <w:ind w:left="-851"/>
        <w:jc w:val="both"/>
        <w:rPr>
          <w:color w:val="000099"/>
          <w:sz w:val="28"/>
          <w:szCs w:val="28"/>
          <w:lang w:val="en-US"/>
        </w:rPr>
      </w:pPr>
      <w:r w:rsidRPr="001768BD">
        <w:rPr>
          <w:color w:val="000099"/>
          <w:sz w:val="28"/>
          <w:szCs w:val="28"/>
          <w:lang w:val="uz-Cyrl-UZ"/>
        </w:rPr>
        <w:t xml:space="preserve">     </w:t>
      </w:r>
      <w:r w:rsidRPr="001768BD">
        <w:rPr>
          <w:color w:val="000099"/>
          <w:sz w:val="28"/>
          <w:szCs w:val="28"/>
          <w:lang w:val="en-GB"/>
        </w:rPr>
        <w:t xml:space="preserve">Kichik guruhlarda o`quvchilar quyidagi rollarga bo`linadi: </w:t>
      </w:r>
    </w:p>
    <w:p w:rsidR="00F14459" w:rsidRPr="001768BD" w:rsidRDefault="00F14459" w:rsidP="001768BD">
      <w:pPr>
        <w:ind w:left="-851"/>
        <w:jc w:val="both"/>
        <w:rPr>
          <w:color w:val="000099"/>
          <w:sz w:val="28"/>
          <w:szCs w:val="28"/>
          <w:lang w:val="en-GB"/>
        </w:rPr>
      </w:pPr>
      <w:r w:rsidRPr="001768BD">
        <w:rPr>
          <w:color w:val="000099"/>
          <w:sz w:val="28"/>
          <w:szCs w:val="28"/>
          <w:lang w:val="en-GB"/>
        </w:rPr>
        <w:t>Rassom, adabiy va badiiy muharrir, dizayner. Keyin har bir guruh vakili o`qituvchi stolidan topshiriqlar  yozilgan kartochkalar ichidan bittasini tanlab oladi.</w:t>
      </w:r>
    </w:p>
    <w:p w:rsidR="00F14459" w:rsidRPr="001768BD" w:rsidRDefault="00F14459" w:rsidP="001768BD">
      <w:pPr>
        <w:ind w:left="-851"/>
        <w:jc w:val="both"/>
        <w:rPr>
          <w:color w:val="000099"/>
          <w:sz w:val="28"/>
          <w:szCs w:val="28"/>
          <w:lang w:val="en-US"/>
        </w:rPr>
      </w:pPr>
      <w:r w:rsidRPr="001768BD">
        <w:rPr>
          <w:color w:val="000099"/>
          <w:sz w:val="28"/>
          <w:szCs w:val="28"/>
          <w:lang w:val="en-GB"/>
        </w:rPr>
        <w:t xml:space="preserve">        Topshiriqlar  quyidagicha bo`lishi mumkin: (</w:t>
      </w:r>
      <w:r w:rsidRPr="001768BD">
        <w:rPr>
          <w:color w:val="000099"/>
          <w:sz w:val="28"/>
          <w:szCs w:val="28"/>
          <w:lang w:val="en-US"/>
        </w:rPr>
        <w:t>O`zbekiston Respublikasi Konstitutsiyasining qabul qilingan kun munosabat bilan</w:t>
      </w:r>
      <w:r w:rsidRPr="001768BD">
        <w:rPr>
          <w:color w:val="000099"/>
          <w:sz w:val="28"/>
          <w:szCs w:val="28"/>
          <w:lang w:val="en-GB"/>
        </w:rPr>
        <w:t>)</w:t>
      </w:r>
    </w:p>
    <w:p w:rsidR="00F14459" w:rsidRPr="001768BD" w:rsidRDefault="00F14459" w:rsidP="001768BD">
      <w:pPr>
        <w:ind w:left="-851"/>
        <w:jc w:val="both"/>
        <w:rPr>
          <w:color w:val="000099"/>
          <w:sz w:val="28"/>
          <w:szCs w:val="28"/>
          <w:lang w:val="en-US"/>
        </w:rPr>
      </w:pPr>
      <w:r w:rsidRPr="001768BD">
        <w:rPr>
          <w:color w:val="000099"/>
          <w:sz w:val="28"/>
          <w:szCs w:val="28"/>
          <w:lang w:val="en-GB"/>
        </w:rPr>
        <w:t>devoriy gazeta (biror bir mavzuga, bayramga yoki yubileyga bag`ishlangan) eskizini tayyorlash;</w:t>
      </w:r>
    </w:p>
    <w:p w:rsidR="00F14459" w:rsidRPr="001768BD" w:rsidRDefault="00F14459" w:rsidP="001768BD">
      <w:pPr>
        <w:ind w:left="-851"/>
        <w:jc w:val="both"/>
        <w:rPr>
          <w:color w:val="000099"/>
          <w:sz w:val="28"/>
          <w:szCs w:val="28"/>
          <w:lang w:val="en-US"/>
        </w:rPr>
      </w:pPr>
      <w:r w:rsidRPr="001768BD">
        <w:rPr>
          <w:color w:val="000099"/>
          <w:sz w:val="28"/>
          <w:szCs w:val="28"/>
          <w:lang w:val="en-GB"/>
        </w:rPr>
        <w:t>bayram (yoki biror-bir tadbir) ga chorlovchi afishaning (masalan, e’lon, tashviqot, taklifnoma) eskizini tayyorlash;</w:t>
      </w:r>
    </w:p>
    <w:p w:rsidR="00F14459" w:rsidRPr="001768BD" w:rsidRDefault="00F14459" w:rsidP="001768BD">
      <w:pPr>
        <w:ind w:left="-851"/>
        <w:jc w:val="both"/>
        <w:rPr>
          <w:color w:val="000099"/>
          <w:sz w:val="28"/>
          <w:szCs w:val="28"/>
          <w:lang w:val="en-US"/>
        </w:rPr>
      </w:pPr>
      <w:r w:rsidRPr="001768BD">
        <w:rPr>
          <w:color w:val="000099"/>
          <w:sz w:val="28"/>
          <w:szCs w:val="28"/>
          <w:lang w:val="en-GB"/>
        </w:rPr>
        <w:t>turli tadbirlar (masalan, bayram) ga bag`ishlangan taklifnoma  pattalarining eskizi  va maketini tayyorlash;</w:t>
      </w:r>
    </w:p>
    <w:p w:rsidR="00F14459" w:rsidRPr="001768BD" w:rsidRDefault="00F14459" w:rsidP="001768BD">
      <w:pPr>
        <w:ind w:left="-851"/>
        <w:jc w:val="both"/>
        <w:rPr>
          <w:color w:val="000099"/>
          <w:sz w:val="28"/>
          <w:szCs w:val="28"/>
          <w:lang w:val="en-US"/>
        </w:rPr>
      </w:pPr>
      <w:r w:rsidRPr="001768BD">
        <w:rPr>
          <w:color w:val="000099"/>
          <w:sz w:val="28"/>
          <w:szCs w:val="28"/>
          <w:lang w:val="en-GB"/>
        </w:rPr>
        <w:t xml:space="preserve"> tabrik otkritkalarining maketlarini  tayyorlash;</w:t>
      </w:r>
    </w:p>
    <w:p w:rsidR="00F14459" w:rsidRPr="001768BD" w:rsidRDefault="00F14459" w:rsidP="001768BD">
      <w:pPr>
        <w:ind w:left="-851"/>
        <w:jc w:val="both"/>
        <w:rPr>
          <w:color w:val="000099"/>
          <w:sz w:val="28"/>
          <w:szCs w:val="28"/>
          <w:lang w:val="en-US"/>
        </w:rPr>
      </w:pPr>
      <w:r w:rsidRPr="001768BD">
        <w:rPr>
          <w:color w:val="000099"/>
          <w:sz w:val="28"/>
          <w:szCs w:val="28"/>
          <w:lang w:val="en-GB"/>
        </w:rPr>
        <w:t>Biror tadbir o`tkaziladigan joyni bezatish eskizlarini tayyorlash.</w:t>
      </w:r>
    </w:p>
    <w:p w:rsidR="00F14459" w:rsidRPr="001768BD" w:rsidRDefault="00F14459" w:rsidP="001768BD">
      <w:pPr>
        <w:ind w:left="-851"/>
        <w:jc w:val="both"/>
        <w:rPr>
          <w:color w:val="000099"/>
          <w:sz w:val="28"/>
          <w:szCs w:val="28"/>
          <w:lang w:val="en-GB"/>
        </w:rPr>
      </w:pPr>
      <w:r w:rsidRPr="001768BD">
        <w:rPr>
          <w:color w:val="000099"/>
          <w:sz w:val="28"/>
          <w:szCs w:val="28"/>
          <w:lang w:val="en-GB"/>
        </w:rPr>
        <w:t>Kichik guruhlarga topshiriqni bajarib taqdimot qilishlari uchun tayyorlanishlariga  10 daqiqa vaqt beriladi.Tayyorgarlik vaqti tugagach, taqdimot boshlanadi. Taqdimot vaqtida guruhlar o`zlari tayyorlagan eskiz va maketlari bilan barchani tanishtiradilar, namoyish etadilar va asoslaydilar, jamoaviy ijodiy faoliyatdagi o`z variantlarini himoya qiladilar. Taqdimot tugagach, umumiy muhokama boshlanadi. Muhokama jarayonida o`quvchilar bezatilgan, tayyorlangan ishlarga tegishli talablarni aniqlaydilar, o`qituvchining o`zi yoki alohida tuzilgan ijodiy guruh esa o`quvchilar tomonidan bildirilgan fikr va takliflarni maxsus xona taxtasiga yoki vatman qog`oziga yozib boradi.</w:t>
      </w:r>
    </w:p>
    <w:p w:rsidR="00F14459" w:rsidRPr="001768BD" w:rsidRDefault="00F14459" w:rsidP="001768BD">
      <w:pPr>
        <w:ind w:left="-851"/>
        <w:jc w:val="both"/>
        <w:rPr>
          <w:color w:val="000099"/>
          <w:sz w:val="28"/>
          <w:szCs w:val="28"/>
          <w:lang w:val="en-GB"/>
        </w:rPr>
      </w:pPr>
      <w:r w:rsidRPr="001768BD">
        <w:rPr>
          <w:color w:val="000099"/>
          <w:sz w:val="28"/>
          <w:szCs w:val="28"/>
          <w:lang w:val="en-GB"/>
        </w:rPr>
        <w:t xml:space="preserve">   Mashg`ulot oxirida o`qituvchi o`quvchilarga yuqorida berilgan turli topshiriqlar bo`yicha bir necha namunaviy eskizlardan tarqatadi. </w:t>
      </w:r>
    </w:p>
    <w:p w:rsidR="00F14459" w:rsidRPr="001768BD" w:rsidRDefault="00F14459" w:rsidP="001768BD">
      <w:pPr>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O`qituvchi  jarayonni kuzatishda samimiylikka, o`quvchilarning o`zlarini odob-axloq me’yorlariga e’tiborli bo`lishlikka, faollikka, jonkuyarlikka va talabchanlikka, tezkorlikka, ijodkorlikka  undab boradi.</w:t>
      </w:r>
    </w:p>
    <w:p w:rsidR="00F14459" w:rsidRPr="001768BD" w:rsidRDefault="00F14459" w:rsidP="001768BD">
      <w:pPr>
        <w:ind w:left="-851"/>
        <w:jc w:val="both"/>
        <w:rPr>
          <w:color w:val="000099"/>
          <w:sz w:val="28"/>
          <w:szCs w:val="28"/>
          <w:lang w:val="en-US"/>
        </w:rPr>
      </w:pPr>
    </w:p>
    <w:p w:rsidR="00F14459" w:rsidRPr="00A45926" w:rsidRDefault="00F14459" w:rsidP="00281CE0">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281CE0">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281CE0">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281CE0">
      <w:pPr>
        <w:ind w:left="-851"/>
        <w:rPr>
          <w:b/>
          <w:color w:val="000099"/>
          <w:sz w:val="28"/>
          <w:szCs w:val="28"/>
          <w:lang w:val="it-IT"/>
        </w:rPr>
      </w:pPr>
    </w:p>
    <w:p w:rsidR="00F14459" w:rsidRPr="00281CE0" w:rsidRDefault="00F14459" w:rsidP="001768BD">
      <w:pPr>
        <w:ind w:left="-851"/>
        <w:jc w:val="both"/>
        <w:rPr>
          <w:color w:val="000099"/>
          <w:sz w:val="28"/>
          <w:szCs w:val="28"/>
          <w:lang w:val="it-IT"/>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281CE0" w:rsidRDefault="00F14459" w:rsidP="001768BD">
      <w:pPr>
        <w:ind w:left="-851"/>
        <w:jc w:val="both"/>
        <w:rPr>
          <w:b/>
          <w:color w:val="FF0000"/>
          <w:sz w:val="28"/>
          <w:szCs w:val="28"/>
          <w:lang w:val="en-US"/>
        </w:rPr>
      </w:pPr>
      <w:r w:rsidRPr="00281CE0">
        <w:rPr>
          <w:b/>
          <w:color w:val="FF0000"/>
          <w:sz w:val="28"/>
          <w:szCs w:val="28"/>
          <w:lang w:val="en-US"/>
        </w:rPr>
        <w:t>14-Mavzu:</w:t>
      </w:r>
      <w:r w:rsidRPr="00281CE0">
        <w:rPr>
          <w:bCs/>
          <w:color w:val="FF0000"/>
          <w:sz w:val="28"/>
          <w:szCs w:val="28"/>
          <w:lang w:val="en-US" w:eastAsia="en-US"/>
        </w:rPr>
        <w:t xml:space="preserve"> </w:t>
      </w:r>
      <w:r w:rsidRPr="00281CE0">
        <w:rPr>
          <w:b/>
          <w:bCs/>
          <w:color w:val="FF0000"/>
          <w:sz w:val="28"/>
          <w:szCs w:val="28"/>
          <w:lang w:val="en-US" w:eastAsia="en-US"/>
        </w:rPr>
        <w:t>Terrorizm, ekstremizm va axborot tahdidlariga qarshi kurash.</w:t>
      </w:r>
      <w:r w:rsidRPr="00281CE0">
        <w:rPr>
          <w:b/>
          <w:color w:val="FF0000"/>
          <w:sz w:val="28"/>
          <w:szCs w:val="28"/>
          <w:lang w:val="en-US"/>
        </w:rPr>
        <w:t xml:space="preserve"> </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Kun shiori: Internetdan himoya choralari</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Maqsad: O’quvchilarni internetdan to’g’ri oqilona foydalanishni o’rgatish</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pStyle w:val="NoSpacing"/>
        <w:ind w:left="-851"/>
        <w:jc w:val="both"/>
        <w:rPr>
          <w:color w:val="000099"/>
          <w:sz w:val="28"/>
          <w:szCs w:val="28"/>
          <w:lang w:val="uz-Cyrl-UZ"/>
        </w:rPr>
      </w:pPr>
      <w:r w:rsidRPr="001768BD">
        <w:rPr>
          <w:color w:val="000099"/>
          <w:sz w:val="28"/>
          <w:szCs w:val="28"/>
          <w:lang w:val="uz-Cyrl-UZ"/>
        </w:rPr>
        <w:t>O‘zbekiston Milliy kutubxonasi “Movarounnahr” nashriyotida 372 sahifa hajmida 3000 nus’hada chop etilgan “Internetdagi tahdidlardan himoya” kitobi bilan boyitildi.</w:t>
      </w:r>
    </w:p>
    <w:p w:rsidR="00F14459" w:rsidRPr="001768BD" w:rsidRDefault="00F14459" w:rsidP="001768BD">
      <w:pPr>
        <w:pStyle w:val="NoSpacing"/>
        <w:ind w:left="-851"/>
        <w:jc w:val="both"/>
        <w:rPr>
          <w:color w:val="000099"/>
          <w:sz w:val="28"/>
          <w:szCs w:val="28"/>
          <w:lang w:val="uz-Cyrl-UZ"/>
        </w:rPr>
      </w:pPr>
      <w:r>
        <w:rPr>
          <w:noProof/>
        </w:rPr>
        <w:pict>
          <v:shape id="Рисунок 1" o:spid="_x0000_s1037" type="#_x0000_t75" style="position:absolute;left:0;text-align:left;margin-left:227.1pt;margin-top:0;width:267.1pt;height:410.25pt;z-index:251642368;visibility:visible;mso-position-horizontal:right;mso-position-horizontal-relative:margin;mso-position-vertical:center;mso-position-vertical-relative:margin">
            <v:imagedata r:id="rId10" o:title=""/>
            <w10:wrap type="square" anchorx="margin" anchory="margin"/>
          </v:shape>
        </w:pict>
      </w:r>
      <w:r w:rsidRPr="001768BD">
        <w:rPr>
          <w:color w:val="000099"/>
          <w:sz w:val="28"/>
          <w:szCs w:val="28"/>
          <w:lang w:val="uz-Cyrl-UZ"/>
        </w:rPr>
        <w:t xml:space="preserve"> Aydarbek Tulepovning mazkur kitobida, asosan, internet orqali amalga oshirilayotgan tahdidlar, yoshlar ongiga salbiy ta’sir etayotgan buzg‘unchi g‘oyalar va “ommaviy madaniyat” niqobi ostidagi madaniyatsizlikning salbiy oqibatlari aniq dalillar va hayotiy misollar asosida yoritilgan. Bunday tahdidlarga qarshi kurashish va yoshlarda mafkuraviy immunitetni shakllantirish asoslari milliy va diniy jihatdan bayon qilingan. Shuningdek, buzg‘unchi g‘oyalarning asl qiyofasi hayotiy faktlar, savol-javoblar va psixologik testlar orqali batafsil ifodalangan.</w:t>
      </w:r>
    </w:p>
    <w:p w:rsidR="00F14459" w:rsidRPr="001768BD" w:rsidRDefault="00F14459" w:rsidP="001768BD">
      <w:pPr>
        <w:pStyle w:val="NoSpacing"/>
        <w:ind w:left="-851"/>
        <w:jc w:val="both"/>
        <w:rPr>
          <w:color w:val="000099"/>
          <w:sz w:val="28"/>
          <w:szCs w:val="28"/>
          <w:lang w:val="uz-Cyrl-UZ"/>
        </w:rPr>
      </w:pPr>
      <w:r w:rsidRPr="001768BD">
        <w:rPr>
          <w:color w:val="000099"/>
          <w:sz w:val="28"/>
          <w:szCs w:val="28"/>
          <w:lang w:val="uz-Cyrl-UZ"/>
        </w:rPr>
        <w:t>Qo‘llanma o‘n bobdan iborat bo‘lib, sog‘lom e’tiqodga tahdid, jahon axborot tarmog‘idagi fitnalar huruji, bekorchilik va buzuqlik to‘rlari, ijtimoiy tarmoqlar tahdidlari, kiberterrorchilik, kompyuter o‘yinlari manqurtlik vositasi, axborot asri tahlikalari, virtual muloqot vositalari, texnika taraqqiyoti tahlikalari, axborot xurujidan himoya kabi global maummolarni aniqlash va ularni bartaraf etishga bag‘ishlangan.</w:t>
      </w:r>
    </w:p>
    <w:p w:rsidR="00F14459" w:rsidRPr="001768BD" w:rsidRDefault="00F14459" w:rsidP="001768BD">
      <w:pPr>
        <w:pStyle w:val="NoSpacing"/>
        <w:ind w:left="-851"/>
        <w:jc w:val="both"/>
        <w:rPr>
          <w:color w:val="000099"/>
          <w:sz w:val="28"/>
          <w:szCs w:val="28"/>
          <w:lang w:val="uz-Cyrl-UZ"/>
        </w:rPr>
      </w:pPr>
      <w:r w:rsidRPr="001768BD">
        <w:rPr>
          <w:color w:val="000099"/>
          <w:sz w:val="28"/>
          <w:szCs w:val="28"/>
          <w:lang w:val="uz-Cyrl-UZ"/>
        </w:rPr>
        <w:t xml:space="preserve"> Kitobning har bir sahifasida kitobxonlarni haq yo‘lga boshlovchi, xalqimizning buyuk mutafakkirlari, olimu fuzalolarining dono fikrlari va millatimizga yot bo‘lgan illatlardan himoyalovchi, Internet tarmog‘i orqali xavf solayotgan tahdidlardan ogoh etuvchi qoidalar va ularga nisbatan munosabatlar o‘rin olgan. Har bir mavzuga real voqealarga asoslangan rangli tasvirlangan rasmlar, o‘tilgan mavzular yuzasidan savol va topshiriqlar, mustaqil ish mavzulari, foydalanish uchun tavsiya etiladigan manba va adabiyotlar berilgan.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uz-Cyrl-UZ"/>
        </w:rPr>
        <w:t xml:space="preserve"> Aydarbek Tulepovning “Internetdagi tahdidlardan himoya” kitobi OTM talabalari, akademik litseylar va kollejlar o‘quvchilari, professor-murabbiylari uchun mo‘ljallangan yordamchi o‘quv qo‘llanma bo‘lib xizmat qiladi. </w:t>
      </w:r>
      <w:r w:rsidRPr="001768BD">
        <w:rPr>
          <w:color w:val="000099"/>
          <w:sz w:val="28"/>
          <w:szCs w:val="28"/>
          <w:lang w:val="en-US"/>
        </w:rPr>
        <w:t>Unda test savollarining va glossariyning mavjudligi esa yoshlar tabriyasi bilan shug‘ullanuvchilar uchun beminnat ko‘makchi vazifasini o‘taydi.</w:t>
      </w:r>
    </w:p>
    <w:p w:rsidR="00F14459" w:rsidRPr="00A45926" w:rsidRDefault="00F14459" w:rsidP="00281CE0">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281CE0">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281CE0">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281CE0">
      <w:pPr>
        <w:ind w:left="-851"/>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Pr="00281CE0" w:rsidRDefault="00F14459" w:rsidP="001768BD">
      <w:pPr>
        <w:pStyle w:val="NoSpacing"/>
        <w:ind w:left="-851"/>
        <w:jc w:val="both"/>
        <w:rPr>
          <w:b/>
          <w:color w:val="000099"/>
          <w:sz w:val="28"/>
          <w:szCs w:val="28"/>
          <w:lang w:val="it-IT"/>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de-DE"/>
        </w:rPr>
      </w:pPr>
      <w:r w:rsidRPr="00F06D35">
        <w:rPr>
          <w:b/>
          <w:color w:val="FF0000"/>
          <w:sz w:val="28"/>
          <w:szCs w:val="28"/>
          <w:lang w:val="de-DE"/>
        </w:rPr>
        <w:t xml:space="preserve">15-Mavzu:“Eng buyuk jasorat‘‘ (MIG‘ fani oyligi doirasida). </w:t>
      </w:r>
    </w:p>
    <w:p w:rsidR="00F14459" w:rsidRPr="001768BD" w:rsidRDefault="00F14459" w:rsidP="001768BD">
      <w:pPr>
        <w:ind w:left="-851"/>
        <w:jc w:val="both"/>
        <w:rPr>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w:t>
      </w:r>
      <w:r w:rsidRPr="001768BD">
        <w:rPr>
          <w:b/>
          <w:bCs/>
          <w:color w:val="000099"/>
          <w:sz w:val="28"/>
          <w:szCs w:val="28"/>
          <w:lang w:val="en-US"/>
        </w:rPr>
        <w:t>Eng buyuk jasorat – bu ma’naviy jasorat</w:t>
      </w:r>
      <w:r w:rsidRPr="001768BD">
        <w:rPr>
          <w:b/>
          <w:color w:val="000099"/>
          <w:sz w:val="28"/>
          <w:szCs w:val="28"/>
          <w:lang w:val="en-US"/>
        </w:rPr>
        <w:t>”</w:t>
      </w: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fan oyligida faol bo`lishlikka undash, insonlarga bo`lgan hurmatni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b/>
          <w:color w:val="000099"/>
          <w:sz w:val="28"/>
          <w:szCs w:val="28"/>
          <w:lang w:val="en-US"/>
        </w:rPr>
        <w:t xml:space="preserve"> </w:t>
      </w:r>
      <w:r w:rsidRPr="001768BD">
        <w:rPr>
          <w:shadow/>
          <w:color w:val="000099"/>
          <w:sz w:val="28"/>
          <w:szCs w:val="28"/>
          <w:lang w:val="en-US"/>
        </w:rPr>
        <w:t xml:space="preserve"> Pedagogika,  </w:t>
      </w:r>
      <w:r w:rsidRPr="001768BD">
        <w:rPr>
          <w:color w:val="000099"/>
          <w:sz w:val="28"/>
          <w:szCs w:val="28"/>
          <w:lang w:val="en-US"/>
        </w:rPr>
        <w:t>shiorlar, plakatlar, devoriy gazetalar, slaydlar, tarqatma materiallar.</w:t>
      </w:r>
    </w:p>
    <w:p w:rsidR="00F14459" w:rsidRPr="001768BD" w:rsidRDefault="00F14459" w:rsidP="001768BD">
      <w:pPr>
        <w:numPr>
          <w:ilvl w:val="0"/>
          <w:numId w:val="9"/>
        </w:numPr>
        <w:ind w:left="-851"/>
        <w:jc w:val="both"/>
        <w:rPr>
          <w:color w:val="000099"/>
          <w:sz w:val="28"/>
          <w:szCs w:val="28"/>
        </w:rPr>
      </w:pPr>
      <w:r w:rsidRPr="001768BD">
        <w:rPr>
          <w:color w:val="000099"/>
          <w:sz w:val="28"/>
          <w:szCs w:val="28"/>
          <w:lang w:val="en-US"/>
        </w:rPr>
        <w:t>Doskada:</w:t>
      </w:r>
    </w:p>
    <w:p w:rsidR="00F14459" w:rsidRPr="001768BD" w:rsidRDefault="00F14459" w:rsidP="001768BD">
      <w:pPr>
        <w:ind w:left="-851"/>
        <w:jc w:val="both"/>
        <w:rPr>
          <w:b/>
          <w:color w:val="000099"/>
          <w:sz w:val="28"/>
          <w:szCs w:val="28"/>
        </w:rPr>
      </w:pPr>
      <w:r w:rsidRPr="001768BD">
        <w:rPr>
          <w:b/>
          <w:color w:val="000099"/>
          <w:sz w:val="28"/>
          <w:szCs w:val="28"/>
        </w:rPr>
        <w:t xml:space="preserve">“ </w:t>
      </w:r>
      <w:r w:rsidRPr="001768BD">
        <w:rPr>
          <w:color w:val="000099"/>
          <w:sz w:val="28"/>
          <w:szCs w:val="28"/>
        </w:rPr>
        <w:t>Haqiqatan ham, tabiat va tarix qonunlari-ni, uning taraqqiyot jarayonlarini chuqur tushunadigan odamgina o`z hayotini ma`naviy jasorat asosiga qurishga qodir bo`ladi. Shu ma`noda, shaxsan men zahmatkash va bunyodkor xalqimizning hayotini, ayniqsa qish qahratoni va yoz jaziramasida ham, bahor va kuzning yog`in-sochinli kunlarida ham yerdan rizq undirish maqsadida kunni kunga, tunni tunga ulab mehnat qiladigan dehqonlarimiz hayotini tom ma`noda jasorat namunasi, deb bilaman</w:t>
      </w:r>
      <w:r w:rsidRPr="001768BD">
        <w:rPr>
          <w:b/>
          <w:color w:val="000099"/>
          <w:sz w:val="28"/>
          <w:szCs w:val="28"/>
        </w:rPr>
        <w:t>”.</w:t>
      </w:r>
    </w:p>
    <w:p w:rsidR="00F14459" w:rsidRPr="001768BD" w:rsidRDefault="00F14459" w:rsidP="001768BD">
      <w:pPr>
        <w:ind w:left="-851"/>
        <w:jc w:val="both"/>
        <w:rPr>
          <w:color w:val="000099"/>
          <w:sz w:val="28"/>
          <w:szCs w:val="28"/>
        </w:rPr>
      </w:pPr>
      <w:r w:rsidRPr="001768BD">
        <w:rPr>
          <w:color w:val="000099"/>
          <w:sz w:val="28"/>
          <w:szCs w:val="28"/>
          <w:lang w:val="en-US"/>
        </w:rPr>
        <w:t>O</w:t>
      </w:r>
      <w:r w:rsidRPr="001768BD">
        <w:rPr>
          <w:color w:val="000099"/>
          <w:sz w:val="28"/>
          <w:szCs w:val="28"/>
        </w:rPr>
        <w:t>`</w:t>
      </w:r>
      <w:r w:rsidRPr="001768BD">
        <w:rPr>
          <w:color w:val="000099"/>
          <w:sz w:val="28"/>
          <w:szCs w:val="28"/>
          <w:lang w:val="en-US"/>
        </w:rPr>
        <w:t>qituvchi</w:t>
      </w:r>
      <w:r w:rsidRPr="001768BD">
        <w:rPr>
          <w:color w:val="000099"/>
          <w:sz w:val="28"/>
          <w:szCs w:val="28"/>
        </w:rPr>
        <w:t xml:space="preserve">: </w:t>
      </w:r>
    </w:p>
    <w:p w:rsidR="00F14459" w:rsidRPr="001768BD" w:rsidRDefault="00F14459" w:rsidP="001768BD">
      <w:pPr>
        <w:ind w:left="-851"/>
        <w:jc w:val="both"/>
        <w:rPr>
          <w:color w:val="000099"/>
          <w:sz w:val="28"/>
          <w:szCs w:val="28"/>
          <w:lang w:val="en-US"/>
        </w:rPr>
      </w:pPr>
      <w:r w:rsidRPr="001768BD">
        <w:rPr>
          <w:color w:val="000099"/>
          <w:sz w:val="28"/>
          <w:szCs w:val="28"/>
        </w:rPr>
        <w:t xml:space="preserve"> </w:t>
      </w:r>
      <w:r w:rsidRPr="001768BD">
        <w:rPr>
          <w:color w:val="000099"/>
          <w:sz w:val="28"/>
          <w:szCs w:val="28"/>
          <w:lang w:val="en-US"/>
        </w:rPr>
        <w:t>Ko</w:t>
      </w:r>
      <w:r w:rsidRPr="001768BD">
        <w:rPr>
          <w:color w:val="000099"/>
          <w:sz w:val="28"/>
          <w:szCs w:val="28"/>
        </w:rPr>
        <w:t>`</w:t>
      </w:r>
      <w:r w:rsidRPr="001768BD">
        <w:rPr>
          <w:color w:val="000099"/>
          <w:sz w:val="28"/>
          <w:szCs w:val="28"/>
          <w:lang w:val="en-US"/>
        </w:rPr>
        <w:t>pchilik</w:t>
      </w:r>
      <w:r w:rsidRPr="001768BD">
        <w:rPr>
          <w:color w:val="000099"/>
          <w:sz w:val="28"/>
          <w:szCs w:val="28"/>
        </w:rPr>
        <w:t xml:space="preserve"> </w:t>
      </w:r>
      <w:r w:rsidRPr="001768BD">
        <w:rPr>
          <w:color w:val="000099"/>
          <w:sz w:val="28"/>
          <w:szCs w:val="28"/>
          <w:lang w:val="en-US"/>
        </w:rPr>
        <w:t>qatorida</w:t>
      </w:r>
      <w:r w:rsidRPr="001768BD">
        <w:rPr>
          <w:color w:val="000099"/>
          <w:sz w:val="28"/>
          <w:szCs w:val="28"/>
        </w:rPr>
        <w:t xml:space="preserve">, </w:t>
      </w:r>
      <w:r w:rsidRPr="001768BD">
        <w:rPr>
          <w:color w:val="000099"/>
          <w:sz w:val="28"/>
          <w:szCs w:val="28"/>
          <w:lang w:val="en-US"/>
        </w:rPr>
        <w:t>faqat</w:t>
      </w:r>
      <w:r w:rsidRPr="001768BD">
        <w:rPr>
          <w:color w:val="000099"/>
          <w:sz w:val="28"/>
          <w:szCs w:val="28"/>
        </w:rPr>
        <w:t xml:space="preserve"> </w:t>
      </w:r>
      <w:r w:rsidRPr="001768BD">
        <w:rPr>
          <w:color w:val="000099"/>
          <w:sz w:val="28"/>
          <w:szCs w:val="28"/>
          <w:lang w:val="en-US"/>
        </w:rPr>
        <w:t>vaziyat</w:t>
      </w:r>
      <w:r w:rsidRPr="001768BD">
        <w:rPr>
          <w:color w:val="000099"/>
          <w:sz w:val="28"/>
          <w:szCs w:val="28"/>
        </w:rPr>
        <w:t xml:space="preserve"> </w:t>
      </w:r>
      <w:r w:rsidRPr="001768BD">
        <w:rPr>
          <w:color w:val="000099"/>
          <w:sz w:val="28"/>
          <w:szCs w:val="28"/>
          <w:lang w:val="en-US"/>
        </w:rPr>
        <w:t>taqozo</w:t>
      </w:r>
      <w:r w:rsidRPr="001768BD">
        <w:rPr>
          <w:color w:val="000099"/>
          <w:sz w:val="28"/>
          <w:szCs w:val="28"/>
        </w:rPr>
        <w:t xml:space="preserve"> </w:t>
      </w:r>
      <w:r w:rsidRPr="001768BD">
        <w:rPr>
          <w:color w:val="000099"/>
          <w:sz w:val="28"/>
          <w:szCs w:val="28"/>
          <w:lang w:val="en-US"/>
        </w:rPr>
        <w:t>etgan</w:t>
      </w:r>
      <w:r w:rsidRPr="001768BD">
        <w:rPr>
          <w:color w:val="000099"/>
          <w:sz w:val="28"/>
          <w:szCs w:val="28"/>
        </w:rPr>
        <w:t xml:space="preserve"> </w:t>
      </w:r>
      <w:r w:rsidRPr="001768BD">
        <w:rPr>
          <w:color w:val="000099"/>
          <w:sz w:val="28"/>
          <w:szCs w:val="28"/>
          <w:lang w:val="en-US"/>
        </w:rPr>
        <w:t>taqdirda</w:t>
      </w:r>
      <w:r w:rsidRPr="001768BD">
        <w:rPr>
          <w:color w:val="000099"/>
          <w:sz w:val="28"/>
          <w:szCs w:val="28"/>
        </w:rPr>
        <w:t xml:space="preserve"> </w:t>
      </w:r>
      <w:r w:rsidRPr="001768BD">
        <w:rPr>
          <w:color w:val="000099"/>
          <w:sz w:val="28"/>
          <w:szCs w:val="28"/>
          <w:lang w:val="en-US"/>
        </w:rPr>
        <w:t>maydonga</w:t>
      </w:r>
      <w:r w:rsidRPr="001768BD">
        <w:rPr>
          <w:color w:val="000099"/>
          <w:sz w:val="28"/>
          <w:szCs w:val="28"/>
        </w:rPr>
        <w:t xml:space="preserve"> </w:t>
      </w:r>
      <w:r w:rsidRPr="001768BD">
        <w:rPr>
          <w:color w:val="000099"/>
          <w:sz w:val="28"/>
          <w:szCs w:val="28"/>
          <w:lang w:val="en-US"/>
        </w:rPr>
        <w:t>otilib</w:t>
      </w:r>
      <w:r w:rsidRPr="001768BD">
        <w:rPr>
          <w:color w:val="000099"/>
          <w:sz w:val="28"/>
          <w:szCs w:val="28"/>
        </w:rPr>
        <w:t xml:space="preserve"> </w:t>
      </w:r>
      <w:r w:rsidRPr="001768BD">
        <w:rPr>
          <w:color w:val="000099"/>
          <w:sz w:val="28"/>
          <w:szCs w:val="28"/>
          <w:lang w:val="en-US"/>
        </w:rPr>
        <w:t>chiqish</w:t>
      </w:r>
      <w:r w:rsidRPr="001768BD">
        <w:rPr>
          <w:color w:val="000099"/>
          <w:sz w:val="28"/>
          <w:szCs w:val="28"/>
        </w:rPr>
        <w:t xml:space="preserve">, </w:t>
      </w:r>
      <w:r w:rsidRPr="001768BD">
        <w:rPr>
          <w:color w:val="000099"/>
          <w:sz w:val="28"/>
          <w:szCs w:val="28"/>
          <w:lang w:val="en-US"/>
        </w:rPr>
        <w:t>qahramonlik</w:t>
      </w:r>
      <w:r w:rsidRPr="001768BD">
        <w:rPr>
          <w:color w:val="000099"/>
          <w:sz w:val="28"/>
          <w:szCs w:val="28"/>
        </w:rPr>
        <w:t xml:space="preserve"> </w:t>
      </w:r>
      <w:r w:rsidRPr="001768BD">
        <w:rPr>
          <w:color w:val="000099"/>
          <w:sz w:val="28"/>
          <w:szCs w:val="28"/>
          <w:lang w:val="en-US"/>
        </w:rPr>
        <w:t>ko</w:t>
      </w:r>
      <w:r w:rsidRPr="001768BD">
        <w:rPr>
          <w:color w:val="000099"/>
          <w:sz w:val="28"/>
          <w:szCs w:val="28"/>
        </w:rPr>
        <w:t>`</w:t>
      </w:r>
      <w:r w:rsidRPr="001768BD">
        <w:rPr>
          <w:color w:val="000099"/>
          <w:sz w:val="28"/>
          <w:szCs w:val="28"/>
          <w:lang w:val="en-US"/>
        </w:rPr>
        <w:t>rsatish</w:t>
      </w:r>
      <w:r w:rsidRPr="001768BD">
        <w:rPr>
          <w:color w:val="000099"/>
          <w:sz w:val="28"/>
          <w:szCs w:val="28"/>
        </w:rPr>
        <w:t xml:space="preserve"> — </w:t>
      </w:r>
      <w:r w:rsidRPr="001768BD">
        <w:rPr>
          <w:color w:val="000099"/>
          <w:sz w:val="28"/>
          <w:szCs w:val="28"/>
          <w:lang w:val="en-US"/>
        </w:rPr>
        <w:t>albatta</w:t>
      </w:r>
      <w:r w:rsidRPr="001768BD">
        <w:rPr>
          <w:color w:val="000099"/>
          <w:sz w:val="28"/>
          <w:szCs w:val="28"/>
        </w:rPr>
        <w:t xml:space="preserve">, </w:t>
      </w:r>
      <w:r w:rsidRPr="001768BD">
        <w:rPr>
          <w:color w:val="000099"/>
          <w:sz w:val="28"/>
          <w:szCs w:val="28"/>
          <w:lang w:val="en-US"/>
        </w:rPr>
        <w:t>bu</w:t>
      </w:r>
      <w:r w:rsidRPr="001768BD">
        <w:rPr>
          <w:color w:val="000099"/>
          <w:sz w:val="28"/>
          <w:szCs w:val="28"/>
        </w:rPr>
        <w:t xml:space="preserve"> </w:t>
      </w:r>
      <w:r w:rsidRPr="001768BD">
        <w:rPr>
          <w:color w:val="000099"/>
          <w:sz w:val="28"/>
          <w:szCs w:val="28"/>
          <w:lang w:val="en-US"/>
        </w:rPr>
        <w:t>ham</w:t>
      </w:r>
      <w:r w:rsidRPr="001768BD">
        <w:rPr>
          <w:color w:val="000099"/>
          <w:sz w:val="28"/>
          <w:szCs w:val="28"/>
        </w:rPr>
        <w:t xml:space="preserve"> </w:t>
      </w:r>
      <w:r w:rsidRPr="001768BD">
        <w:rPr>
          <w:color w:val="000099"/>
          <w:sz w:val="28"/>
          <w:szCs w:val="28"/>
          <w:lang w:val="en-US"/>
        </w:rPr>
        <w:t>oson</w:t>
      </w:r>
      <w:r w:rsidRPr="001768BD">
        <w:rPr>
          <w:color w:val="000099"/>
          <w:sz w:val="28"/>
          <w:szCs w:val="28"/>
        </w:rPr>
        <w:t xml:space="preserve"> </w:t>
      </w:r>
      <w:r w:rsidRPr="001768BD">
        <w:rPr>
          <w:color w:val="000099"/>
          <w:sz w:val="28"/>
          <w:szCs w:val="28"/>
          <w:lang w:val="en-US"/>
        </w:rPr>
        <w:t>emas</w:t>
      </w:r>
      <w:r w:rsidRPr="001768BD">
        <w:rPr>
          <w:color w:val="000099"/>
          <w:sz w:val="28"/>
          <w:szCs w:val="28"/>
        </w:rPr>
        <w:t xml:space="preserve">. </w:t>
      </w:r>
      <w:r w:rsidRPr="001768BD">
        <w:rPr>
          <w:color w:val="000099"/>
          <w:sz w:val="28"/>
          <w:szCs w:val="28"/>
          <w:lang w:val="en-US"/>
        </w:rPr>
        <w:t>Buning uchun ham insonda katta yurak, g`ayrat-shijoat, eng muhimi, o`ziga, o`zining kuch-qudratiga mustahkam ishonch bo`lishi kerak.</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Lekin menga buyursa, har kuni, har soatda fidoiy bo`lish, o`zini tomchi va tomchi, zarrama-zarra buyuk maqsadlar sari charchamay, toliqmay tinimsiz safarbar etib borish, bu fazilatni doimiy, kundalik faoliyat mezoniga aylantirish — haqiqiy qahramonlik aslida mana shu, deb aytgan bo`lar edim.</w:t>
      </w:r>
    </w:p>
    <w:p w:rsidR="00F14459" w:rsidRPr="001768BD" w:rsidRDefault="00F14459" w:rsidP="001768BD">
      <w:pPr>
        <w:ind w:left="-851"/>
        <w:jc w:val="both"/>
        <w:rPr>
          <w:color w:val="000099"/>
          <w:sz w:val="28"/>
          <w:szCs w:val="28"/>
          <w:lang w:val="en-US"/>
        </w:rPr>
      </w:pPr>
      <w:r w:rsidRPr="001768BD">
        <w:rPr>
          <w:color w:val="000099"/>
          <w:sz w:val="28"/>
          <w:szCs w:val="28"/>
          <w:lang w:val="en-US"/>
        </w:rPr>
        <w:t>Nega deganda, kundalik hayotda jonkuyar bo`lish, har kuni fidoiylik ko`rsatish, ruhan hech qachon bukilmay, bu fazilatni hayot qoidasi darajasiga ko`tarish, ochiq aytish lozimki, bu hammaning ham qo`lidan kelavermaydi. Buning uchun insonga buyuk qalb va metin iroda kerak, desam, o`ylaymanki, yanglishmagan bo`laman.</w:t>
      </w:r>
    </w:p>
    <w:p w:rsidR="00F14459" w:rsidRPr="001768BD" w:rsidRDefault="00F14459" w:rsidP="001768BD">
      <w:pPr>
        <w:ind w:left="-851"/>
        <w:jc w:val="both"/>
        <w:rPr>
          <w:color w:val="000099"/>
          <w:sz w:val="28"/>
          <w:szCs w:val="28"/>
          <w:lang w:val="en-US"/>
        </w:rPr>
      </w:pPr>
      <w:r>
        <w:rPr>
          <w:noProof/>
        </w:rPr>
        <w:pict>
          <v:shape id="Рисунок 3" o:spid="_x0000_s1038" type="#_x0000_t75" alt="Озод Шарафиддинов04" style="position:absolute;left:0;text-align:left;margin-left:272.95pt;margin-top:522.3pt;width:223.1pt;height:198.3pt;z-index:251643392;visibility:visible;mso-position-horizontal-relative:margin;mso-position-vertical-relative:margin">
            <v:imagedata r:id="rId11" o:title=""/>
            <w10:wrap type="square" anchorx="margin" anchory="margin"/>
          </v:shape>
        </w:pict>
      </w:r>
      <w:r w:rsidRPr="001768BD">
        <w:rPr>
          <w:color w:val="000099"/>
          <w:sz w:val="28"/>
          <w:szCs w:val="28"/>
          <w:lang w:val="en-US"/>
        </w:rPr>
        <w:t xml:space="preserve">    Men o`z hayotim, ish faoliyatim davomida ma`naviy jasorat sohibi bo`lgan, har tomonlama yetuk shaxslar bilan muloqotda bo`lganim, zamondosh bo`lib yashaganimdan doimo faxrlanib yuraman. </w:t>
      </w:r>
    </w:p>
    <w:p w:rsidR="00F14459" w:rsidRPr="001768BD" w:rsidRDefault="00F14459" w:rsidP="001768BD">
      <w:pPr>
        <w:ind w:left="-851"/>
        <w:jc w:val="both"/>
        <w:rPr>
          <w:color w:val="000099"/>
          <w:sz w:val="28"/>
          <w:szCs w:val="28"/>
          <w:lang w:val="en-US"/>
        </w:rPr>
      </w:pPr>
      <w:r w:rsidRPr="001768BD">
        <w:rPr>
          <w:color w:val="000099"/>
          <w:sz w:val="28"/>
          <w:szCs w:val="28"/>
          <w:lang w:val="en-US"/>
        </w:rPr>
        <w:t>Ana shunday vatandoshlarimizdan biri mashhur arxeologik olim, akademik Yahyo G`ulomov edi.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O`z davrining fidoyi allomasi bo`lgan bu insonni men yaxshi bilardim. U o`zining mustaqil fikriga ega, kerak bo`lsa, yuqori lavozim egalariga yoqmaydigan to`g`ri gaplarni ham dadil ayta oladigan ulkan olim edi.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Tarixchilar yaxshi biladi, odatda tepaliklar qa`rida tarixiy obidalar, butun bir shahar qoldiklari yastangan bo`ladi. Sho`ro davrida, faqat tomlardagina paxta ekilmay qolgan bir paytda ana shunday qadimiy tepaliklarni ham tekislab, paxta dalasiga aylantirishdek bema`ni siyosat avj olgan edi. Bunday noma`qul ishga jasur olim Yahyo G`ulomov qarshi chiqqanini men yaxshi eslayman. Uning ana shu fazilati tufayli tazyiq ko`rganini ham eshitganman. Lekin bu inson o`zining qalbidagi ma`naviy jasorat hissi tufayli hayotiy va ilmiy qarashlarida sobit turganini madaniy jamoatchiligimiz yaxshi biladi.</w:t>
      </w:r>
      <w:r w:rsidRPr="001768BD">
        <w:rPr>
          <w:color w:val="000099"/>
          <w:sz w:val="28"/>
          <w:szCs w:val="28"/>
          <w:lang w:val="en-US"/>
        </w:rPr>
        <w:tab/>
      </w:r>
    </w:p>
    <w:p w:rsidR="00F14459" w:rsidRPr="001768BD" w:rsidRDefault="00F14459" w:rsidP="001768BD">
      <w:pPr>
        <w:ind w:left="-851"/>
        <w:jc w:val="both"/>
        <w:rPr>
          <w:color w:val="000099"/>
          <w:sz w:val="28"/>
          <w:szCs w:val="28"/>
          <w:lang w:val="en-US"/>
        </w:rPr>
      </w:pPr>
      <w:r>
        <w:rPr>
          <w:noProof/>
        </w:rPr>
        <w:pict>
          <v:shape id="Рисунок 4" o:spid="_x0000_s1039" type="#_x0000_t75" alt="зулфия" style="position:absolute;left:0;text-align:left;margin-left:0;margin-top:0;width:179.4pt;height:198.3pt;z-index:251644416;visibility:visible;mso-position-horizontal:left;mso-position-horizontal-relative:margin;mso-position-vertical:top;mso-position-vertical-relative:margin">
            <v:imagedata r:id="rId12" o:title=""/>
            <w10:wrap type="square" anchorx="margin" anchory="margin"/>
          </v:shape>
        </w:pict>
      </w:r>
      <w:r w:rsidRPr="001768BD">
        <w:rPr>
          <w:color w:val="000099"/>
          <w:sz w:val="28"/>
          <w:szCs w:val="28"/>
          <w:lang w:val="en-US"/>
        </w:rPr>
        <w:t>Nafaqat,  o`z she`rlari, balki butun hayoti bilan o`zbek ayolining ma`naviy qiyofasini namoyon etgan atokdi shoiramiz Zulfiyaxonimni ham men ana shunday fidoyi insonlar qatoriga qo`shgan bo`lardim. Uning jahon minbarlaridan yangragan she`rlari Sharq ayolining aklu zakosi, fazlu kamolining yorqin ifodasi sifatida millionlab she`riyat muxlislariga odamiylik, muhabbat va sadoqatdan saboq bergan, desak, mubolag`a bo`lmaydi.</w:t>
      </w:r>
    </w:p>
    <w:p w:rsidR="00F14459" w:rsidRPr="001768BD" w:rsidRDefault="00F14459" w:rsidP="001768BD">
      <w:pPr>
        <w:ind w:left="-851" w:firstLine="708"/>
        <w:jc w:val="both"/>
        <w:rPr>
          <w:color w:val="000099"/>
          <w:sz w:val="28"/>
          <w:szCs w:val="28"/>
          <w:lang w:val="en-US"/>
        </w:rPr>
      </w:pPr>
      <w:r w:rsidRPr="001768BD">
        <w:rPr>
          <w:color w:val="000099"/>
          <w:sz w:val="28"/>
          <w:szCs w:val="28"/>
          <w:lang w:val="en-US"/>
        </w:rPr>
        <w:t>Shoira Zulfiyaning sadoqatga to`la hayoti, nurga yo`g`rilgan ijodini xalqimiz juda qadrlaydi. Shu sabab Zulfiya tavallud topgan 1 mart yurtimizda har yili o`ziga xos she`riyat bayramiga aylanib ketadi.</w:t>
      </w:r>
    </w:p>
    <w:p w:rsidR="00F14459" w:rsidRPr="001768BD" w:rsidRDefault="00F14459" w:rsidP="001768BD">
      <w:pPr>
        <w:ind w:left="-851"/>
        <w:jc w:val="both"/>
        <w:rPr>
          <w:color w:val="000099"/>
          <w:sz w:val="28"/>
          <w:szCs w:val="28"/>
          <w:lang w:val="uz-Cyrl-UZ"/>
        </w:rPr>
      </w:pPr>
      <w:r w:rsidRPr="001768BD">
        <w:rPr>
          <w:color w:val="000099"/>
          <w:sz w:val="28"/>
          <w:szCs w:val="28"/>
          <w:lang w:val="en-US"/>
        </w:rPr>
        <w:t xml:space="preserve">      Ozod Sharafiddinov — hozirgi o`zbek adabiyotshunosligi, tanqidchiligi, tarjimachiligining yetuk namoyandasi</w:t>
      </w:r>
      <w:r w:rsidRPr="001768BD">
        <w:rPr>
          <w:color w:val="000099"/>
          <w:sz w:val="28"/>
          <w:szCs w:val="28"/>
          <w:lang w:val="uz-Cyrl-UZ"/>
        </w:rPr>
        <w:t xml:space="preserve"> edi</w:t>
      </w:r>
      <w:r w:rsidRPr="001768BD">
        <w:rPr>
          <w:color w:val="000099"/>
          <w:sz w:val="28"/>
          <w:szCs w:val="28"/>
          <w:lang w:val="en-US"/>
        </w:rPr>
        <w:t>. Ellik yildirki, u ijod qil</w:t>
      </w:r>
      <w:r w:rsidRPr="001768BD">
        <w:rPr>
          <w:color w:val="000099"/>
          <w:sz w:val="28"/>
          <w:szCs w:val="28"/>
          <w:lang w:val="uz-Cyrl-UZ"/>
        </w:rPr>
        <w:t>gan</w:t>
      </w:r>
      <w:r w:rsidRPr="001768BD">
        <w:rPr>
          <w:color w:val="000099"/>
          <w:sz w:val="28"/>
          <w:szCs w:val="28"/>
          <w:lang w:val="en-US"/>
        </w:rPr>
        <w:t>, yosh tanqidchi, yozuvchi, olim — tadqiqotchilar ishlarini hanuz sinchiklab kuzatib bor</w:t>
      </w:r>
      <w:r w:rsidRPr="001768BD">
        <w:rPr>
          <w:color w:val="000099"/>
          <w:sz w:val="28"/>
          <w:szCs w:val="28"/>
          <w:lang w:val="uz-Cyrl-UZ"/>
        </w:rPr>
        <w:t>gan</w:t>
      </w:r>
      <w:r w:rsidRPr="001768BD">
        <w:rPr>
          <w:color w:val="000099"/>
          <w:sz w:val="28"/>
          <w:szCs w:val="28"/>
          <w:lang w:val="en-US"/>
        </w:rPr>
        <w:t>. Yetmish olti yoshi</w:t>
      </w:r>
      <w:r w:rsidRPr="001768BD">
        <w:rPr>
          <w:color w:val="000099"/>
          <w:sz w:val="28"/>
          <w:szCs w:val="28"/>
          <w:lang w:val="uz-Cyrl-UZ"/>
        </w:rPr>
        <w:t xml:space="preserve">da </w:t>
      </w:r>
      <w:r w:rsidRPr="001768BD">
        <w:rPr>
          <w:color w:val="000099"/>
          <w:sz w:val="28"/>
          <w:szCs w:val="28"/>
          <w:lang w:val="en-US"/>
        </w:rPr>
        <w:t>Ozod Sharafiddinov O`zbekiston Qahramoni, Beruniy nomidagi Davlat mukofoti laureati, O`zbekistonda xizmat ko`rsatgan fan arbobi, "Mehnat shuhrati", "Buyuk xizmatlari uchun" ordenlari sohibi, O`zbekiston Milliy universitetining Oltin medaliga sazovor bo`lgan professor, qanchadan-qancha medallar, faxriy diplomlar, yorliqlar egasi</w:t>
      </w:r>
      <w:r w:rsidRPr="001768BD">
        <w:rPr>
          <w:color w:val="000099"/>
          <w:sz w:val="28"/>
          <w:szCs w:val="28"/>
          <w:lang w:val="uz-Cyrl-UZ"/>
        </w:rPr>
        <w:t xml:space="preserve"> bo`lgan</w:t>
      </w:r>
      <w:r w:rsidRPr="001768BD">
        <w:rPr>
          <w:color w:val="000099"/>
          <w:sz w:val="28"/>
          <w:szCs w:val="28"/>
          <w:lang w:val="en-US"/>
        </w:rPr>
        <w:t xml:space="preserve">. O`zbekiston ziyolilari, madaniyatli siymolari Ozod Sharafiddinovni </w:t>
      </w:r>
      <w:r w:rsidRPr="001768BD">
        <w:rPr>
          <w:color w:val="000099"/>
          <w:sz w:val="28"/>
          <w:szCs w:val="28"/>
          <w:lang w:val="uz-Cyrl-UZ"/>
        </w:rPr>
        <w:t>“</w:t>
      </w:r>
      <w:r w:rsidRPr="001768BD">
        <w:rPr>
          <w:color w:val="000099"/>
          <w:sz w:val="28"/>
          <w:szCs w:val="28"/>
          <w:lang w:val="en-US"/>
        </w:rPr>
        <w:t>Ustoz</w:t>
      </w:r>
      <w:r w:rsidRPr="001768BD">
        <w:rPr>
          <w:color w:val="000099"/>
          <w:sz w:val="28"/>
          <w:szCs w:val="28"/>
          <w:lang w:val="uz-Cyrl-UZ"/>
        </w:rPr>
        <w:t>”</w:t>
      </w:r>
      <w:r w:rsidRPr="001768BD">
        <w:rPr>
          <w:color w:val="000099"/>
          <w:sz w:val="28"/>
          <w:szCs w:val="28"/>
          <w:lang w:val="en-US"/>
        </w:rPr>
        <w:t xml:space="preserve"> deydilar. </w:t>
      </w:r>
    </w:p>
    <w:p w:rsidR="00F14459" w:rsidRPr="001768BD" w:rsidRDefault="00F14459" w:rsidP="001768BD">
      <w:pPr>
        <w:ind w:left="-851" w:firstLine="360"/>
        <w:jc w:val="both"/>
        <w:rPr>
          <w:color w:val="000099"/>
          <w:sz w:val="28"/>
          <w:szCs w:val="28"/>
          <w:lang w:val="uz-Cyrl-UZ"/>
        </w:rPr>
      </w:pPr>
      <w:r w:rsidRPr="001768BD">
        <w:rPr>
          <w:color w:val="000099"/>
          <w:sz w:val="28"/>
          <w:szCs w:val="28"/>
          <w:lang w:val="en-US"/>
        </w:rPr>
        <w:t xml:space="preserve">     </w:t>
      </w:r>
      <w:r w:rsidRPr="001768BD">
        <w:rPr>
          <w:color w:val="000099"/>
          <w:sz w:val="28"/>
          <w:szCs w:val="28"/>
          <w:lang w:val="uz-Cyrl-UZ"/>
        </w:rPr>
        <w:t>Ozod Sharafiddinov mustaqillikni intiqlik bilan kutgan, uni hayotining ma`no – mohiyati deb bilganlardandir. U</w:t>
      </w:r>
      <w:r w:rsidRPr="001768BD">
        <w:rPr>
          <w:color w:val="000099"/>
          <w:sz w:val="28"/>
          <w:szCs w:val="28"/>
          <w:lang w:val="en-US"/>
        </w:rPr>
        <w:t>stoz mustaqillik uchun kurashchilar haqida gapirib, yozib charchamadi. Uning e`tiqodicha, insonning insonligi erk tantana qilgan yurtdagina to`la namoyon bo`ladi. Hayotning qiziq – qiziq qonuniyatlari bor ekan: mustaqillik yillarida O.Sharafiddinovning ruhi tetik bo`ldi, hayotga, istiqbolga muhabbati ortdi. Ammo</w:t>
      </w:r>
      <w:r w:rsidRPr="001768BD">
        <w:rPr>
          <w:color w:val="000099"/>
          <w:sz w:val="28"/>
          <w:szCs w:val="28"/>
          <w:lang w:val="uz-Cyrl-UZ"/>
        </w:rPr>
        <w:t xml:space="preserve">, </w:t>
      </w:r>
      <w:r w:rsidRPr="001768BD">
        <w:rPr>
          <w:color w:val="000099"/>
          <w:sz w:val="28"/>
          <w:szCs w:val="28"/>
          <w:lang w:val="en-US"/>
        </w:rPr>
        <w:t xml:space="preserve">jismoniy xastaliklar Ustozni qiynadi... Ruh tetik bo`lsa, jismoniy norasoliklar hech narsa qilolmas ekan. </w:t>
      </w:r>
    </w:p>
    <w:p w:rsidR="00F14459" w:rsidRPr="001768BD" w:rsidRDefault="00F14459" w:rsidP="001768BD">
      <w:pPr>
        <w:ind w:left="-851" w:firstLine="360"/>
        <w:jc w:val="both"/>
        <w:rPr>
          <w:color w:val="000099"/>
          <w:sz w:val="28"/>
          <w:szCs w:val="28"/>
          <w:lang w:val="uz-Cyrl-UZ"/>
        </w:rPr>
      </w:pPr>
      <w:r w:rsidRPr="001768BD">
        <w:rPr>
          <w:color w:val="000099"/>
          <w:sz w:val="28"/>
          <w:szCs w:val="28"/>
          <w:lang w:val="uz-Cyrl-UZ"/>
        </w:rPr>
        <w:t xml:space="preserve">    Ozod Sharafiddinov XX asrda ijod qilgan o`zbek yozuvchilarining aksariyati haqida maqola, tadqiqotlar yaratgan. Uning yozuvchilar haqidagi tadqiqotlari orasida Cho`lpon, Abdulla Qahhor, G`afur G`ulom, Oybek, Mirtemir, Shayxzoda, Zulfiya haqida yozganlari ham salmog`i, ham soni bilan yetakchilik qiladi. So`nggi yillarda Ozod Sharafiddinov nafaqat o`zbek yozuvchilari, tanqidchilari haqida, balki yetuk ziyolilar to`g`risida ham esselar yaratgan.</w:t>
      </w:r>
    </w:p>
    <w:p w:rsidR="00F14459" w:rsidRPr="001768BD" w:rsidRDefault="00F14459" w:rsidP="001768BD">
      <w:pPr>
        <w:ind w:left="-851" w:firstLine="360"/>
        <w:jc w:val="both"/>
        <w:rPr>
          <w:color w:val="000099"/>
          <w:sz w:val="28"/>
          <w:szCs w:val="28"/>
          <w:lang w:val="uz-Cyrl-UZ"/>
        </w:rPr>
      </w:pPr>
      <w:r w:rsidRPr="001768BD">
        <w:rPr>
          <w:color w:val="000099"/>
          <w:sz w:val="28"/>
          <w:szCs w:val="28"/>
          <w:lang w:val="uz-Cyrl-UZ"/>
        </w:rPr>
        <w:t xml:space="preserve">    Bibliografiyada O.Sharafiddinovning 30 ga yaqin kitobi, 600 dan ortiq maqola va tarjimalari haqida qisqa ma`lumot berilgan. Muallif bitta maqola, tadqiqot, portret, esseni yozish uchun o`nlab badiiy, qanchadan – qancha ilmiy asarlarni o`qib, o`rganib chiqqan. Ba`zi maqolalarni chop ettirguncha, ba`zilarini e`lon qilgach, qanchadan – qancha qarshiliklarni yenggan, ta`na – dashnomlar eshitgan. Xullas, Ozod Sharafiddinov ijodi – munaqqid, tarjimon, ustoz –professorning yarim asrlik yo`li mashaqqatli, murakkab bo`lganligi yaqqol ko`rinadi. Quvonch shundaki, istiqlol tufayli, ijodkor mehnatini qadrlay oladiganlar borligi bois Ozod Sharafiddinov qadr – qimmat topdi. </w:t>
      </w:r>
    </w:p>
    <w:p w:rsidR="00F14459" w:rsidRPr="001768BD" w:rsidRDefault="00F14459" w:rsidP="001768BD">
      <w:pPr>
        <w:ind w:left="-851"/>
        <w:jc w:val="both"/>
        <w:rPr>
          <w:color w:val="000099"/>
          <w:sz w:val="28"/>
          <w:szCs w:val="28"/>
          <w:lang w:val="uz-Cyrl-UZ"/>
        </w:rPr>
      </w:pPr>
      <w:r w:rsidRPr="001768BD">
        <w:rPr>
          <w:b/>
          <w:color w:val="000099"/>
          <w:sz w:val="28"/>
          <w:szCs w:val="28"/>
          <w:lang w:val="uz-Cyrl-UZ"/>
        </w:rPr>
        <w:t xml:space="preserve">Izoh: </w:t>
      </w:r>
      <w:r w:rsidRPr="001768BD">
        <w:rPr>
          <w:color w:val="000099"/>
          <w:sz w:val="28"/>
          <w:szCs w:val="28"/>
          <w:lang w:val="uz-Cyrl-UZ"/>
        </w:rPr>
        <w:t xml:space="preserve">O`qituvchi  jarayonni kuzatishda samimiylikka, o`quvchilarning o`zlarini odob-axloq me’yorlariga e’tiborli bo`lishlikka, faollikka, jon`uyarlikka va talabchanlikka, tezkorlikka, ijodkorlikka  undab boradi. </w:t>
      </w: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0B61B9">
      <w:pPr>
        <w:ind w:left="-851"/>
        <w:rPr>
          <w:b/>
          <w:color w:val="000099"/>
          <w:sz w:val="28"/>
          <w:szCs w:val="28"/>
          <w:lang w:val="it-IT"/>
        </w:rPr>
      </w:pPr>
    </w:p>
    <w:p w:rsidR="00F14459" w:rsidRPr="000B61B9" w:rsidRDefault="00F14459" w:rsidP="001768BD">
      <w:pPr>
        <w:spacing w:after="200"/>
        <w:ind w:left="-851"/>
        <w:jc w:val="both"/>
        <w:rPr>
          <w:b/>
          <w:color w:val="000099"/>
          <w:sz w:val="28"/>
          <w:szCs w:val="28"/>
          <w:lang w:val="it-IT"/>
        </w:rPr>
      </w:pP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b/>
          <w:color w:val="000099"/>
          <w:sz w:val="28"/>
          <w:szCs w:val="28"/>
          <w:lang w:val="uz-Cyrl-UZ"/>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0B61B9"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1</w:t>
      </w:r>
      <w:r>
        <w:rPr>
          <w:b/>
          <w:color w:val="FF0000"/>
          <w:sz w:val="28"/>
          <w:szCs w:val="28"/>
          <w:lang w:val="en-US"/>
        </w:rPr>
        <w:t xml:space="preserve">6-Mavzu: </w:t>
      </w:r>
      <w:r w:rsidRPr="00F06D35">
        <w:rPr>
          <w:b/>
          <w:color w:val="FF0000"/>
          <w:sz w:val="28"/>
          <w:szCs w:val="28"/>
          <w:lang w:val="en-US"/>
        </w:rPr>
        <w:t>Mening kelajakdan maqsadim!</w:t>
      </w:r>
    </w:p>
    <w:p w:rsidR="00F14459" w:rsidRPr="001768BD" w:rsidRDefault="00F14459" w:rsidP="001768BD">
      <w:pPr>
        <w:ind w:left="-851"/>
        <w:jc w:val="both"/>
        <w:rPr>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“Yangi yilda orzularim olam jahon”</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yangi yilda ezgu niyatlarni orzu qilishni singdirish.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Foydalanadigan ko`rgazmali qurollar:</w:t>
      </w:r>
      <w:r w:rsidRPr="001768BD">
        <w:rPr>
          <w:b/>
          <w:color w:val="000099"/>
          <w:sz w:val="28"/>
          <w:szCs w:val="28"/>
          <w:lang w:val="en-US"/>
        </w:rPr>
        <w:t>”,</w:t>
      </w:r>
      <w:r w:rsidRPr="001768BD">
        <w:rPr>
          <w:color w:val="000099"/>
          <w:sz w:val="28"/>
          <w:szCs w:val="28"/>
          <w:lang w:val="en-US"/>
        </w:rPr>
        <w:t xml:space="preserve"> </w:t>
      </w:r>
      <w:r w:rsidRPr="001768BD">
        <w:rPr>
          <w:shadow/>
          <w:color w:val="000099"/>
          <w:sz w:val="28"/>
          <w:szCs w:val="28"/>
          <w:lang w:val="en-US"/>
        </w:rPr>
        <w:t xml:space="preserve">Pedagogika,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“Yangi yil, yaxshi yil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O`qituvchi: </w:t>
      </w:r>
      <w:r w:rsidRPr="001768BD">
        <w:rPr>
          <w:b/>
          <w:color w:val="000099"/>
          <w:sz w:val="28"/>
          <w:szCs w:val="28"/>
          <w:lang w:val="en-US"/>
        </w:rPr>
        <w:t xml:space="preserve">        </w:t>
      </w:r>
      <w:r w:rsidRPr="001768BD">
        <w:rPr>
          <w:color w:val="000099"/>
          <w:sz w:val="28"/>
          <w:szCs w:val="28"/>
          <w:lang w:val="en-US"/>
        </w:rPr>
        <w:t xml:space="preserve">Yangi yil bayrami bizda har yili 31-dekabrda nishonlanadi. Lekin ushbu bayram turli davlatlarda turlicha urf-odatlar asosida nishonlanar ekan. Bilishni istaysizmi? Qadimda...  13 yanvar kuni ko'pgina xristian diniga e'tiqod qiluvchilar davlatlarda «Eski yangi yil» bayrami nishonlanadi. Bu ham yangi yilning bir ko'rinishidir. Qadimgi Misrda yangi yil bayrami Nil toshqini bo'lgan kunda nishonlanar edi. Bu ko'pincha sentyabrning oxiriga to'g'ri keladi. Nil daryosining toshishi misrliklar hayotida katta ahamiyatga ega bo'lgan. Ularning fikricha, shu kunlarda quyosh xudosi Amon o'z xotini va o'g'li Binn bilan daryodan suzib o'tishadi. So'ng yana ibodatxonaga qaytishadi. Shuning uchun ham ular bu kunni bayram sifatda nishonlashagan.  Bobilda esa yangi yil bayrami bahorda nishonlangan.Bu vaqtda qirol mamlakatni tark etadi. Xalq esa o'zlari xoxlagan yumushni bajarishadi. Qirol qaytib kelishi bilan aholi o'z ishi bilan shug'ulanadi.  Rimliklar uzoq vaqtlargacha yangi yilni birinchi martda nishonlab kelishgan. Eramizdan avval 46 yilda Yuliy Sezar yangi taqvim joriy etgan. Shundan keyin yangi yil 1 yanvarda nishonlana boshlandi. «Yanvar» so'zi Rim hudosi Yanus nomiga qo'yilgan. Rimliklarning fikricha, u ikki boshga ega bo'lib, biri yangi yilga, ikkinchisi bilan eski yilga qarab turgan. Rim yangi yil festivali Kalends deb nomlangan. O'damlar shu kunlari bir-birlariga sovg'alar ulashishadi, bayramni nishonlashadi.  Keltlar(hozirgi Fransiya va Angliyaning bir qismida yashovchi aholi) yangi yilni oktyabrning oxirida nishonlashgan. Ularning bayrami Samheyn deb nomlanib, «yil yakuni» degan ma'noga ega. Keltlar shu kuni barcha ruhlar tirilishiga ishonishgan. Bugungi kunda... Avstraliya. Yangi yil Avstraliyada 1 yanvarda nishonlanadi. Bu erda shunchalik issiq bo'ladiki, qorbobo va qorqiz bayramda cho'milish kiyimida sovg'a ulashishadi. Indoneziya. Indrneziyada yangi yilni oktyabrda nishonlashadi. Ular shu kuni o'tgan yildagi ayblari uchun bir-birlaridan uzr so'rashadi. Eskimoslar. Kimdir yangi yilni 1 aprelda, kimdir oktyabrda, yana kimdir yanvarda nishonlashadi. Eskimoslar uchun esa birinchi qor yoqqan kun yangi yil hisoblanadi. Birma. Birmada yangi yil bayrami aprelda nishonlanadi. Buni boshqacha qilib suv bayrami deb atasa ham bo'ladi. Hatto Tinjon deb atalgan suv estivali ham o'tkaziladi. Birmaliklar bir hafta davomida bir-birlarini suvga bo'ktirishadi. Xitoy. Xitoyda yangi yilni raketalar va xlopushkalar sadosi ostida kutib olishadi. Avvallar bunday vositalar bambukdan qilinar edi. Xitoyda yangi yil bayramining birinchi kunida janjallashish ta'qiqlangan. Italiya. Yangi yilda Italiyada bo'lsangiz uylarga yaqin yurmang. Chunki ular shu kecha eski buyumlarini derazadan uloqtirishadi. Italiyaliklarning fikricha, qancha ko'p narsa otsang, yangi yilda shuncha ko'p boylik keladi. Shuning uchun boshingizga hatto shkaf ham tushishi hech gap emas. </w:t>
      </w:r>
    </w:p>
    <w:p w:rsidR="00F14459" w:rsidRPr="001768BD" w:rsidRDefault="00F14459" w:rsidP="001768BD">
      <w:pPr>
        <w:ind w:left="-851"/>
        <w:jc w:val="both"/>
        <w:rPr>
          <w:color w:val="000099"/>
          <w:sz w:val="28"/>
          <w:szCs w:val="28"/>
          <w:lang w:val="en-US"/>
        </w:rPr>
      </w:pPr>
      <w:r w:rsidRPr="001768BD">
        <w:rPr>
          <w:b/>
          <w:color w:val="000099"/>
          <w:sz w:val="28"/>
          <w:szCs w:val="28"/>
          <w:lang w:val="en-US"/>
        </w:rPr>
        <w:t>Topshiriq: Yangi yil orzularingiz?</w:t>
      </w:r>
    </w:p>
    <w:p w:rsidR="00F14459" w:rsidRPr="001768BD" w:rsidRDefault="00F14459" w:rsidP="001768BD">
      <w:pPr>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 xml:space="preserve">O`qituvchi  jarayonni kuzatishda samimiylikka, o`quvchilarning o`zlarini odob-axloq me’yorlariga e’tiborli bo`lishlikka, faollikka, talabchanlikka,  ijodkorlikka  undab boradi. </w:t>
      </w: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0B61B9">
      <w:pPr>
        <w:ind w:left="-851"/>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Pr="000B61B9" w:rsidRDefault="00F14459" w:rsidP="001768BD">
      <w:pPr>
        <w:pStyle w:val="NoSpacing"/>
        <w:ind w:left="-851"/>
        <w:jc w:val="both"/>
        <w:rPr>
          <w:b/>
          <w:color w:val="000099"/>
          <w:sz w:val="28"/>
          <w:szCs w:val="28"/>
          <w:lang w:val="it-IT"/>
        </w:rPr>
      </w:pPr>
    </w:p>
    <w:p w:rsidR="00F14459" w:rsidRPr="00CE4E73" w:rsidRDefault="00F14459" w:rsidP="00F06D35">
      <w:pPr>
        <w:ind w:left="-851"/>
        <w:jc w:val="center"/>
        <w:rPr>
          <w:b/>
          <w:noProof/>
          <w:color w:val="00B050"/>
          <w:sz w:val="28"/>
          <w:szCs w:val="28"/>
          <w:lang w:val="it-IT"/>
        </w:rPr>
      </w:pPr>
      <w:r w:rsidRPr="00CE4E73">
        <w:rPr>
          <w:b/>
          <w:color w:val="00B050"/>
          <w:sz w:val="28"/>
          <w:szCs w:val="28"/>
          <w:lang w:val="it-IT"/>
        </w:rPr>
        <w:t>Sana:                   sinf: 11-               o’qituvchi:</w:t>
      </w:r>
    </w:p>
    <w:p w:rsidR="00F14459" w:rsidRPr="00CE4E73" w:rsidRDefault="00F14459" w:rsidP="001768BD">
      <w:pPr>
        <w:ind w:left="-851"/>
        <w:jc w:val="both"/>
        <w:rPr>
          <w:b/>
          <w:color w:val="FF0000"/>
          <w:sz w:val="28"/>
          <w:szCs w:val="28"/>
          <w:lang w:val="it-IT"/>
        </w:rPr>
      </w:pPr>
      <w:r w:rsidRPr="00CE4E73">
        <w:rPr>
          <w:b/>
          <w:color w:val="FF0000"/>
          <w:sz w:val="28"/>
          <w:szCs w:val="28"/>
          <w:lang w:val="it-IT"/>
        </w:rPr>
        <w:t>17-Mavzu:“Xalq tinchligi  uchun barcha mas'ul (14 yanvar – Vatan himoyachilari kuni munosabati bilan).</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Kun</w:t>
      </w:r>
      <w:r w:rsidRPr="001768BD">
        <w:rPr>
          <w:color w:val="000099"/>
          <w:sz w:val="28"/>
          <w:szCs w:val="28"/>
          <w:lang w:val="en-US"/>
        </w:rPr>
        <w:t xml:space="preserve"> shiori: “Harbiylik – mardlar kasbi”</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har bir kasbning o`z o`rniga  ekanligini  uqtirish, har bir shaxs jinsidan qat’iy nazar kasb egasi bo`lishiga haqli ekanligini singdirish, Vatan himoyachilariga bo`lgan hurmat va iftixorni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Foydalanadigan ko`rgazmali qurollar:</w:t>
      </w:r>
      <w:r w:rsidRPr="001768BD">
        <w:rPr>
          <w:b/>
          <w:color w:val="000099"/>
          <w:sz w:val="28"/>
          <w:szCs w:val="28"/>
          <w:lang w:val="uz-Cyrl-UZ"/>
        </w:rPr>
        <w:t xml:space="preserve"> </w:t>
      </w:r>
      <w:r w:rsidRPr="001768BD">
        <w:rPr>
          <w:shadow/>
          <w:color w:val="000099"/>
          <w:sz w:val="28"/>
          <w:szCs w:val="28"/>
          <w:lang w:val="uz-Cyrl-UZ"/>
        </w:rPr>
        <w:t xml:space="preserve">O`zbekiston Respublikasi Konstitutsiyasi, Ma’naviyat qalbim quyoshi, Ma’naviyat yulduzlari, Pedagogika,  </w:t>
      </w:r>
      <w:r w:rsidRPr="001768BD">
        <w:rPr>
          <w:color w:val="000099"/>
          <w:sz w:val="28"/>
          <w:szCs w:val="28"/>
          <w:lang w:val="uz-Cyrl-UZ"/>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Doskada: “Mardlar qo`riqlaydi, Vatanni!”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O`qituvchi: </w:t>
      </w:r>
      <w:r w:rsidRPr="001768BD">
        <w:rPr>
          <w:color w:val="000099"/>
          <w:sz w:val="28"/>
          <w:szCs w:val="28"/>
          <w:lang w:val="uz-Cyrl-UZ"/>
        </w:rPr>
        <w:t xml:space="preserve"> </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         Demak, harbiy bo`lishni istovchi yoshlar safi yil sayin kengayib bormoqda. Muhimi, ularning orzulari amalga oshmoqda. Harbiy xizmat oilaviy kasbga aylanib, harbiylar sulolalari paydo bo`layapti. Istiqlol tufayli harbiy xizmat sharafli kasbga aylandi. Yoshlar harbiy kasbga katta havas va qiziqish bilan qarashmoqda. Bu oddiy qiziqish emas, ulardagi vatanparvarlik tuyg`usining yuksakligi hamda Vatan tinchligi va daxlsizligi uchun o`zlarini mas’ul deb bilishlarining ifodasidir.</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      Mamlakatimiz istiqlolga erishgach, harbiy sohada ham keng ko`lamli islohotlar amalga oshirildi. Xususan, mudofaa ishlari boshqarma va bo`limlarining chaqiruv punktlari, harbiy qismlarning o`quv sinflari zamon talablari darajasiga keltirildi. Yigitlarni harbiy xizmatga tantanali kuzatish va kutib olish mustaqillik yillarida yaxshi an’anaga aylandi. Bunday marosimlarda ota-onalar, mahalla tizimi, jamoatchilik vakillari, mehnat va urush faxriylari faol qatnashmoqda. Badiiy jamoalarining konsert dasturlari namoyish etilmoqda. Yoshlarning askar bo`lishga havasini kuchaytirayotgan yana bir omil – harbiy xizmatdan qaytgan yigitlarning ishga joylashishi va o`qishga kirishlarida berilayotgan imtiyozlardir. Harbiy xizmatni namunali o`tab, qo`mondonlikning tegishli tavsiyanomasiga ega bo`lgan yoshlarning ko`pchiligi oliy ta’lim muassasalariga o`qishga kirayotgani armiyamizning obro`-e’tiborini yanada oshirmoqda. Harbiy xizmat yoshlarimizni ma’naviy va jismoniy jihatdan barkamol voyaga yetkazadigan hayot maktabiga aylangani mamlakatimiz Qurolli Kuchlari tizimida amalga oshirilayotgan islohotlarning samarasini yaqqol namoyon etmoqda. Bu jarayonda chaqiriqqacha yoshlarni harbiy xizmatga tayyorlash, boshlang‘ich harbiy ta’lim berish sohasidagi ishlar samaradorligi oshgani, harbiy qismlar bilan jamoatchilik o`rtasida doimiy aloqaning keng yo`lga qo`yilgani ham muhim ahamiyat kasb etmoqda. Xususan, har yili Vatan himoyachilari kuni oldidan mudofaa ishlari bo`limlari joylardagi harbiy qismlar bilan hamkorlikda mahallalar, korxona va tashkilotlar, ta’lim muassasalarida turli uchrashuvlar, ma’rifiy tadbirlar tashkil etmoqda.    Uchrashuv va suhbatlarda mamlakatimiz mudofaa tizimida amalga oshirilayotgan islohotlarning mazmun-mohiyati, samaralari, harbiy xizmatchilar hayoti, ularga yaratilayotgan shart-sharoitlar haqida keng ma’lumotlar berilmoqda.</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Topshiriq:  “Orzuga ayb yo`q” mashqi.  Harbiy bo`lish har bir yigitning orzusi, armiyaga borgan har yigit qizlarning hurmatiga sazovardir. Fikrimga qo`shilasizmi? Fikrlar maydoniga marhamat.</w:t>
      </w:r>
    </w:p>
    <w:p w:rsidR="00F14459" w:rsidRPr="001768BD" w:rsidRDefault="00F14459" w:rsidP="001768BD">
      <w:pPr>
        <w:tabs>
          <w:tab w:val="left" w:pos="4002"/>
        </w:tabs>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O`qituvchi  jarayonni kuzatishda samimiylikka, o`quvchilarning o`zlarini odob-axloq me’yorlariga e’tiborli bo`lishlikka, faollikka, jon`uyarlikka va talabchanlikka, tezkorlikka, ijodkorlikka  undab boradi.</w:t>
      </w:r>
    </w:p>
    <w:p w:rsidR="00F14459" w:rsidRPr="001768BD" w:rsidRDefault="00F14459" w:rsidP="001768BD">
      <w:pPr>
        <w:tabs>
          <w:tab w:val="left" w:pos="4002"/>
        </w:tabs>
        <w:ind w:left="-851"/>
        <w:jc w:val="both"/>
        <w:rPr>
          <w:b/>
          <w:color w:val="000099"/>
          <w:sz w:val="28"/>
          <w:szCs w:val="28"/>
          <w:lang w:val="en-US"/>
        </w:rPr>
      </w:pPr>
      <w:r w:rsidRPr="003736D5">
        <w:rPr>
          <w:noProof/>
          <w:color w:val="000099"/>
          <w:sz w:val="28"/>
          <w:szCs w:val="28"/>
        </w:rPr>
        <w:pict>
          <v:shape id="Рисунок 2" o:spid="_x0000_i1028" type="#_x0000_t75" style="width:496.5pt;height:421.5pt;visibility:visible">
            <v:imagedata r:id="rId13" o:title=""/>
          </v:shape>
        </w:pict>
      </w:r>
    </w:p>
    <w:p w:rsidR="00F14459" w:rsidRPr="001768BD" w:rsidRDefault="00F14459" w:rsidP="001768BD">
      <w:pPr>
        <w:ind w:left="-851"/>
        <w:jc w:val="both"/>
        <w:rPr>
          <w:b/>
          <w:color w:val="000099"/>
          <w:sz w:val="28"/>
          <w:szCs w:val="28"/>
          <w:lang w:val="en-US"/>
        </w:rPr>
      </w:pP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0B61B9">
      <w:pPr>
        <w:ind w:left="-851"/>
        <w:rPr>
          <w:b/>
          <w:color w:val="000099"/>
          <w:sz w:val="28"/>
          <w:szCs w:val="28"/>
          <w:lang w:val="it-IT"/>
        </w:rPr>
      </w:pPr>
    </w:p>
    <w:p w:rsidR="00F14459" w:rsidRPr="000B61B9" w:rsidRDefault="00F14459" w:rsidP="001768BD">
      <w:pPr>
        <w:ind w:left="-851"/>
        <w:jc w:val="both"/>
        <w:rPr>
          <w:b/>
          <w:color w:val="000099"/>
          <w:sz w:val="28"/>
          <w:szCs w:val="28"/>
          <w:lang w:val="it-IT"/>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18-Mavzu:“</w:t>
      </w:r>
      <w:r w:rsidRPr="00F06D35">
        <w:rPr>
          <w:bCs/>
          <w:color w:val="FF0000"/>
          <w:sz w:val="28"/>
          <w:szCs w:val="28"/>
          <w:lang w:val="en-US" w:eastAsia="en-US"/>
        </w:rPr>
        <w:t xml:space="preserve"> </w:t>
      </w:r>
      <w:r w:rsidRPr="00F06D35">
        <w:rPr>
          <w:b/>
          <w:bCs/>
          <w:color w:val="FF0000"/>
          <w:sz w:val="28"/>
          <w:szCs w:val="28"/>
          <w:lang w:val="en-US" w:eastAsia="en-US"/>
        </w:rPr>
        <w:t>Din va axborot iste’moli madaniyati.</w:t>
      </w: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Kun shiori:"</w:t>
      </w:r>
      <w:r w:rsidRPr="001768BD">
        <w:rPr>
          <w:color w:val="000099"/>
          <w:sz w:val="28"/>
          <w:szCs w:val="28"/>
          <w:lang w:val="en-US"/>
        </w:rPr>
        <w:t xml:space="preserve"> Biz, albatta, buyuk Vatanimizga munosib farzand bo‘lib voyaga yetamiz, </w:t>
      </w:r>
      <w:r w:rsidRPr="001768BD">
        <w:rPr>
          <w:b/>
          <w:color w:val="000099"/>
          <w:sz w:val="28"/>
          <w:szCs w:val="28"/>
          <w:lang w:val="en-US"/>
        </w:rPr>
        <w:t xml:space="preserve">" </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b/>
          <w:color w:val="000099"/>
          <w:sz w:val="28"/>
          <w:szCs w:val="28"/>
          <w:lang w:val="en-US"/>
        </w:rPr>
        <w:t xml:space="preserve"> </w:t>
      </w:r>
      <w:r w:rsidRPr="001768BD">
        <w:rPr>
          <w:shadow/>
          <w:color w:val="000099"/>
          <w:sz w:val="28"/>
          <w:szCs w:val="28"/>
          <w:lang w:val="en-US"/>
        </w:rPr>
        <w:t xml:space="preserve">Pedagogika,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color w:val="000099"/>
          <w:sz w:val="28"/>
          <w:szCs w:val="28"/>
          <w:lang w:val="en-US"/>
        </w:rPr>
      </w:pPr>
      <w:r w:rsidRPr="001768BD">
        <w:rPr>
          <w:b/>
          <w:color w:val="000099"/>
          <w:sz w:val="28"/>
          <w:szCs w:val="28"/>
          <w:lang w:val="en-US"/>
        </w:rPr>
        <w:t>I.Tashkiliy qism:</w:t>
      </w:r>
      <w:r w:rsidRPr="001768BD">
        <w:rPr>
          <w:color w:val="000099"/>
          <w:sz w:val="28"/>
          <w:szCs w:val="28"/>
          <w:lang w:val="en-US"/>
        </w:rPr>
        <w:t xml:space="preserve"> salomlashish,davomat,tozalik</w:t>
      </w:r>
    </w:p>
    <w:p w:rsidR="00F14459" w:rsidRPr="001768BD" w:rsidRDefault="00F14459" w:rsidP="001768BD">
      <w:pPr>
        <w:ind w:left="-851" w:firstLine="284"/>
        <w:jc w:val="both"/>
        <w:rPr>
          <w:i/>
          <w:color w:val="000099"/>
          <w:sz w:val="28"/>
          <w:szCs w:val="28"/>
          <w:lang w:val="en-US"/>
        </w:rPr>
      </w:pPr>
      <w:r w:rsidRPr="001768BD">
        <w:rPr>
          <w:i/>
          <w:color w:val="000099"/>
          <w:sz w:val="28"/>
          <w:szCs w:val="28"/>
          <w:lang w:val="en-US"/>
        </w:rPr>
        <w:t>«Din» arabcha so‘z bo‘lib, ishonch degan ma ’noni bildiradi. Din — ilohiy kuchlarga ishonch asosida shakllangan tushuncha, tasavvur va qoidalar tizimidir.</w:t>
      </w:r>
    </w:p>
    <w:p w:rsidR="00F14459" w:rsidRPr="001768BD" w:rsidRDefault="00F14459" w:rsidP="001768BD">
      <w:pPr>
        <w:ind w:left="-851" w:firstLine="284"/>
        <w:jc w:val="both"/>
        <w:rPr>
          <w:color w:val="000099"/>
          <w:sz w:val="28"/>
          <w:szCs w:val="28"/>
          <w:lang w:val="en-US"/>
        </w:rPr>
      </w:pPr>
      <w:r w:rsidRPr="001768BD">
        <w:rPr>
          <w:b/>
          <w:i/>
          <w:color w:val="000099"/>
          <w:sz w:val="28"/>
          <w:szCs w:val="28"/>
          <w:lang w:val="en-US"/>
        </w:rPr>
        <w:t>II.Asosiy qism:</w:t>
      </w:r>
      <w:r w:rsidRPr="001768BD">
        <w:rPr>
          <w:color w:val="000099"/>
          <w:sz w:val="28"/>
          <w:szCs w:val="28"/>
          <w:lang w:val="en-US"/>
        </w:rPr>
        <w:t xml:space="preserve">Dunyodagi barcha dinlar ezgulik g‘oyalariga asoslanadi. Ular odamlami to‘g‘rilik, shafqat va bag‘rikenglikka, birovga ozor bermaslik, yomon ishlardan tiyilishga, nafs ko‘yiga tushib, adashmaslikka chaqiradi. Diniy bag‘rikenglik g‘oyasi hamma dinlarga xos ana shu umumiy tamoyillami anglagan holda, ular o‘rtasida hamkorlik o‘rnatishga xizmat qiladi. Barcha din vakillarini, ular bajo keltiradigan diniy rasm-rusum va amallami hurmat qilish, ulaming kuch va imkoniyatlarini davlat, jamiyat, butun insoniyatning ezgu maqsadlariga xizmat qildirishda muhim o‘rin tutadi. </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Dinlararo bag‘rikenglik deb, turli din vakillarining o‘zaro hurmat asosida, oliyjanob g'oya va niyatlar yo‘lida hamkor va hamjihat bo‘lib yashashiga aytiladi.Bugungi kunda dinlararo bag‘rikenglikka erishish uchun ular o‘rtasida madaniy muloqot, amaliy hamkorlik aloqalari yo‘lga qo‘yilmoqda. Ayniqsa, keyingi asrda insoniyat boshiga tushgan xatarlar— yadro urushi xavfi, ekologik halokatlar, terrorcliilik va diniy ekstremizm kabi ofat-balolar dinlami ezgulik, barcha insonlar uchun yagona bo‘lgan sayyoramizni saqlab qolish yo‘- lida birlashish va hamkorlik qilishga undamoqda.</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Barcha dinlaming mohiyatini ezgulik, Yaratganga va uning qudratiga ishonch, mehr-shafqat kabi tushunchalar tashkil qilgani uchun aynan ana shu tushunchalar turli din vakillarini mu- loqotga, hamkorlikka da’vat etadigan umumiy zamin bo‘lib xizmat qiladi.</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Tinclilik va barqarorlikning muhim sharti bo‘lgan dinlararo bag‘rikenglik g‘oyasi bugungi kunda nafaqat dindorlar, balki butun jamiyat a’zolarining hamkorligini ham nazarda tutadi, hamjihatlikka erishishning muhim omillaridan biri hisoblanadi.</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Bizning mamlakatimiz hududida qadim-qadimdan islom, nasroniylik (xristianlik), buddaviylik kabi dinlar o‘zaro hamkor- likda yashab kelgan. Shuning uchun asrlar davomida yirik shaharlarimizda musulmonlar masjidi, nasroniylar cherkovi, bud- daviylar ibodatxonasi yonma-yon faoliyat yuritgan. Chunki qadimda Buyuk ipak yo‘li bizning yirik shaharlarimiz orqali o‘tgan. Shu bois turli din va¬killari yurtimizga kelib, bu yerda muqim yashab qolganlar. Ularning o‘z diniy e’tiqodiga erkin amal qilib, rasm-rusumlarini ado etishiga hech kim xalaqit bermagan. Yurtimizda tarixning eng murakkab davrlarida ham diniy asosdagi nizolar bo‘lma- gan. Qadimiy shaharlarimizdan topilgan osori atiqalar, ko‘hna yodgorliklar buni yaqqol isbotlaydi.</w:t>
      </w:r>
      <w:r w:rsidRPr="001768BD">
        <w:rPr>
          <w:color w:val="000099"/>
          <w:sz w:val="28"/>
          <w:szCs w:val="28"/>
          <w:lang w:val="en-US"/>
        </w:rPr>
        <w:t> </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Diniy bag‘rikenglik borasidagi shunday an’analar bugungi kun- gacha davom etmoqda. Ularning barchasi el-yurtimiz dinlararo bag‘rikenglik borasida boy tajri- baga ega ekanidan dalolat beradi.</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Xalqimiz o‘zining bag‘rikenglik fazilatlari bilan, qaysi millat yoki dinga mansubligidan qat’iy nazar, insonning hurmatini joyiga qo‘ygan, yordamga muhtoj turli  xalq va millat vakillaridan mehrini ham, moddiy ne’matlarini ham ayamagan. Bunga tarixdan ko‘plab misollar keltirish mumkin. Ayniqsa, 1939-yildan boshlanib, 1945-yilgacha davom etgan Ikkinchi jahon urushi paytida xalqimizning yuksak insoniy fazilatlari yana bir bor sinovdan o‘tadi. Sobiq SSSRning g‘arbiy o‘lkalaridagi butun-butun shahar va qishloqlar, mintaqalar urush olovi ichida qolib ketadi. U yerlarda yashayotgan tinch aholi vakillari — bolalar, ayollar, keksalar tezlik bilan urush alangasi yetib bormagan tinch o‘lkalarga ko‘chiriladi. Jumladan, bizning yurtimizga ham millionlab och-nahor, boshpanasiz, qarovsiz kishilar keltiriladi. Xalqimiz o‘sha og‘ir davrda topgan bor-yo‘q boyligini frontga yuborib, qiyin ahvolda yashayotganiga qaramasdan, turli millat va din vakillaridan iborat ana shu odamlarni o‘z bag‘riga oladi. Ularga kiyim-kechak, boshpana beradi, o‘z nonini ular bilan baham ko‘radi. Bu haqiqiy insonparvarlik, bag‘rikenglik va mehr-oqibat namunasi edi. Biz el-yurtimizning bunday fazilatlari bilan har qancha faxrlansak arziydi.Xalqimizning ana shunday oliyjanob fazilatlari davlatimiz madhiyasida ham alohida ta’kidlangan:</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Bag‘rikeng o‘zbekning o‘chmas iymoni — Erkin, yosh avlodlar senga zo‘r qanot. Istiqlol mash ’ali, tinchlik posboni, Haqsevar ona yurt, mangu bo‘l obod.</w:t>
      </w:r>
      <w:r w:rsidRPr="001768BD">
        <w:rPr>
          <w:color w:val="000099"/>
          <w:sz w:val="28"/>
          <w:szCs w:val="28"/>
          <w:lang w:val="en-US"/>
        </w:rPr>
        <w:t> </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Bugungi kunda mamlakatimizda barcha diniy konfessiyalar faoliyati uchun yetarli shart-sharoitlar yaratilgan. Bu boradagi huquqiy asoslar 0‘zbekiston Konstitutsiyasida, «Vijdon erkinligi va diniy tashkilotlar to‘g‘risida»gi qonunda belgilab berilgan. Yurtimizda o‘ndan ziyod konfessiyaga mansub diniy tashkilotlar mavjud.</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Mamlakatimizda turli millat va din vakillarining urf-odat hamda an’analari rivoji uchun qulay sharoitlar yaratilgani, dinning asl mohiyatini tushunishga yordam beradigan bilim, ma’rifat maskanlari, axborot manbalarining ko‘payib bora- yotgani ham dinlararo bag‘rikenglikning kuchayishiga asos bo‘l- moqda.</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Xulosa qilib aytganda, dinlararo bag‘rikenglik g‘oyasi insoniyatning ma’rifiy asosda, o‘zaro hamjihat bo‘lib taraqqiy etish zaruratidan kelib cliiqqan bo‘lib, u ezgulik yo‘lidagi hamkorlik barcha din vakillarining manfaatlariga mos ekanini anglashga va shu asosda harakat qilishga da’vat etadi.</w:t>
      </w:r>
    </w:p>
    <w:p w:rsidR="00F14459" w:rsidRPr="001768BD" w:rsidRDefault="00F14459" w:rsidP="001768BD">
      <w:pPr>
        <w:ind w:left="-851" w:firstLine="284"/>
        <w:jc w:val="both"/>
        <w:rPr>
          <w:color w:val="000099"/>
          <w:sz w:val="28"/>
          <w:szCs w:val="28"/>
          <w:lang w:val="en-US"/>
        </w:rPr>
      </w:pPr>
      <w:r w:rsidRPr="001768BD">
        <w:rPr>
          <w:color w:val="000099"/>
          <w:sz w:val="28"/>
          <w:szCs w:val="28"/>
          <w:lang w:val="en-US"/>
        </w:rPr>
        <w:t>Aziz o‘quvchi, mana, milliy g‘oyamizning uzviy tarkibiy qismlarini tashkil etadigan muhim tushuncha va tamoyillar bilan ham qisqacha tanishdik. Shuni yodda tutingki, milliy g‘oya- mizda mujassam bo‘lgan buyuk maqsadlarni ro‘yobga chiqarish awalambor jamiyatimiz va shu jamiyat a’zosi bo‘lgan har qaysi insonning ana shu maqsadlarni chuqur tushunib, ulami amalga osliirish yo‘lida sidqidildan mehnat qilislii, o‘qish va ishda faollik ko‘rsatib yashasliiga bog‘liq. Shuning uchun milliy g‘oyamizning asosiy tushuncha va tamoyillarini shunchaki bilish bilan kifoya- lanib qolmasdan, ulami amalga osliirish uchun hissa qo‘shishga harakat qiling. Shunda siz, albatta, buyuk Vatanimizga munosib farzand bo‘lib voyaga yetasiz, ko‘zlagan ezgu maqsadlaringizga erishasiz.</w:t>
      </w:r>
    </w:p>
    <w:p w:rsidR="00F14459" w:rsidRPr="001768BD" w:rsidRDefault="00F14459" w:rsidP="001768BD">
      <w:pPr>
        <w:tabs>
          <w:tab w:val="left" w:pos="2002"/>
        </w:tabs>
        <w:ind w:left="-851" w:firstLine="284"/>
        <w:jc w:val="both"/>
        <w:rPr>
          <w:b/>
          <w:i/>
          <w:color w:val="000099"/>
          <w:sz w:val="28"/>
          <w:szCs w:val="28"/>
          <w:lang w:val="en-US"/>
        </w:rPr>
      </w:pPr>
      <w:r w:rsidRPr="001768BD">
        <w:rPr>
          <w:b/>
          <w:i/>
          <w:color w:val="000099"/>
          <w:sz w:val="28"/>
          <w:szCs w:val="28"/>
          <w:lang w:val="en-US"/>
        </w:rPr>
        <w:t>III:Mashg’ulotni yakunlash</w:t>
      </w:r>
    </w:p>
    <w:p w:rsidR="00F14459" w:rsidRPr="001768BD" w:rsidRDefault="00F14459" w:rsidP="001768BD">
      <w:pPr>
        <w:pStyle w:val="ListParagraph"/>
        <w:tabs>
          <w:tab w:val="left" w:pos="596"/>
        </w:tabs>
        <w:spacing w:after="171" w:line="276" w:lineRule="auto"/>
        <w:ind w:left="-851" w:right="40"/>
        <w:jc w:val="both"/>
        <w:rPr>
          <w:i/>
          <w:color w:val="000099"/>
          <w:sz w:val="28"/>
          <w:szCs w:val="28"/>
          <w:lang w:val="en-US"/>
        </w:rPr>
      </w:pPr>
      <w:r w:rsidRPr="001768BD">
        <w:rPr>
          <w:i/>
          <w:color w:val="000099"/>
          <w:sz w:val="28"/>
          <w:szCs w:val="28"/>
          <w:lang w:val="en-US"/>
        </w:rPr>
        <w:t xml:space="preserve">1.Savol-javob va mavzuning asosiy mazmunini takrorlash orqali amalga oshiriladi. </w:t>
      </w:r>
    </w:p>
    <w:p w:rsidR="00F14459" w:rsidRPr="001768BD" w:rsidRDefault="00F14459" w:rsidP="001768BD">
      <w:pPr>
        <w:pStyle w:val="ListParagraph"/>
        <w:tabs>
          <w:tab w:val="left" w:pos="596"/>
        </w:tabs>
        <w:spacing w:after="171" w:line="276" w:lineRule="auto"/>
        <w:ind w:left="-851" w:right="40"/>
        <w:jc w:val="both"/>
        <w:rPr>
          <w:i/>
          <w:color w:val="000099"/>
          <w:sz w:val="28"/>
          <w:szCs w:val="28"/>
          <w:lang w:val="en-US"/>
        </w:rPr>
      </w:pPr>
      <w:r w:rsidRPr="001768BD">
        <w:rPr>
          <w:i/>
          <w:color w:val="000099"/>
          <w:sz w:val="28"/>
          <w:szCs w:val="28"/>
          <w:lang w:val="en-US"/>
        </w:rPr>
        <w:t>2.. Guruhlarda  ishlash  yakunlarini  chiqarish.</w:t>
      </w: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B61B9" w:rsidRDefault="00F14459" w:rsidP="000B61B9">
      <w:pPr>
        <w:ind w:left="-851"/>
        <w:jc w:val="center"/>
        <w:rPr>
          <w:b/>
          <w:noProof/>
          <w:color w:val="00B050"/>
          <w:sz w:val="28"/>
          <w:szCs w:val="28"/>
          <w:lang w:val="it-IT"/>
        </w:rPr>
      </w:pPr>
      <w:r w:rsidRPr="000B61B9">
        <w:rPr>
          <w:b/>
          <w:color w:val="00B050"/>
          <w:sz w:val="28"/>
          <w:szCs w:val="28"/>
          <w:lang w:val="it-IT"/>
        </w:rPr>
        <w:t>Sana:                   sinf: 11-               o’qituvchi:</w:t>
      </w:r>
    </w:p>
    <w:p w:rsidR="00F14459" w:rsidRPr="00CE4E73" w:rsidRDefault="00F14459" w:rsidP="001768BD">
      <w:pPr>
        <w:ind w:left="-851"/>
        <w:jc w:val="both"/>
        <w:rPr>
          <w:b/>
          <w:color w:val="FF0000"/>
          <w:sz w:val="28"/>
          <w:szCs w:val="28"/>
          <w:lang w:val="it-IT"/>
        </w:rPr>
      </w:pPr>
      <w:r w:rsidRPr="00CE4E73">
        <w:rPr>
          <w:b/>
          <w:color w:val="FF0000"/>
          <w:sz w:val="28"/>
          <w:szCs w:val="28"/>
          <w:lang w:val="it-IT"/>
        </w:rPr>
        <w:t>19-Mavzu:“Korrupsiyasiz – jamiyat quramiz.</w:t>
      </w:r>
    </w:p>
    <w:p w:rsidR="00F14459" w:rsidRPr="00CE4E73" w:rsidRDefault="00F14459" w:rsidP="001768BD">
      <w:pPr>
        <w:ind w:left="-851"/>
        <w:jc w:val="both"/>
        <w:rPr>
          <w:b/>
          <w:color w:val="000099"/>
          <w:sz w:val="28"/>
          <w:szCs w:val="28"/>
          <w:lang w:val="it-IT"/>
        </w:rPr>
      </w:pPr>
      <w:r w:rsidRPr="00CE4E73">
        <w:rPr>
          <w:b/>
          <w:color w:val="000099"/>
          <w:sz w:val="28"/>
          <w:szCs w:val="28"/>
          <w:lang w:val="it-IT"/>
        </w:rPr>
        <w:t>Kun</w:t>
      </w:r>
      <w:r w:rsidRPr="00CE4E73">
        <w:rPr>
          <w:color w:val="000099"/>
          <w:sz w:val="28"/>
          <w:szCs w:val="28"/>
          <w:lang w:val="it-IT"/>
        </w:rPr>
        <w:t xml:space="preserve"> shiori: Korupsiya taraqqiyot kushandasi</w:t>
      </w:r>
    </w:p>
    <w:p w:rsidR="00F14459" w:rsidRPr="00CE4E73" w:rsidRDefault="00F14459" w:rsidP="001768BD">
      <w:pPr>
        <w:pStyle w:val="NoSpacing"/>
        <w:ind w:left="-851"/>
        <w:jc w:val="both"/>
        <w:rPr>
          <w:color w:val="000099"/>
          <w:sz w:val="28"/>
          <w:szCs w:val="28"/>
          <w:lang w:val="it-IT"/>
        </w:rPr>
      </w:pPr>
      <w:r w:rsidRPr="00CE4E73">
        <w:rPr>
          <w:i/>
          <w:color w:val="000099"/>
          <w:sz w:val="28"/>
          <w:szCs w:val="28"/>
          <w:lang w:val="it-IT"/>
        </w:rPr>
        <w:t>Maqsad:</w:t>
      </w:r>
      <w:r w:rsidRPr="00CE4E73">
        <w:rPr>
          <w:b/>
          <w:color w:val="000099"/>
          <w:sz w:val="28"/>
          <w:szCs w:val="28"/>
          <w:lang w:val="it-IT"/>
        </w:rPr>
        <w:t xml:space="preserve"> </w:t>
      </w:r>
      <w:r w:rsidRPr="00CE4E73">
        <w:rPr>
          <w:color w:val="000099"/>
          <w:sz w:val="28"/>
          <w:szCs w:val="28"/>
          <w:lang w:val="it-IT"/>
        </w:rPr>
        <w:t>O’quvchilarni korrupsiyaga qarshi kurashishga o’rgatish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Pr>
          <w:noProof/>
        </w:rPr>
        <w:pict>
          <v:shape id="Рисунок 7" o:spid="_x0000_s1040" type="#_x0000_t75" alt="6" style="position:absolute;left:0;text-align:left;margin-left:186.75pt;margin-top:184.2pt;width:309.3pt;height:221.55pt;z-index:251646464;visibility:visible;mso-position-horizontal-relative:margin;mso-position-vertical-relative:margin">
            <v:imagedata r:id="rId14" o:title=""/>
            <w10:wrap type="square" anchorx="margin" anchory="margin"/>
          </v:shape>
        </w:pict>
      </w: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b/>
          <w:color w:val="000099"/>
          <w:sz w:val="28"/>
          <w:szCs w:val="28"/>
          <w:lang w:val="uz-Cyrl-UZ"/>
        </w:rPr>
      </w:pPr>
    </w:p>
    <w:p w:rsidR="00F14459" w:rsidRPr="001768BD" w:rsidRDefault="00F14459" w:rsidP="001768BD">
      <w:pPr>
        <w:pStyle w:val="NoSpacing"/>
        <w:ind w:left="-851"/>
        <w:jc w:val="both"/>
        <w:rPr>
          <w:color w:val="000099"/>
          <w:sz w:val="28"/>
          <w:szCs w:val="28"/>
          <w:lang w:val="uz-Cyrl-UZ"/>
        </w:rPr>
      </w:pPr>
      <w:r w:rsidRPr="001768BD">
        <w:rPr>
          <w:color w:val="000099"/>
          <w:sz w:val="28"/>
          <w:szCs w:val="28"/>
          <w:lang w:val="uz-Cyrl-UZ"/>
        </w:rPr>
        <w:t xml:space="preserve"> O‘zbekiston musulmonlari idorasi, O‘zbekiston bojxona xizmati faxriylari uyushmasi nodavlat notijorat tashkiloti, Toshkent davlat yuridik universiteti hamda Toshkent shahar adliya boshqarmasi bilan hamkorlikda tashkil etilgan tadbirda tashqi iqtisodiy faoliyat ishtirokchilari, bojxona rasmiylashtiruvi bo‘yicha mutaxassislar va ommaviy axborot vositalari vakillari ishtirok etdi. </w:t>
      </w:r>
    </w:p>
    <w:p w:rsidR="00F14459" w:rsidRPr="001768BD" w:rsidRDefault="00F14459" w:rsidP="001768BD">
      <w:pPr>
        <w:pStyle w:val="NoSpacing"/>
        <w:ind w:left="-851"/>
        <w:jc w:val="both"/>
        <w:rPr>
          <w:color w:val="000099"/>
          <w:sz w:val="28"/>
          <w:szCs w:val="28"/>
          <w:lang w:val="uz-Cyrl-UZ"/>
        </w:rPr>
      </w:pPr>
      <w:r>
        <w:rPr>
          <w:noProof/>
        </w:rPr>
        <w:pict>
          <v:shape id="Рисунок 8" o:spid="_x0000_s1041" type="#_x0000_t75" alt="7" style="position:absolute;left:0;text-align:left;margin-left:-30pt;margin-top:471.05pt;width:331.25pt;height:234.2pt;z-index:251647488;visibility:visible;mso-position-horizontal-relative:margin;mso-position-vertical-relative:margin">
            <v:imagedata r:id="rId15" o:title=""/>
            <w10:wrap type="square" anchorx="margin" anchory="margin"/>
          </v:shape>
        </w:pict>
      </w:r>
      <w:r w:rsidRPr="001768BD">
        <w:rPr>
          <w:color w:val="000099"/>
          <w:sz w:val="28"/>
          <w:szCs w:val="28"/>
          <w:lang w:val="uz-Cyrl-UZ"/>
        </w:rPr>
        <w:t xml:space="preserve"> Korrupsiya har qanday davlat va jamiyatning siyosiy-iqtisodiy rivojlanishiga jiddiy putur yetkazadi, davlatning konstitutsiyaviy asoslarini va qonun ustuvorligini zaiflashtiradi, pirovardida inson huquq va erkinliklarining poymol bo‘lishiga olib keladi. Bu illatga qarshi kurashish – mamlakatimizda jadal sur’atlarda olib borilayotgan huquqiy islohotlar sharoitida inson va fuqarolarning huquq va erkinliklarini samarali himoya qilishning muhim vositalaridan biri ekanligi ta’kidlandi.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uz-Cyrl-UZ"/>
        </w:rPr>
        <w:t xml:space="preserve"> Mamlakatimizda mazkur illatga qarshi kurashish masalasiga alohida e’tibor qaratib kelinmoqda. </w:t>
      </w:r>
      <w:r w:rsidRPr="001768BD">
        <w:rPr>
          <w:color w:val="000099"/>
          <w:sz w:val="28"/>
          <w:szCs w:val="28"/>
          <w:lang w:val="en-US"/>
        </w:rPr>
        <w:t xml:space="preserve">Korrupsiyaga qarshi kurashish va uning oldini olishning mustahkam huquqiy bazasi va aniq tizimi shakllangan.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 O‘zbekiston Respublikasi Prezidentining 2017-yil 2-fevraldagi "Korrupsiyaga qarshi kurashish to‘g‘risida"gi O‘zbekiston Respublikasi Qonunining qoidalarini amalga oshirish chora-tadbirlari to‘g‘risida”gi qarori mazkur qonun qoidalarining samarali ijrosini ta’minlash, jamiyat va davlat hayotining barcha sohalarida korrupsiyaning oldini olishga doir chora-tadbirlarni o‘z vaqtida va sifatli amalga oshirishga xizmat qilmoqda. </w:t>
      </w:r>
    </w:p>
    <w:p w:rsidR="00F14459" w:rsidRPr="001768BD" w:rsidRDefault="00F14459" w:rsidP="001768BD">
      <w:pPr>
        <w:pStyle w:val="NoSpacing"/>
        <w:ind w:left="-851"/>
        <w:jc w:val="both"/>
        <w:rPr>
          <w:color w:val="000099"/>
          <w:sz w:val="28"/>
          <w:szCs w:val="28"/>
          <w:lang w:val="en-US"/>
        </w:rPr>
      </w:pPr>
      <w:r>
        <w:rPr>
          <w:noProof/>
        </w:rPr>
        <w:pict>
          <v:shape id="Рисунок 10" o:spid="_x0000_s1042" type="#_x0000_t75" alt="10" style="position:absolute;left:0;text-align:left;margin-left:-22.55pt;margin-top:-4.45pt;width:283.6pt;height:201.85pt;z-index:251649536;visibility:visible;mso-position-horizontal-relative:margin;mso-position-vertical-relative:margin">
            <v:imagedata r:id="rId16" o:title=""/>
            <w10:wrap type="square" anchorx="margin" anchory="margin"/>
          </v:shape>
        </w:pict>
      </w:r>
      <w:r w:rsidRPr="001768BD">
        <w:rPr>
          <w:color w:val="000099"/>
          <w:sz w:val="28"/>
          <w:szCs w:val="28"/>
          <w:lang w:val="en-US"/>
        </w:rPr>
        <w:t xml:space="preserve"> Ushbu qaror bilan 2017-2018-yillarga mo‘ljallangan korrupsiyaga qarshi kurashish bo‘yicha Davlat dasturi tasdiqlangan bo‘lib, unda davlat hokimiyati va boshqaruvi organlari, jamoat birlashmalari va boshqa tashkilotlar tomonidan amalga oshirilishi lozim bo‘lgan 50 dan ortiq muhim chora-tadbirlar o‘z ifodasini topgan. </w:t>
      </w:r>
    </w:p>
    <w:p w:rsidR="00F14459" w:rsidRPr="001768BD" w:rsidRDefault="00F14459" w:rsidP="001768BD">
      <w:pPr>
        <w:pStyle w:val="NoSpacing"/>
        <w:ind w:left="-851"/>
        <w:jc w:val="both"/>
        <w:rPr>
          <w:color w:val="000099"/>
          <w:sz w:val="28"/>
          <w:szCs w:val="28"/>
          <w:lang w:val="en-US"/>
        </w:rPr>
      </w:pPr>
      <w:r>
        <w:rPr>
          <w:noProof/>
        </w:rPr>
        <w:pict>
          <v:shape id="Рисунок 9" o:spid="_x0000_s1043" type="#_x0000_t75" alt="8" style="position:absolute;left:0;text-align:left;margin-left:-.05pt;margin-top:427.65pt;width:308.7pt;height:206.5pt;z-index:251648512;visibility:visible;mso-position-horizontal-relative:margin;mso-position-vertical-relative:margin">
            <v:imagedata r:id="rId17" o:title=""/>
            <w10:wrap type="square" anchorx="margin" anchory="margin"/>
          </v:shape>
        </w:pict>
      </w:r>
      <w:r>
        <w:rPr>
          <w:noProof/>
        </w:rPr>
        <w:pict>
          <v:shape id="Рисунок 11" o:spid="_x0000_s1044" type="#_x0000_t75" alt="9" style="position:absolute;left:0;text-align:left;margin-left:194.05pt;margin-top:205.4pt;width:301.5pt;height:212.5pt;z-index:251650560;visibility:visible;mso-position-horizontal-relative:margin;mso-position-vertical-relative:margin">
            <v:imagedata r:id="rId18" o:title=""/>
            <w10:wrap type="square" anchorx="margin" anchory="margin"/>
          </v:shape>
        </w:pict>
      </w:r>
      <w:r w:rsidRPr="001768BD">
        <w:rPr>
          <w:color w:val="000099"/>
          <w:sz w:val="28"/>
          <w:szCs w:val="28"/>
          <w:lang w:val="en-US"/>
        </w:rPr>
        <w:t xml:space="preserve"> Davra suhbatida bojxona organlarida korrupsiyaga qarshi kurash bo‘yicha olib borilayotgan ishlarga alohida e’tibor qaratildi. O‘zbekiston Respublikasi bojxona organlari shaxsiy tarkibi o‘rtasida qonunbuzarliklar sodir etilishining oldini olish, korrupsiyaga qarshi kurashish, xizmat intizomi va qonunchilikni mustahkamlash hamda bojxona organlari saflarini nopok xodimlardan tozalash borasida aniq yo‘nalishga ega bo‘lgan keng ko‘lamli ishlar amalga oshirilmoqda.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 “Toshkent-Aero” IBK tomonidan 2017-yilning o‘tgan davri mobaynida 80 ga yaqin profiklatik ma’ruzalar, uchrashuvlar, individual tartibda tarbiyaviy ishlar va suhbatlar o‘tkazilgan. Xodimlar xizmat davomida zimmasiga yuklangan vazifalarni qay darajada ado etayotganligi, hushyorligi va ogohligini sinovdan o‘tkazish maqsadida turli tekshiruvlar doimiy ravishda yo‘lga qo‘yilmoqda. </w:t>
      </w:r>
    </w:p>
    <w:p w:rsidR="00F14459" w:rsidRPr="001768BD" w:rsidRDefault="00F14459" w:rsidP="001768BD">
      <w:pPr>
        <w:pStyle w:val="NoSpacing"/>
        <w:ind w:left="-851"/>
        <w:jc w:val="both"/>
        <w:rPr>
          <w:color w:val="000099"/>
          <w:sz w:val="28"/>
          <w:szCs w:val="28"/>
          <w:lang w:val="en-US"/>
        </w:rPr>
      </w:pPr>
      <w:r w:rsidRPr="001768BD">
        <w:rPr>
          <w:color w:val="000099"/>
          <w:sz w:val="28"/>
          <w:szCs w:val="28"/>
          <w:lang w:val="en-US"/>
        </w:rPr>
        <w:t xml:space="preserve"> Davra suhbatida ishtirokchilar o‘zlarini qiziqtirgan savollarga javob oldi.</w:t>
      </w:r>
    </w:p>
    <w:p w:rsidR="00F14459" w:rsidRDefault="00F14459" w:rsidP="000B61B9">
      <w:pPr>
        <w:spacing w:line="360" w:lineRule="auto"/>
        <w:ind w:left="-720" w:firstLine="180"/>
        <w:rPr>
          <w:b/>
          <w:color w:val="008000"/>
          <w:sz w:val="28"/>
          <w:szCs w:val="28"/>
          <w:lang w:val="uz-Latn-UZ"/>
        </w:rPr>
      </w:pPr>
    </w:p>
    <w:p w:rsidR="00F14459" w:rsidRDefault="00F14459" w:rsidP="000B61B9">
      <w:pPr>
        <w:spacing w:line="360" w:lineRule="auto"/>
        <w:ind w:left="-720" w:firstLine="180"/>
        <w:rPr>
          <w:b/>
          <w:color w:val="008000"/>
          <w:sz w:val="28"/>
          <w:szCs w:val="28"/>
          <w:lang w:val="uz-Latn-UZ"/>
        </w:rPr>
      </w:pP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B61B9" w:rsidRDefault="00F14459" w:rsidP="001768BD">
      <w:pPr>
        <w:pStyle w:val="NoSpacing"/>
        <w:ind w:left="-851"/>
        <w:jc w:val="both"/>
        <w:rPr>
          <w:b/>
          <w:color w:val="000099"/>
          <w:sz w:val="28"/>
          <w:szCs w:val="28"/>
          <w:lang w:val="it-IT"/>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r w:rsidRPr="001768BD">
        <w:rPr>
          <w:b/>
          <w:color w:val="000099"/>
          <w:sz w:val="28"/>
          <w:szCs w:val="28"/>
          <w:lang w:val="en-US"/>
        </w:rPr>
        <w:t xml:space="preserve"> </w:t>
      </w: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 xml:space="preserve">20--Mavzu:“Buyuk qadriyatlar yaxshilikka yetaklar.  (Navoiy va Bobur tavallud kunlari oldidan). </w:t>
      </w:r>
    </w:p>
    <w:p w:rsidR="00F14459" w:rsidRPr="001768BD" w:rsidRDefault="00F14459" w:rsidP="001768BD">
      <w:pPr>
        <w:ind w:left="-851"/>
        <w:jc w:val="both"/>
        <w:rPr>
          <w:b/>
          <w:i/>
          <w:color w:val="000099"/>
          <w:sz w:val="28"/>
          <w:szCs w:val="28"/>
          <w:lang w:val="en-US"/>
        </w:rPr>
      </w:pPr>
      <w:r w:rsidRPr="001768BD">
        <w:rPr>
          <w:b/>
          <w:i/>
          <w:color w:val="000099"/>
          <w:sz w:val="28"/>
          <w:szCs w:val="28"/>
          <w:lang w:val="en-US"/>
        </w:rPr>
        <w:t xml:space="preserve"> (Alisher Navoiy tavalludi munosabati bilan)</w:t>
      </w:r>
    </w:p>
    <w:p w:rsidR="00F14459" w:rsidRPr="001768BD" w:rsidRDefault="00F14459" w:rsidP="001768BD">
      <w:pPr>
        <w:ind w:left="-851"/>
        <w:jc w:val="both"/>
        <w:rPr>
          <w:color w:val="000099"/>
          <w:sz w:val="28"/>
          <w:szCs w:val="28"/>
          <w:lang w:val="en-US"/>
        </w:rPr>
      </w:pPr>
      <w:r w:rsidRPr="003736D5">
        <w:rPr>
          <w:noProof/>
          <w:color w:val="000099"/>
          <w:sz w:val="28"/>
          <w:szCs w:val="28"/>
        </w:rPr>
        <w:pict>
          <v:shape id="Рисунок 18" o:spid="_x0000_i1029" type="#_x0000_t75" alt="images[2]" style="width:224.25pt;height:202.5pt;visibility:visible">
            <v:imagedata r:id="rId19" o:title=""/>
          </v:shape>
        </w:pict>
      </w:r>
      <w:r w:rsidRPr="001768BD">
        <w:rPr>
          <w:color w:val="000099"/>
          <w:sz w:val="28"/>
          <w:szCs w:val="28"/>
          <w:lang w:val="en-US"/>
        </w:rPr>
        <w:t xml:space="preserve"> </w:t>
      </w:r>
    </w:p>
    <w:p w:rsidR="00F14459" w:rsidRPr="000B61B9" w:rsidRDefault="00F14459" w:rsidP="001768BD">
      <w:pPr>
        <w:pStyle w:val="Heading3"/>
        <w:spacing w:before="0" w:after="0"/>
        <w:ind w:left="-851"/>
        <w:jc w:val="both"/>
        <w:rPr>
          <w:rFonts w:ascii="Times New Roman" w:hAnsi="Times New Roman" w:cs="Times New Roman"/>
          <w:b w:val="0"/>
          <w:i/>
          <w:color w:val="FF0000"/>
          <w:sz w:val="28"/>
          <w:szCs w:val="28"/>
          <w:lang w:val="en-US"/>
        </w:rPr>
      </w:pPr>
      <w:r w:rsidRPr="001768BD">
        <w:rPr>
          <w:rFonts w:ascii="Times New Roman" w:hAnsi="Times New Roman" w:cs="Times New Roman"/>
          <w:b w:val="0"/>
          <w:color w:val="000099"/>
          <w:sz w:val="28"/>
          <w:szCs w:val="28"/>
          <w:lang w:val="en-US"/>
        </w:rPr>
        <w:t>Kun shiori:</w:t>
      </w:r>
      <w:r w:rsidRPr="001768BD">
        <w:rPr>
          <w:rFonts w:ascii="Times New Roman" w:hAnsi="Times New Roman" w:cs="Times New Roman"/>
          <w:color w:val="000099"/>
          <w:sz w:val="28"/>
          <w:szCs w:val="28"/>
          <w:lang w:val="en-US"/>
        </w:rPr>
        <w:t xml:space="preserve">   </w:t>
      </w:r>
      <w:r w:rsidRPr="000B61B9">
        <w:rPr>
          <w:rFonts w:ascii="Times New Roman" w:hAnsi="Times New Roman" w:cs="Times New Roman"/>
          <w:b w:val="0"/>
          <w:i/>
          <w:color w:val="FF0000"/>
          <w:sz w:val="28"/>
          <w:szCs w:val="28"/>
          <w:lang w:val="en-US"/>
        </w:rPr>
        <w:t>Navoiy non.To`sma.Unga borar yo`ldan qoch,</w:t>
      </w:r>
    </w:p>
    <w:p w:rsidR="00F14459" w:rsidRPr="000B61B9" w:rsidRDefault="00F14459" w:rsidP="001768BD">
      <w:pPr>
        <w:pStyle w:val="Heading3"/>
        <w:spacing w:before="0" w:after="0"/>
        <w:ind w:left="-851"/>
        <w:jc w:val="both"/>
        <w:rPr>
          <w:rFonts w:ascii="Times New Roman" w:hAnsi="Times New Roman" w:cs="Times New Roman"/>
          <w:b w:val="0"/>
          <w:i/>
          <w:color w:val="FF0000"/>
          <w:sz w:val="28"/>
          <w:szCs w:val="28"/>
          <w:lang w:val="en-US"/>
        </w:rPr>
      </w:pPr>
      <w:r w:rsidRPr="000B61B9">
        <w:rPr>
          <w:rFonts w:ascii="Times New Roman" w:hAnsi="Times New Roman" w:cs="Times New Roman"/>
          <w:b w:val="0"/>
          <w:i/>
          <w:color w:val="FF0000"/>
          <w:sz w:val="28"/>
          <w:szCs w:val="28"/>
          <w:lang w:val="en-US"/>
        </w:rPr>
        <w:t xml:space="preserve">                      G`ashlik qilma, to`rt yonni ham yoritarkan toj.</w:t>
      </w:r>
    </w:p>
    <w:p w:rsidR="00F14459" w:rsidRPr="000B61B9" w:rsidRDefault="00F14459" w:rsidP="001768BD">
      <w:pPr>
        <w:pStyle w:val="Heading3"/>
        <w:spacing w:before="0" w:after="0"/>
        <w:ind w:left="-851"/>
        <w:jc w:val="both"/>
        <w:rPr>
          <w:rFonts w:ascii="Times New Roman" w:hAnsi="Times New Roman" w:cs="Times New Roman"/>
          <w:b w:val="0"/>
          <w:i/>
          <w:color w:val="FF0000"/>
          <w:sz w:val="28"/>
          <w:szCs w:val="28"/>
          <w:lang w:val="en-US"/>
        </w:rPr>
      </w:pPr>
      <w:r w:rsidRPr="000B61B9">
        <w:rPr>
          <w:rFonts w:ascii="Times New Roman" w:hAnsi="Times New Roman" w:cs="Times New Roman"/>
          <w:b w:val="0"/>
          <w:i/>
          <w:color w:val="FF0000"/>
          <w:sz w:val="28"/>
          <w:szCs w:val="28"/>
          <w:lang w:val="en-US"/>
        </w:rPr>
        <w:t xml:space="preserve">                      Navoiyga o`zin ursa, urma kofirni,</w:t>
      </w:r>
    </w:p>
    <w:p w:rsidR="00F14459" w:rsidRPr="000B61B9" w:rsidRDefault="00F14459" w:rsidP="001768BD">
      <w:pPr>
        <w:pStyle w:val="Heading3"/>
        <w:spacing w:before="0" w:after="0"/>
        <w:ind w:left="-851"/>
        <w:jc w:val="both"/>
        <w:rPr>
          <w:rFonts w:ascii="Times New Roman" w:hAnsi="Times New Roman" w:cs="Times New Roman"/>
          <w:b w:val="0"/>
          <w:i/>
          <w:color w:val="FF0000"/>
          <w:sz w:val="28"/>
          <w:szCs w:val="28"/>
          <w:lang w:val="en-US"/>
        </w:rPr>
      </w:pPr>
      <w:r w:rsidRPr="000B61B9">
        <w:rPr>
          <w:rFonts w:ascii="Times New Roman" w:hAnsi="Times New Roman" w:cs="Times New Roman"/>
          <w:b w:val="0"/>
          <w:i/>
          <w:color w:val="FF0000"/>
          <w:sz w:val="28"/>
          <w:szCs w:val="28"/>
          <w:lang w:val="en-US"/>
        </w:rPr>
        <w:t xml:space="preserve">                     Axir nonga musulmonu kofir birday och.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Halima Xudoyberdiyeva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ajdodlarimiz merosini o`rganish farzandlik burchi ekanligini uqtirish, Navoiy bobomizga  va uning ijodiga bo`lgan hurmatini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shadow/>
          <w:color w:val="000099"/>
          <w:sz w:val="28"/>
          <w:szCs w:val="28"/>
          <w:lang w:val="en-US"/>
        </w:rPr>
        <w:t xml:space="preserve"> Pedagogika,  </w:t>
      </w:r>
      <w:r w:rsidRPr="001768BD">
        <w:rPr>
          <w:color w:val="000099"/>
          <w:sz w:val="28"/>
          <w:szCs w:val="28"/>
          <w:lang w:val="en-US"/>
        </w:rPr>
        <w:t>shiorlar, plakatlar, devoriy gazetalar, slaydlar, tarqatma materiallar.</w:t>
      </w:r>
    </w:p>
    <w:p w:rsidR="00F14459" w:rsidRPr="001768BD" w:rsidRDefault="00F14459" w:rsidP="001768BD">
      <w:pPr>
        <w:pStyle w:val="NormalWeb"/>
        <w:spacing w:before="0" w:beforeAutospacing="0" w:after="0" w:afterAutospacing="0"/>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 9 fevral - Nazrat Alisher Navoiy tavallud topgan kun”.</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O`qituvchi: </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b/>
          <w:color w:val="000099"/>
          <w:sz w:val="28"/>
          <w:szCs w:val="28"/>
          <w:lang w:val="en-US"/>
        </w:rPr>
        <w:t xml:space="preserve">     </w:t>
      </w:r>
      <w:r w:rsidRPr="001768BD">
        <w:rPr>
          <w:color w:val="000099"/>
          <w:sz w:val="28"/>
          <w:szCs w:val="28"/>
          <w:lang w:val="en-US"/>
        </w:rPr>
        <w:t xml:space="preserve">Rus olimlaridan juda ko`pchiligi Hazrat Navoiy bobomiz haqida juda ko`plab tadqiqot ishlari olib borgan. Quyida  akademik N.I.Konrad va V.M.Jirmunskiy tadqiqotlarini kuzatamiz. </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   Chunonchi: Navoiy- o`zbek adabiy tilining asoschisi; Navoiy- o`zbek mumtoz adabiyotining  asoschisi; Navoiy – Sharq badiiy va falsafiy tafakkurini jamlab, uni yangi pog`onaga ko`tara olgan mutafakkir; Navoiy – Temuriylar davlatining yirik arbobi, adolat himoyachisi; Navoiy – ilmu urfon, madaniyat va she’riyat homiysi, ustoz-murabbiy va hokazo.</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 Navoiy turkiy til qudratini barilla namoyish eta oldi, bu xalqlarning ijodiyoti an’analari bilan forsiy she’riyat an’analarini qo`shib, turkiy adabiyotni keng bashariy tarix sahnasiga olib chiqadi. Navoiy-nodir iste’dod egasi, ammo uni hamisha ilhomlantirgan, unga qudrat va quvvat bergan narsa – bu ona tilida ulug` asarlar yaratib xalqi ruhini sarbaland etish edi. Bu qutlug niyat bir ilohiy nur bo`lib, Navoiy asarlari orqali avlodlar qalbini charog`on qilib turibdi.</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Shu nuqtai nazardan V.M. Jirmunskiy Navoiy faoliyatini Lyeonardo da Vinchi faoliyati bilan qiyoslaydi va yozadi: “Navoiy o`zining G`arbdagi zamondoshlari kabi ko`z oldimizda har tomonlama kamol topgan va ilmu ijod, fikriy teranlik va amaliy faoliyatini o`zida jamlagan univarsial qobiliyatli yaxlit bir komil shaxs sifatida gavdalanadi”. </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 (Najmiddin Komilov. Tafakkur karvonlari-199-201 -betlar)</w:t>
      </w:r>
    </w:p>
    <w:p w:rsidR="00F14459" w:rsidRPr="001768BD" w:rsidRDefault="00F14459" w:rsidP="001768BD">
      <w:pPr>
        <w:ind w:left="-851" w:firstLine="567"/>
        <w:jc w:val="both"/>
        <w:rPr>
          <w:color w:val="000099"/>
          <w:sz w:val="28"/>
          <w:szCs w:val="28"/>
          <w:lang w:val="uz-Cyrl-UZ"/>
        </w:rPr>
      </w:pPr>
      <w:r w:rsidRPr="001768BD">
        <w:rPr>
          <w:color w:val="000099"/>
          <w:sz w:val="28"/>
          <w:szCs w:val="28"/>
          <w:lang w:val="uz-Cyrl-UZ"/>
        </w:rPr>
        <w:t>O`zbek xalqi ma`naviy dunyosining shakllanishiga g`oyat kuchli va samarali ta`sir ko`rsatgan ulug` zotlardan yana biri — bu Alisher Navoiy bobomizdir. Biz uning mo`’tabar nomi, ijodiy merosining boqiyligi, badiiy dahosi zamon va makon chegaralarini bilmasligi haqida doimo faxrlanib so`z yuritamiz.</w:t>
      </w:r>
    </w:p>
    <w:p w:rsidR="00F14459" w:rsidRPr="001768BD" w:rsidRDefault="00F14459" w:rsidP="001768BD">
      <w:pPr>
        <w:ind w:left="-851" w:firstLine="567"/>
        <w:jc w:val="both"/>
        <w:rPr>
          <w:color w:val="000099"/>
          <w:sz w:val="28"/>
          <w:szCs w:val="28"/>
          <w:lang w:val="uz-Cyrl-UZ"/>
        </w:rPr>
      </w:pPr>
      <w:r w:rsidRPr="001768BD">
        <w:rPr>
          <w:color w:val="000099"/>
          <w:sz w:val="28"/>
          <w:szCs w:val="28"/>
          <w:lang w:val="uz-Cyrl-UZ"/>
        </w:rPr>
        <w:t>Alisher Navoiy xalqimizning ongi va tafakkuri, badiiy madaniyati tarixida butun bir davrni tashkil etadigan buyuk shaxe, milliy adabiyotimizning tengsiz namoyandasi, millatimizning g`ururi, sha`nu sharafini dunyoga tarannum qilgan o`lmas so`z san`atkoridir. Ta`bir joiz bo`lsa, olamda turkiy va forsiy tilda so`zlovchi biron-bir inson yo`qki, u Navoiyni bilmasa, Navoiyni sevmasa, Navoiyga sadoqat va e`tiqod bilan qaramasa.</w:t>
      </w:r>
    </w:p>
    <w:p w:rsidR="00F14459" w:rsidRPr="001768BD" w:rsidRDefault="00F14459" w:rsidP="001768BD">
      <w:pPr>
        <w:ind w:left="-851" w:firstLine="567"/>
        <w:jc w:val="both"/>
        <w:rPr>
          <w:color w:val="000099"/>
          <w:sz w:val="28"/>
          <w:szCs w:val="28"/>
          <w:lang w:val="uz-Cyrl-UZ"/>
        </w:rPr>
      </w:pPr>
      <w:r w:rsidRPr="001768BD">
        <w:rPr>
          <w:color w:val="000099"/>
          <w:sz w:val="28"/>
          <w:szCs w:val="28"/>
          <w:lang w:val="uz-Cyrl-UZ"/>
        </w:rPr>
        <w:t>Agar bu ulug` zotni avliyo desak, u avliyolarning avliyosi, mutafakkir desak, mutafakkirlarning mutafakkiri, shoir desak, shoirlarning sultonidir.</w:t>
      </w:r>
    </w:p>
    <w:p w:rsidR="00F14459" w:rsidRPr="001768BD" w:rsidRDefault="00F14459" w:rsidP="001768BD">
      <w:pPr>
        <w:ind w:left="-851" w:firstLine="851"/>
        <w:jc w:val="both"/>
        <w:rPr>
          <w:color w:val="000099"/>
          <w:sz w:val="28"/>
          <w:szCs w:val="28"/>
          <w:lang w:val="uz-Cyrl-UZ"/>
        </w:rPr>
      </w:pPr>
      <w:r w:rsidRPr="001768BD">
        <w:rPr>
          <w:color w:val="000099"/>
          <w:sz w:val="28"/>
          <w:szCs w:val="28"/>
          <w:lang w:val="uz-Cyrl-UZ"/>
        </w:rPr>
        <w:t>Shu ma`noda, keyingi paytda buyuk ajdodlarimizning so`nmas dahosiga hurmat-ehtirom, ularning boy ilmiy merosini o`rganishga bo`lgan qiziqish xorijiy ellarda ham ortib borayotgani barchamizni quvontiradi. Buning tasdig`ini dunyoning turli mamlakatlarida ularning hayoti va faoliyati haqida e`lon qilinayotgan ilmiy va badiiy asarlar, ulug` ajdodlarimiz xotirasiga barpo etilayotgan yodgorliklar misolida ham ko`rish mumkin. Shu qatorida, Moskva, Tokio va Boku shaharlarida Alisher Navoiy bobomizning xotirasiga o`rnatilgan muhtasham haykalni eslash joiz.</w:t>
      </w:r>
    </w:p>
    <w:p w:rsidR="00F14459" w:rsidRPr="001768BD" w:rsidRDefault="00F14459" w:rsidP="001768BD">
      <w:pPr>
        <w:ind w:left="-851"/>
        <w:jc w:val="both"/>
        <w:rPr>
          <w:color w:val="000099"/>
          <w:sz w:val="28"/>
          <w:szCs w:val="28"/>
          <w:lang w:val="en-US"/>
        </w:rPr>
      </w:pPr>
      <w:r w:rsidRPr="001768BD">
        <w:rPr>
          <w:b/>
          <w:color w:val="000099"/>
          <w:sz w:val="28"/>
          <w:szCs w:val="28"/>
          <w:lang w:val="en-US"/>
        </w:rPr>
        <w:t xml:space="preserve">Topshiriq: </w:t>
      </w:r>
      <w:r w:rsidRPr="001768BD">
        <w:rPr>
          <w:color w:val="000099"/>
          <w:sz w:val="28"/>
          <w:szCs w:val="28"/>
          <w:lang w:val="en-US"/>
        </w:rPr>
        <w:t>O`quvchilar Hazrat Alisher Navoiy bobomizning “Xamsa” dostonidan namunalar ijro etadilar.</w:t>
      </w:r>
    </w:p>
    <w:p w:rsidR="00F14459" w:rsidRPr="001768BD" w:rsidRDefault="00F14459" w:rsidP="001768BD">
      <w:pPr>
        <w:tabs>
          <w:tab w:val="left" w:pos="4002"/>
        </w:tabs>
        <w:ind w:left="-851"/>
        <w:jc w:val="both"/>
        <w:rPr>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O`qituvchi  jarayonni kuzatishda samimiylikka, o`quvchilarning o`zlarini odob-axloq me’yorlariga e’tiborli bo`lishlikka, faollikka, jon`uyarlikka va talabchanlikka, tezkorlikka, ijodkorlikka  undab boradi.</w:t>
      </w:r>
    </w:p>
    <w:p w:rsidR="00F14459" w:rsidRPr="001768BD" w:rsidRDefault="00F14459" w:rsidP="001768BD">
      <w:pPr>
        <w:ind w:left="-851"/>
        <w:jc w:val="both"/>
        <w:rPr>
          <w:b/>
          <w:color w:val="000099"/>
          <w:sz w:val="28"/>
          <w:szCs w:val="28"/>
          <w:lang w:val="en-US"/>
        </w:rPr>
      </w:pPr>
      <w:r w:rsidRPr="001768BD">
        <w:rPr>
          <w:b/>
          <w:color w:val="000099"/>
          <w:sz w:val="28"/>
          <w:szCs w:val="28"/>
          <w:lang w:val="uz-Cyrl-UZ"/>
        </w:rPr>
        <w:t>(</w:t>
      </w:r>
      <w:r w:rsidRPr="001768BD">
        <w:rPr>
          <w:b/>
          <w:color w:val="000099"/>
          <w:sz w:val="28"/>
          <w:szCs w:val="28"/>
          <w:lang w:val="en-US"/>
        </w:rPr>
        <w:t xml:space="preserve"> Z.M. Bobur tavalludi munosabati bilan)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r>
        <w:rPr>
          <w:color w:val="000099"/>
          <w:sz w:val="28"/>
          <w:szCs w:val="28"/>
          <w:lang w:val="en-US"/>
        </w:rPr>
        <w:t xml:space="preserve">                                       </w:t>
      </w:r>
      <w:r w:rsidRPr="003736D5">
        <w:rPr>
          <w:noProof/>
          <w:color w:val="000099"/>
          <w:sz w:val="28"/>
          <w:szCs w:val="28"/>
        </w:rPr>
        <w:pict>
          <v:shape id="Рисунок 17" o:spid="_x0000_i1030" type="#_x0000_t75" alt="З" style="width:221.25pt;height:201pt;visibility:visible">
            <v:imagedata r:id="rId20" o:title=""/>
          </v:shape>
        </w:pict>
      </w:r>
    </w:p>
    <w:p w:rsidR="00F14459" w:rsidRPr="001768BD" w:rsidRDefault="00F14459" w:rsidP="001768BD">
      <w:pPr>
        <w:ind w:left="-851"/>
        <w:jc w:val="both"/>
        <w:rPr>
          <w:b/>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“14 fevral O`zbekiston Respublikasida unutilmas sana- Z.M.Bobur tavalludi kuni”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ajdodlarimiz merosini o`rganish farzandlik burchi ekanligini uqtirish, Bobur bobomizga  va uning ijodiga bo`lgan hurmatini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b/>
          <w:color w:val="000099"/>
          <w:sz w:val="28"/>
          <w:szCs w:val="28"/>
          <w:lang w:val="en-US"/>
        </w:rPr>
        <w:t xml:space="preserve"> </w:t>
      </w:r>
      <w:r w:rsidRPr="001768BD">
        <w:rPr>
          <w:color w:val="000099"/>
          <w:sz w:val="28"/>
          <w:szCs w:val="28"/>
          <w:lang w:val="en-US"/>
        </w:rPr>
        <w:t xml:space="preserve">O`zbekiston Respublikasi </w:t>
      </w:r>
      <w:r>
        <w:rPr>
          <w:color w:val="000099"/>
          <w:sz w:val="28"/>
          <w:szCs w:val="28"/>
          <w:lang w:val="en-US"/>
        </w:rPr>
        <w:t xml:space="preserve">Birinchi </w:t>
      </w:r>
      <w:r w:rsidRPr="001768BD">
        <w:rPr>
          <w:color w:val="000099"/>
          <w:sz w:val="28"/>
          <w:szCs w:val="28"/>
          <w:lang w:val="en-US"/>
        </w:rPr>
        <w:t>Prezidenti Islom Karimovning: “Yuksak ma`naviyat-yengilmas kuch”, “O`zbekiston mustaqillikka erishish ostonasida”, “O`zbekiston buyuk kelajak sari”, Buyuk Turon amiri yoxud aql va qilich</w:t>
      </w:r>
      <w:r w:rsidRPr="001768BD">
        <w:rPr>
          <w:shadow/>
          <w:color w:val="000099"/>
          <w:sz w:val="28"/>
          <w:szCs w:val="28"/>
          <w:lang w:val="en-US"/>
        </w:rPr>
        <w:t xml:space="preserve">,  O`zbekiston Respublikasi Konstitutsiyasi, Ma’naviyat qalbim quyoshi, Ma’naviyat yulduzlari, Pedagogika,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 xml:space="preserve">  </w:t>
      </w:r>
      <w:r w:rsidRPr="001768BD">
        <w:rPr>
          <w:color w:val="000099"/>
          <w:sz w:val="28"/>
          <w:szCs w:val="28"/>
          <w:lang w:val="en-US"/>
        </w:rPr>
        <w:t>Doskada:</w:t>
      </w:r>
      <w:r w:rsidRPr="001768BD">
        <w:rPr>
          <w:b/>
          <w:color w:val="000099"/>
          <w:sz w:val="28"/>
          <w:szCs w:val="28"/>
          <w:lang w:val="en-US"/>
        </w:rPr>
        <w:t xml:space="preserve"> “Farg`onalik Zahiriddin Muhammad Bobur – Sharqdagi uyg`onish davrining eng atoqli siyosat va madaniy arboblaridan biridir”</w:t>
      </w:r>
      <w:r w:rsidRPr="001768BD">
        <w:rPr>
          <w:color w:val="000099"/>
          <w:sz w:val="28"/>
          <w:szCs w:val="28"/>
          <w:lang w:val="en-US"/>
        </w:rPr>
        <w:t xml:space="preserve">                S.P.Tolstov              </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O`qituvchi: </w:t>
      </w:r>
    </w:p>
    <w:p w:rsidR="00F14459" w:rsidRPr="001768BD" w:rsidRDefault="00F14459" w:rsidP="001768BD">
      <w:pPr>
        <w:ind w:left="-851"/>
        <w:jc w:val="both"/>
        <w:rPr>
          <w:bCs/>
          <w:color w:val="000099"/>
          <w:sz w:val="28"/>
          <w:szCs w:val="28"/>
          <w:lang w:val="uz-Cyrl-UZ"/>
        </w:rPr>
      </w:pPr>
      <w:r w:rsidRPr="001768BD">
        <w:rPr>
          <w:bCs/>
          <w:color w:val="000099"/>
          <w:sz w:val="28"/>
          <w:szCs w:val="28"/>
          <w:lang w:val="en-US"/>
        </w:rPr>
        <w:t xml:space="preserve">         </w:t>
      </w:r>
      <w:r w:rsidRPr="001768BD">
        <w:rPr>
          <w:bCs/>
          <w:color w:val="000099"/>
          <w:sz w:val="28"/>
          <w:szCs w:val="28"/>
          <w:lang w:val="uz-Cyrl-UZ"/>
        </w:rPr>
        <w:t>Bobur shoh yashagan o</w:t>
      </w:r>
      <w:r w:rsidRPr="001768BD">
        <w:rPr>
          <w:bCs/>
          <w:color w:val="000099"/>
          <w:sz w:val="28"/>
          <w:szCs w:val="28"/>
          <w:lang w:val="en-US"/>
        </w:rPr>
        <w:t>`</w:t>
      </w:r>
      <w:r w:rsidRPr="001768BD">
        <w:rPr>
          <w:bCs/>
          <w:color w:val="000099"/>
          <w:sz w:val="28"/>
          <w:szCs w:val="28"/>
          <w:lang w:val="uz-Cyrl-UZ"/>
        </w:rPr>
        <w:t>sha ziddiyatli, beomon, besaranjom zamonda davlatni boshqarish uchun jasur sarkarda bo</w:t>
      </w:r>
      <w:r w:rsidRPr="001768BD">
        <w:rPr>
          <w:bCs/>
          <w:color w:val="000099"/>
          <w:sz w:val="28"/>
          <w:szCs w:val="28"/>
          <w:lang w:val="en-US"/>
        </w:rPr>
        <w:t>`</w:t>
      </w:r>
      <w:r w:rsidRPr="001768BD">
        <w:rPr>
          <w:bCs/>
          <w:color w:val="000099"/>
          <w:sz w:val="28"/>
          <w:szCs w:val="28"/>
          <w:lang w:val="uz-Cyrl-UZ"/>
        </w:rPr>
        <w:t>lish juda muhim edi. Tabiat Bobur shohga ana shunday xislatni in’om etgan edi. Dovyurakligi va jasurligi uchun u yoshligidan “Bobur” (“Sher”) laqabini oladi.Bu nom unga bejiz berilmagan edi. U ajoyib suvori, suzuvchi, qilichboz, kamonboz edi. Uning vujudida sarkardalarga xos dovyuraklik, serg`ayratlik, epchillik mujassam edi. Epchillikda unga teng keladigan odam kamdan kam topilgan.  Manbalarda qayd etilishicha, u jismoniy jihatdan ham shunday baquvvat bo`lganki, ikki qo`ltig’iga ikki odamni olib qal’a devori ustida mashq qilgan. Bundan tashqari, Bobur o`limga tik qarash, o`ziga va o`z taqdiriga ishonish kabi fazilatlarga ega bo`lgan. Bu fazilatlar esa Boburga kishilarni doimo o</w:t>
      </w:r>
      <w:r w:rsidRPr="001768BD">
        <w:rPr>
          <w:bCs/>
          <w:color w:val="000099"/>
          <w:sz w:val="28"/>
          <w:szCs w:val="28"/>
          <w:lang w:val="en-US"/>
        </w:rPr>
        <w:t>`</w:t>
      </w:r>
      <w:r w:rsidRPr="001768BD">
        <w:rPr>
          <w:bCs/>
          <w:color w:val="000099"/>
          <w:sz w:val="28"/>
          <w:szCs w:val="28"/>
          <w:lang w:val="uz-Cyrl-UZ"/>
        </w:rPr>
        <w:t>z orqasidan ergashtirish imkonini bergan.</w:t>
      </w:r>
      <w:r w:rsidRPr="001768BD">
        <w:rPr>
          <w:bCs/>
          <w:color w:val="000099"/>
          <w:sz w:val="28"/>
          <w:szCs w:val="28"/>
          <w:lang w:val="en-US"/>
        </w:rPr>
        <w:t xml:space="preserve"> </w:t>
      </w:r>
      <w:r w:rsidRPr="001768BD">
        <w:rPr>
          <w:bCs/>
          <w:color w:val="000099"/>
          <w:sz w:val="28"/>
          <w:szCs w:val="28"/>
          <w:lang w:val="uz-Cyrl-UZ"/>
        </w:rPr>
        <w:t>Bobur kimlar bilan janglarda to`qnash kelgan bo`lsa, ularning tajribalarini o`rgangan.Shayboniylardan urushning “to`lg`ama” usulini, mo`g`ullardan pistirma qo`yish, afg`onlardan poroxli miltiq ishlatishni o`rgangan.</w:t>
      </w:r>
    </w:p>
    <w:p w:rsidR="00F14459" w:rsidRPr="001768BD" w:rsidRDefault="00F14459" w:rsidP="001768BD">
      <w:pPr>
        <w:ind w:left="-851"/>
        <w:jc w:val="both"/>
        <w:rPr>
          <w:bCs/>
          <w:color w:val="000099"/>
          <w:sz w:val="28"/>
          <w:szCs w:val="28"/>
          <w:lang w:val="uz-Cyrl-UZ"/>
        </w:rPr>
      </w:pPr>
      <w:r w:rsidRPr="001768BD">
        <w:rPr>
          <w:bCs/>
          <w:color w:val="000099"/>
          <w:sz w:val="28"/>
          <w:szCs w:val="28"/>
          <w:lang w:val="uz-Cyrl-UZ"/>
        </w:rPr>
        <w:t xml:space="preserve">           Zahriddin Muhammad Bobur nafaqat buyuk davlat arbobi, mohir sarkarda, shoir, bastakor, ayni paytda, yirik tarixchi olim hamdir.Uning nomini abadiylikka muhrlagan asar “Boburnoma”dir. Bu asar-Movarounnahr, Afg</w:t>
      </w:r>
      <w:r w:rsidRPr="001768BD">
        <w:rPr>
          <w:bCs/>
          <w:color w:val="000099"/>
          <w:sz w:val="28"/>
          <w:szCs w:val="28"/>
          <w:lang w:val="en-US"/>
        </w:rPr>
        <w:t>`</w:t>
      </w:r>
      <w:r w:rsidRPr="001768BD">
        <w:rPr>
          <w:bCs/>
          <w:color w:val="000099"/>
          <w:sz w:val="28"/>
          <w:szCs w:val="28"/>
          <w:lang w:val="uz-Cyrl-UZ"/>
        </w:rPr>
        <w:t>oniston, Hindiston va Eron xalqlari tarixi, geografiyasi haqida juda qimmatli ma’lumotlar beradi. Bu xotira asarlar sirasiga kiradi. Asar 1493-1529-yillar oralig`ida bo`lib o`tgan tarixiy voqealar haqida yilma-yil hikoya qiladi.</w:t>
      </w:r>
    </w:p>
    <w:p w:rsidR="00F14459" w:rsidRPr="001768BD" w:rsidRDefault="00F14459" w:rsidP="001768BD">
      <w:pPr>
        <w:ind w:left="-851"/>
        <w:jc w:val="both"/>
        <w:rPr>
          <w:bCs/>
          <w:color w:val="000099"/>
          <w:sz w:val="28"/>
          <w:szCs w:val="28"/>
          <w:lang w:val="en-US"/>
        </w:rPr>
      </w:pPr>
      <w:r w:rsidRPr="001768BD">
        <w:rPr>
          <w:bCs/>
          <w:color w:val="000099"/>
          <w:sz w:val="28"/>
          <w:szCs w:val="28"/>
          <w:lang w:val="uz-Cyrl-UZ"/>
        </w:rPr>
        <w:t>Bobur shoh 1530-yilning 26-dekabrida 47 yoshida vafot etdi. Uni Agra shahrida, Jamna daryosi yonidagi “Bog</w:t>
      </w:r>
      <w:r w:rsidRPr="001768BD">
        <w:rPr>
          <w:bCs/>
          <w:color w:val="000099"/>
          <w:sz w:val="28"/>
          <w:szCs w:val="28"/>
          <w:lang w:val="en-US"/>
        </w:rPr>
        <w:t>`</w:t>
      </w:r>
      <w:r w:rsidRPr="001768BD">
        <w:rPr>
          <w:bCs/>
          <w:color w:val="000099"/>
          <w:sz w:val="28"/>
          <w:szCs w:val="28"/>
          <w:lang w:val="uz-Cyrl-UZ"/>
        </w:rPr>
        <w:t>i Orom</w:t>
      </w:r>
      <w:r w:rsidRPr="001768BD">
        <w:rPr>
          <w:bCs/>
          <w:color w:val="000099"/>
          <w:sz w:val="28"/>
          <w:szCs w:val="28"/>
          <w:lang w:val="en-US"/>
        </w:rPr>
        <w:t xml:space="preserve"> </w:t>
      </w:r>
      <w:r w:rsidRPr="001768BD">
        <w:rPr>
          <w:bCs/>
          <w:color w:val="000099"/>
          <w:sz w:val="28"/>
          <w:szCs w:val="28"/>
          <w:lang w:val="uz-Cyrl-UZ"/>
        </w:rPr>
        <w:t>”ga dafn etadilar. Uning vasiyatiga ko</w:t>
      </w:r>
      <w:r w:rsidRPr="001768BD">
        <w:rPr>
          <w:bCs/>
          <w:color w:val="000099"/>
          <w:sz w:val="28"/>
          <w:szCs w:val="28"/>
          <w:lang w:val="en-US"/>
        </w:rPr>
        <w:t>`</w:t>
      </w:r>
      <w:r w:rsidRPr="001768BD">
        <w:rPr>
          <w:bCs/>
          <w:color w:val="000099"/>
          <w:sz w:val="28"/>
          <w:szCs w:val="28"/>
          <w:lang w:val="uz-Cyrl-UZ"/>
        </w:rPr>
        <w:t>ra, bir necha yildan so</w:t>
      </w:r>
      <w:r w:rsidRPr="001768BD">
        <w:rPr>
          <w:bCs/>
          <w:color w:val="000099"/>
          <w:sz w:val="28"/>
          <w:szCs w:val="28"/>
          <w:lang w:val="en-US"/>
        </w:rPr>
        <w:t>`</w:t>
      </w:r>
      <w:r w:rsidRPr="001768BD">
        <w:rPr>
          <w:bCs/>
          <w:color w:val="000099"/>
          <w:sz w:val="28"/>
          <w:szCs w:val="28"/>
          <w:lang w:val="uz-Cyrl-UZ"/>
        </w:rPr>
        <w:t>ng Bobur shoh jasadi Kobuldagi “Bog</w:t>
      </w:r>
      <w:r w:rsidRPr="001768BD">
        <w:rPr>
          <w:bCs/>
          <w:color w:val="000099"/>
          <w:sz w:val="28"/>
          <w:szCs w:val="28"/>
          <w:lang w:val="en-US"/>
        </w:rPr>
        <w:t>`</w:t>
      </w:r>
      <w:r w:rsidRPr="001768BD">
        <w:rPr>
          <w:bCs/>
          <w:color w:val="000099"/>
          <w:sz w:val="28"/>
          <w:szCs w:val="28"/>
          <w:lang w:val="uz-Cyrl-UZ"/>
        </w:rPr>
        <w:t>i Kalon”ga ko</w:t>
      </w:r>
      <w:r w:rsidRPr="001768BD">
        <w:rPr>
          <w:bCs/>
          <w:color w:val="000099"/>
          <w:sz w:val="28"/>
          <w:szCs w:val="28"/>
          <w:lang w:val="en-US"/>
        </w:rPr>
        <w:t>`</w:t>
      </w:r>
      <w:r w:rsidRPr="001768BD">
        <w:rPr>
          <w:bCs/>
          <w:color w:val="000099"/>
          <w:sz w:val="28"/>
          <w:szCs w:val="28"/>
          <w:lang w:val="uz-Cyrl-UZ"/>
        </w:rPr>
        <w:t xml:space="preserve">chiriladi. </w:t>
      </w:r>
      <w:r w:rsidRPr="001768BD">
        <w:rPr>
          <w:bCs/>
          <w:color w:val="000099"/>
          <w:sz w:val="28"/>
          <w:szCs w:val="28"/>
          <w:lang w:val="en-US"/>
        </w:rPr>
        <w:t>Bu bog`ni Boburning o`zi katta mehr bilan obod qilgan edi.</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 xml:space="preserve">           Keyinchalik bu bog` “Bog`i Bobur” deb atala boshlangan.</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 xml:space="preserve"> Bobur Sharq mamlakatlari taxtiga munosib hukmdorlarning yorqin namoyonlaridan biridir.</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Bobur bobokaloni Amir Temurdek bunyodkorlik ishlariga katta e’tibor bilan qaragan davlat arbobi edi.</w:t>
      </w:r>
    </w:p>
    <w:p w:rsidR="00F14459" w:rsidRPr="001768BD" w:rsidRDefault="00F14459" w:rsidP="001768BD">
      <w:pPr>
        <w:ind w:left="-851"/>
        <w:jc w:val="both"/>
        <w:rPr>
          <w:color w:val="000099"/>
          <w:sz w:val="28"/>
          <w:szCs w:val="28"/>
          <w:lang w:val="en-US"/>
        </w:rPr>
      </w:pPr>
      <w:r w:rsidRPr="001768BD">
        <w:rPr>
          <w:color w:val="000099"/>
          <w:sz w:val="28"/>
          <w:szCs w:val="28"/>
          <w:lang w:val="en-US"/>
        </w:rPr>
        <w:t>O`zbekiston Respublikasi hukumatining qarori: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*1993-yilda Bobur tavalludining 510 yilligi keng miqyosda nishonlansin.</w:t>
      </w:r>
    </w:p>
    <w:p w:rsidR="00F14459" w:rsidRPr="001768BD" w:rsidRDefault="00F14459" w:rsidP="001768BD">
      <w:pPr>
        <w:numPr>
          <w:ilvl w:val="0"/>
          <w:numId w:val="11"/>
        </w:numPr>
        <w:ind w:left="-851"/>
        <w:jc w:val="both"/>
        <w:rPr>
          <w:color w:val="000099"/>
          <w:sz w:val="28"/>
          <w:szCs w:val="28"/>
          <w:lang w:val="en-US"/>
        </w:rPr>
      </w:pPr>
      <w:r w:rsidRPr="001768BD">
        <w:rPr>
          <w:color w:val="000099"/>
          <w:sz w:val="28"/>
          <w:szCs w:val="28"/>
          <w:lang w:val="en-US"/>
        </w:rPr>
        <w:t>Boburning buyuk xotirasini ulug`lash yo`lida katta ishlar amalga oshirilsin.</w:t>
      </w:r>
    </w:p>
    <w:p w:rsidR="00F14459" w:rsidRPr="001768BD" w:rsidRDefault="00F14459" w:rsidP="001768BD">
      <w:pPr>
        <w:numPr>
          <w:ilvl w:val="0"/>
          <w:numId w:val="11"/>
        </w:numPr>
        <w:ind w:left="-851"/>
        <w:jc w:val="both"/>
        <w:rPr>
          <w:color w:val="000099"/>
          <w:sz w:val="28"/>
          <w:szCs w:val="28"/>
          <w:lang w:val="en-US"/>
        </w:rPr>
      </w:pPr>
      <w:r w:rsidRPr="001768BD">
        <w:rPr>
          <w:color w:val="000099"/>
          <w:sz w:val="28"/>
          <w:szCs w:val="28"/>
          <w:lang w:val="en-US"/>
        </w:rPr>
        <w:t>Andijonda Bobur haykali o`rnatildi, ramziy qabr maqbarasi qurildi.</w:t>
      </w:r>
    </w:p>
    <w:p w:rsidR="00F14459" w:rsidRPr="001768BD" w:rsidRDefault="00F14459" w:rsidP="001768BD">
      <w:pPr>
        <w:numPr>
          <w:ilvl w:val="0"/>
          <w:numId w:val="11"/>
        </w:numPr>
        <w:ind w:left="-851"/>
        <w:jc w:val="both"/>
        <w:rPr>
          <w:color w:val="000099"/>
          <w:sz w:val="28"/>
          <w:szCs w:val="28"/>
          <w:lang w:val="en-US"/>
        </w:rPr>
      </w:pPr>
      <w:r w:rsidRPr="001768BD">
        <w:rPr>
          <w:color w:val="000099"/>
          <w:sz w:val="28"/>
          <w:szCs w:val="28"/>
          <w:lang w:val="en-US"/>
        </w:rPr>
        <w:t>“Bobur milliy bog`i” va shu bog` qoshida “Bobur va jahon adabiyoti” nomli muzey tashkil etildi.</w:t>
      </w:r>
    </w:p>
    <w:p w:rsidR="00F14459" w:rsidRPr="001768BD" w:rsidRDefault="00F14459" w:rsidP="001768BD">
      <w:pPr>
        <w:numPr>
          <w:ilvl w:val="0"/>
          <w:numId w:val="11"/>
        </w:numPr>
        <w:ind w:left="-851"/>
        <w:jc w:val="both"/>
        <w:rPr>
          <w:color w:val="000099"/>
          <w:sz w:val="28"/>
          <w:szCs w:val="28"/>
          <w:lang w:val="en-US"/>
        </w:rPr>
      </w:pPr>
      <w:r w:rsidRPr="001768BD">
        <w:rPr>
          <w:color w:val="000099"/>
          <w:sz w:val="28"/>
          <w:szCs w:val="28"/>
          <w:lang w:val="en-US"/>
        </w:rPr>
        <w:t>Har yili 14-fevral Respublikamizda Bobur tavalludi keng nishonlanadi.</w:t>
      </w:r>
    </w:p>
    <w:p w:rsidR="00F14459" w:rsidRPr="001768BD" w:rsidRDefault="00F14459" w:rsidP="001768BD">
      <w:pPr>
        <w:ind w:left="-851"/>
        <w:jc w:val="both"/>
        <w:rPr>
          <w:color w:val="000099"/>
          <w:sz w:val="28"/>
          <w:szCs w:val="28"/>
          <w:lang w:val="en-US"/>
        </w:rPr>
      </w:pPr>
      <w:r w:rsidRPr="001768BD">
        <w:rPr>
          <w:color w:val="000099"/>
          <w:sz w:val="28"/>
          <w:szCs w:val="28"/>
          <w:lang w:val="en-US"/>
        </w:rPr>
        <w:t>Hindistonda qudratli va shavkatli saltanat egasi bo`lganida ham Vatan xayoli, ayriliq alami Bobur Mirzoni aslo tark etmagan va u quyidagi hasratli satrlarni bitgan edi:</w:t>
      </w:r>
    </w:p>
    <w:p w:rsidR="00F14459" w:rsidRPr="000B61B9" w:rsidRDefault="00F14459" w:rsidP="001768BD">
      <w:pPr>
        <w:ind w:left="-851"/>
        <w:jc w:val="both"/>
        <w:rPr>
          <w:i/>
          <w:color w:val="E36C0A"/>
          <w:sz w:val="28"/>
          <w:szCs w:val="28"/>
          <w:lang w:val="en-US"/>
        </w:rPr>
      </w:pPr>
      <w:r w:rsidRPr="000B61B9">
        <w:rPr>
          <w:i/>
          <w:color w:val="E36C0A"/>
          <w:sz w:val="28"/>
          <w:szCs w:val="28"/>
          <w:lang w:val="en-US"/>
        </w:rPr>
        <w:t xml:space="preserve">             Yana mahrumi xonumon qilding,</w:t>
      </w:r>
    </w:p>
    <w:p w:rsidR="00F14459" w:rsidRPr="000B61B9" w:rsidRDefault="00F14459" w:rsidP="001768BD">
      <w:pPr>
        <w:ind w:left="-851"/>
        <w:jc w:val="both"/>
        <w:rPr>
          <w:i/>
          <w:color w:val="E36C0A"/>
          <w:sz w:val="28"/>
          <w:szCs w:val="28"/>
          <w:lang w:val="en-US"/>
        </w:rPr>
      </w:pPr>
      <w:r w:rsidRPr="000B61B9">
        <w:rPr>
          <w:i/>
          <w:color w:val="E36C0A"/>
          <w:sz w:val="28"/>
          <w:szCs w:val="28"/>
          <w:lang w:val="en-US"/>
        </w:rPr>
        <w:t xml:space="preserve">              Yana ovorayi jahon qilding.</w:t>
      </w:r>
    </w:p>
    <w:p w:rsidR="00F14459" w:rsidRPr="000B61B9" w:rsidRDefault="00F14459" w:rsidP="001768BD">
      <w:pPr>
        <w:ind w:left="-851"/>
        <w:jc w:val="both"/>
        <w:rPr>
          <w:i/>
          <w:color w:val="E36C0A"/>
          <w:sz w:val="28"/>
          <w:szCs w:val="28"/>
          <w:lang w:val="en-US"/>
        </w:rPr>
      </w:pPr>
      <w:r w:rsidRPr="000B61B9">
        <w:rPr>
          <w:i/>
          <w:color w:val="E36C0A"/>
          <w:sz w:val="28"/>
          <w:szCs w:val="28"/>
          <w:lang w:val="en-US"/>
        </w:rPr>
        <w:t xml:space="preserve">              Tole  yo`qi  jonimg`a  balolig`  bo`ldi,</w:t>
      </w:r>
    </w:p>
    <w:p w:rsidR="00F14459" w:rsidRPr="000B61B9" w:rsidRDefault="00F14459" w:rsidP="001768BD">
      <w:pPr>
        <w:ind w:left="-851"/>
        <w:jc w:val="both"/>
        <w:rPr>
          <w:i/>
          <w:color w:val="E36C0A"/>
          <w:sz w:val="28"/>
          <w:szCs w:val="28"/>
          <w:lang w:val="en-US"/>
        </w:rPr>
      </w:pPr>
      <w:r w:rsidRPr="000B61B9">
        <w:rPr>
          <w:i/>
          <w:color w:val="E36C0A"/>
          <w:sz w:val="28"/>
          <w:szCs w:val="28"/>
          <w:lang w:val="en-US"/>
        </w:rPr>
        <w:t xml:space="preserve">              Har ishniki ayladim,  xatolig`  bo`ldi.</w:t>
      </w:r>
    </w:p>
    <w:p w:rsidR="00F14459" w:rsidRPr="000B61B9" w:rsidRDefault="00F14459" w:rsidP="001768BD">
      <w:pPr>
        <w:ind w:left="-851"/>
        <w:jc w:val="both"/>
        <w:rPr>
          <w:i/>
          <w:color w:val="E36C0A"/>
          <w:sz w:val="28"/>
          <w:szCs w:val="28"/>
          <w:lang w:val="de-DE"/>
        </w:rPr>
      </w:pPr>
      <w:r w:rsidRPr="000B61B9">
        <w:rPr>
          <w:i/>
          <w:color w:val="E36C0A"/>
          <w:sz w:val="28"/>
          <w:szCs w:val="28"/>
          <w:lang w:val="en-US"/>
        </w:rPr>
        <w:t xml:space="preserve">             </w:t>
      </w:r>
      <w:r w:rsidRPr="000B61B9">
        <w:rPr>
          <w:i/>
          <w:color w:val="E36C0A"/>
          <w:sz w:val="28"/>
          <w:szCs w:val="28"/>
          <w:lang w:val="de-DE"/>
        </w:rPr>
        <w:t>O`z yerni qo`yub  Hind sori yuzlandim,</w:t>
      </w:r>
    </w:p>
    <w:p w:rsidR="00F14459" w:rsidRPr="000B61B9" w:rsidRDefault="00F14459" w:rsidP="001768BD">
      <w:pPr>
        <w:ind w:left="-851"/>
        <w:jc w:val="both"/>
        <w:rPr>
          <w:i/>
          <w:color w:val="E36C0A"/>
          <w:sz w:val="28"/>
          <w:szCs w:val="28"/>
          <w:lang w:val="en-GB"/>
        </w:rPr>
      </w:pPr>
      <w:r w:rsidRPr="000B61B9">
        <w:rPr>
          <w:i/>
          <w:color w:val="E36C0A"/>
          <w:sz w:val="28"/>
          <w:szCs w:val="28"/>
          <w:lang w:val="de-DE"/>
        </w:rPr>
        <w:t xml:space="preserve">              </w:t>
      </w:r>
      <w:r w:rsidRPr="000B61B9">
        <w:rPr>
          <w:i/>
          <w:color w:val="E36C0A"/>
          <w:sz w:val="28"/>
          <w:szCs w:val="28"/>
          <w:lang w:val="en-US"/>
        </w:rPr>
        <w:t>Yorab  netayin, ne yuz qarolig` bo`ldi.</w:t>
      </w:r>
    </w:p>
    <w:p w:rsidR="00F14459" w:rsidRPr="001768BD" w:rsidRDefault="00F14459" w:rsidP="001768BD">
      <w:pPr>
        <w:ind w:left="-851"/>
        <w:jc w:val="both"/>
        <w:rPr>
          <w:color w:val="000099"/>
          <w:sz w:val="28"/>
          <w:szCs w:val="28"/>
          <w:lang w:val="en-US"/>
        </w:rPr>
      </w:pPr>
      <w:r w:rsidRPr="001768BD">
        <w:rPr>
          <w:b/>
          <w:color w:val="000099"/>
          <w:sz w:val="28"/>
          <w:szCs w:val="28"/>
          <w:lang w:val="en-US"/>
        </w:rPr>
        <w:t xml:space="preserve">Topshiriq: </w:t>
      </w:r>
      <w:r w:rsidRPr="001768BD">
        <w:rPr>
          <w:color w:val="000099"/>
          <w:sz w:val="28"/>
          <w:szCs w:val="28"/>
          <w:lang w:val="en-US"/>
        </w:rPr>
        <w:t>O`quvchilar  Z.M.Bobur bobomizning “Boburnoma”  asarini tahlil qiladilar.</w:t>
      </w:r>
    </w:p>
    <w:p w:rsidR="00F14459" w:rsidRDefault="00F14459" w:rsidP="000B61B9">
      <w:pPr>
        <w:spacing w:line="360" w:lineRule="auto"/>
        <w:ind w:left="-720" w:firstLine="180"/>
        <w:rPr>
          <w:b/>
          <w:color w:val="008000"/>
          <w:sz w:val="28"/>
          <w:szCs w:val="28"/>
          <w:lang w:val="uz-Latn-UZ"/>
        </w:rPr>
      </w:pP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Default="00F14459" w:rsidP="001768BD">
      <w:pPr>
        <w:pStyle w:val="NoSpacing"/>
        <w:ind w:left="-851"/>
        <w:jc w:val="both"/>
        <w:rPr>
          <w:b/>
          <w:color w:val="000099"/>
          <w:sz w:val="28"/>
          <w:szCs w:val="28"/>
          <w:lang w:val="it-IT"/>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21</w:t>
      </w:r>
      <w:r>
        <w:rPr>
          <w:b/>
          <w:color w:val="FF0000"/>
          <w:sz w:val="28"/>
          <w:szCs w:val="28"/>
          <w:lang w:val="en-US"/>
        </w:rPr>
        <w:t xml:space="preserve">-Mavzu: </w:t>
      </w:r>
      <w:r w:rsidRPr="00F06D35">
        <w:rPr>
          <w:b/>
          <w:color w:val="FF0000"/>
          <w:sz w:val="28"/>
          <w:szCs w:val="28"/>
          <w:lang w:val="en-US"/>
        </w:rPr>
        <w:t>Kiber makon va biz. (matematika, informatika fanlari oyligi doirasida).</w:t>
      </w:r>
    </w:p>
    <w:p w:rsidR="00F14459" w:rsidRPr="001768BD" w:rsidRDefault="00F14459" w:rsidP="001768BD">
      <w:pPr>
        <w:ind w:left="-851"/>
        <w:jc w:val="both"/>
        <w:rPr>
          <w:b/>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“Fan-texnikaning rivojlanishi insoniyatning ko`pgina ishlarini yengillashtirdi”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zamonaviy fan-texnika sirlaridan o`quvchilarni voqif etish va ularga  bo`lgan  qiziqish va hurmatini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 xml:space="preserve">Natija: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b/>
          <w:color w:val="000099"/>
          <w:sz w:val="28"/>
          <w:szCs w:val="28"/>
          <w:lang w:val="en-US"/>
        </w:rPr>
        <w:t xml:space="preserve"> </w:t>
      </w:r>
      <w:r w:rsidRPr="001768BD">
        <w:rPr>
          <w:shadow/>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“Zamon shiddat bilan rivojlanmoqda, bunda bizdan kuchli bilim talab qilinadi.</w:t>
      </w:r>
    </w:p>
    <w:p w:rsidR="00F14459" w:rsidRPr="001768BD" w:rsidRDefault="00F14459" w:rsidP="001768BD">
      <w:pPr>
        <w:pStyle w:val="NormalWeb"/>
        <w:ind w:left="-851"/>
        <w:jc w:val="both"/>
        <w:rPr>
          <w:color w:val="000099"/>
          <w:sz w:val="28"/>
          <w:szCs w:val="28"/>
          <w:lang w:val="en-US"/>
        </w:rPr>
      </w:pPr>
      <w:r w:rsidRPr="001768BD">
        <w:rPr>
          <w:color w:val="000099"/>
          <w:sz w:val="28"/>
          <w:szCs w:val="28"/>
          <w:lang w:val="en-US"/>
        </w:rPr>
        <w:t xml:space="preserve">O`qituvchi: </w:t>
      </w:r>
    </w:p>
    <w:p w:rsidR="00F14459" w:rsidRPr="001768BD" w:rsidRDefault="00F14459" w:rsidP="001768BD">
      <w:pPr>
        <w:ind w:left="-851"/>
        <w:jc w:val="both"/>
        <w:rPr>
          <w:color w:val="000099"/>
          <w:sz w:val="28"/>
          <w:szCs w:val="28"/>
          <w:lang w:val="en-US"/>
        </w:rPr>
      </w:pPr>
      <w:r>
        <w:rPr>
          <w:noProof/>
        </w:rPr>
        <w:pict>
          <v:shape id="Рисунок 16" o:spid="_x0000_s1045" type="#_x0000_t75" alt="уздэу01" style="position:absolute;left:0;text-align:left;margin-left:212.35pt;margin-top:350.75pt;width:260.45pt;height:232.85pt;z-index:251645440;visibility:visible;mso-position-horizontal-relative:margin;mso-position-vertical-relative:margin">
            <v:imagedata r:id="rId21" o:title=""/>
            <w10:wrap type="square" anchorx="margin" anchory="margin"/>
          </v:shape>
        </w:pict>
      </w:r>
      <w:r w:rsidRPr="001768BD">
        <w:rPr>
          <w:color w:val="000099"/>
          <w:sz w:val="28"/>
          <w:szCs w:val="28"/>
          <w:lang w:val="en-US"/>
        </w:rPr>
        <w:t xml:space="preserve">      XX asrning o`rtalariga kelib fanning ijtimoiy hayotdagi roli mislsiz oshdi darajada oshdi. Fanlar taraqqiyotidagi inqiloblarning xarakteri o`zgardi, ya’ni ilm sohasidagi inqiloblar texnika sohasidagi axborotlar bilan uyg`unlashib ketdi va ilmiy-texnika inqilobi yuzaga keldi. XX asrning 40-yillarining oxirlaridagi ilmiy-texnika inqilobi fanining bevosita ishlab chiqarish kuchlariga aylanishi natijasida fanning o`zida, texnikada va ishlab chiqarishda katta sifat o`zgarishlari vujudga keldi. Natijada har 10-15 yilda ilmiy faoliyat hajmi ikki marta oshib kela boshladi. Shu narsani mamnuniyat bilan qayd etish mumkinki, XX asrning 70-yillaridagi olim va ilmiy xodimlar soni butun fan taraqqiyoti davrlarida yashagan olimlar sonining 90 % idan ko`prog`ini tashkil etadi, degan xulosalarga ham kelindi. Umuman olganda shuni qayd etish mumkinki, jahon miqyosida ilmiy xodimlarning o`sish foizi aholining o`sish foiziga qaraganda bir necha marta ortiq, ya’ni fan va ta’lim ijtimoiy salohiyatning muhim omiliga aylandi.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Natijada XX asrda ixtisoslashgan ilmiy tashkilotlar soni keskin ravishda oshdi. Fan sohalari bo`yicha ilmiy muassasalar tashkil bo`la boshladi hamda yangi nomdagi fan yo`nalishlari va ularga xos ta’lim mazmuni yuzaga kela boshladi. Jumladan, kibernetika, matematik lingvistika, geofizika, biotexnika, ehtimollar nazariyasi, ergonomika, informatika, texnik estetika va shu kabilar yangi nom olgan fan yo`nalishlaridir.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Keyingi chorak asr davomida ilmiy-texnik taraqqiyotiga nazar tashlasak, bu davr ichida ko`pincha, ayniqsa, fizika, matematika, mexanika, kimyo, biologiya kabi aniq fanlar va shu bilan birga texnikada tamomila yangicha sifat va tamoyillarga ega bo`lgan qonunlar, nazariyalar va gipotezalarning vujudga kelganligining shohidi bo`lamiz. Fanlarning o`zaro hamkorligi tezlashib, fanning yangi sohalari paydo bo`la boshladi. Bular ta’lim mazmuniga ham sezilarli ta’sir ko`rsatdi va  bular o`z navbatida texnika-texnologiya taraqqiyoti uchun xizmat qiladi. Ayniqsa, hozirgi kunda xalq xo`jaligini boshqarishni avtomatlashtirish keng ko`lamda amalga oshirilmoqda. Bu borada fan-texnika yutuqlarini o`z  navbatida yoshlarga yetkazib boorish, hozirgi zamon darslariga qo`yilgan talablardan biridir.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Fan va texnikaning ishlab chiqarish bilan yaqindan integratsiyalashib borishi bu davr taqozosidir. Shuning uchun ham bugungi yoshlar maktablarni bitirgunlarigacha hozirgi zamon texnikasining asoslari haqida ma’lum tasavvurlarga ega bo`lishlari lozim.</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Bugungi yuksalayotgan fan va texnikamiz bizga jamiyat qonunlari va tabiatdagi hodisalar mohiyatini, bizni o`rab turgan muhitni rivojlantirishni tushunib yetishga yordam beradi. Ilg`or fan va texnika-texnologiyalar tufayli inson atrof-muhit bilan faol hamkorlikda bo`ladi, uning yashash sharoitlari yaxshilanadi. XIX asrning oxiri XXI asrning boshlarida fan va texnika misli ko`rilmagan darajada rivojlandi. Bu davrda sanoat, transport va boshqa sohalarni avtomatlashtirishga kirishildi. Avtomatik boshqarish nazariyasiga asoslangan “Kibernetika” nomli yangi fan vujudga kelishiga asos bo`ldi.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Hozirgi kunda kompyuterlar qo`llanilmayotgan biron sohani topish qiyin. Ular dastgoh, sex, zavodlarni boshqarishda ham insonga yaqindan ko`maklashmoqda. Kompyuterlarning  ikki muhim xususiyati: hisoblashni tez bajarishi va xotirasida katta hajmdagi axborotni ishlab chiqishi bilan juda ko`p imkoniyatlar yaratib bermoqda. </w:t>
      </w:r>
    </w:p>
    <w:p w:rsidR="00F14459" w:rsidRPr="001768BD" w:rsidRDefault="00F14459" w:rsidP="001768BD">
      <w:pPr>
        <w:ind w:left="-851"/>
        <w:jc w:val="both"/>
        <w:rPr>
          <w:color w:val="000099"/>
          <w:sz w:val="28"/>
          <w:szCs w:val="28"/>
          <w:lang w:val="en-US"/>
        </w:rPr>
      </w:pPr>
      <w:r w:rsidRPr="001768BD">
        <w:rPr>
          <w:b/>
          <w:color w:val="000099"/>
          <w:sz w:val="28"/>
          <w:szCs w:val="28"/>
          <w:lang w:val="en-US"/>
        </w:rPr>
        <w:t>Topshiriq: O`quvchilardan quyidagi savolga javob berish so`raladi: Fan-texnikaga nisbatan qanday tarbiyaviy ahamiyat talab etiladi?</w:t>
      </w:r>
    </w:p>
    <w:p w:rsidR="00F14459" w:rsidRDefault="00F14459" w:rsidP="000B61B9">
      <w:pPr>
        <w:spacing w:line="360" w:lineRule="auto"/>
        <w:ind w:left="-720" w:firstLine="180"/>
        <w:rPr>
          <w:b/>
          <w:color w:val="008000"/>
          <w:sz w:val="28"/>
          <w:szCs w:val="28"/>
          <w:lang w:val="uz-Latn-UZ"/>
        </w:rPr>
      </w:pP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B61B9" w:rsidRDefault="00F14459" w:rsidP="001768BD">
      <w:pPr>
        <w:tabs>
          <w:tab w:val="left" w:pos="4002"/>
        </w:tabs>
        <w:ind w:left="-851"/>
        <w:jc w:val="both"/>
        <w:rPr>
          <w:b/>
          <w:color w:val="000099"/>
          <w:sz w:val="28"/>
          <w:szCs w:val="28"/>
          <w:lang w:val="it-IT"/>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22</w:t>
      </w:r>
      <w:r>
        <w:rPr>
          <w:b/>
          <w:color w:val="FF0000"/>
          <w:sz w:val="28"/>
          <w:szCs w:val="28"/>
          <w:lang w:val="en-US"/>
        </w:rPr>
        <w:t xml:space="preserve">-Mavzu: </w:t>
      </w:r>
      <w:r w:rsidRPr="00F06D35">
        <w:rPr>
          <w:b/>
          <w:color w:val="FF0000"/>
          <w:sz w:val="28"/>
          <w:szCs w:val="28"/>
          <w:lang w:val="en-US"/>
        </w:rPr>
        <w:t>Axborot asri tahlikalari</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Kun shiori: Internetdan himoya choralari</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Maqsad: O’quvchilarni internetdan to’g’ri oqilona foydalanishni o’rgatish</w:t>
      </w:r>
    </w:p>
    <w:p w:rsidR="00F14459" w:rsidRPr="001768BD" w:rsidRDefault="00F14459" w:rsidP="000B61B9">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0B61B9">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Internetga bo‘lgan ehtiyoj kun sayin ortib bormoqda. Natijada axborot va kommunikatsiya sohasida ulkan o‘zgarishlar yuz beryapti. Oxirgi 50 yilda axborot uzatish tizimining ishi 300 ming marta tezlashdi. Narx esa ming barobar arzonlashdi. Bunday hodisa Yer yuzida ulkan axborot makoni – xalqaro internet tarmog‘i yuzaga kelishiga omil bo‘ldi.</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Bugungi kunda internet ayrim “shaxslar” uchun g‘oyaviy qurolga aylanayotgan masalaning eng muammoli jihatidir. Yaqin o‘tmishda biror davlatni zabt etish uchun qurol, tank va shu kabi vositalardan foydalanilgan bo‘lsa, hozir bunday qurollarning ahamiyati pasayib boryapti. Bularning o‘rnini ommaviy axborat vositalari, ayniqsa, internet egallayapti.  Shundan ko‘rinadika, hozir biror xalqni yoki mamlakatni tobe qilish uchun, o‘sha mamlakat yoshlarining ongini zabt etish kifoya. Bu fikrning isboti sifatida “Arab baxori” buxronlari yoki Yevropaning ayrim xududlaridagi notinchliklarni aytish mumkin.</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Hozirgi tahlikali zamonda internet tarmog‘i orqali taraqatilayotgan g‘arazli ma’lmumotlar, vayronkor g‘oyalar, odob-axloqni yemiruvchi illatlar yosh avlodning har biriga ta’sir o‘tkazmoqda. Keyingi paytlarda internet orqali buzg‘unchilikka chaqiruvchilar, global tarmoqdan qabih maqsadda foydalanuvchilar ko‘payib bormoqda.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Bugun shaxsni manqurtga aylantirish uchun Chingiz Aytmatov yozganidek, tuya terisini  odamning taqir boshiga kiydirish shart emas. Endi sodir bo‘ladigan urushlar jang maydonida emas, balki mafkura poligonida yuz beradi. Shu jihatdan qaraganda, yoshlarning ko‘p vaqtini internetda behuda sarflashi katta fojiadir.</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Hozirgi kunda Xitoyda 500 milliondan, Rossiyada 50 milliondan, O‘zbekistonda 10,2 milliondan ortiq internetdan foydalanuvchi ro‘yxatga olingan. Endilikda ijobiy va salbiy axborotlarning global tarmoqqa chiqishi uchun bir soniya kifoya.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Afsuski, ko‘p yoshlar Islom din niqobi ostida olib borilayotgan buzg‘unchi harakatlarning qurboni bo‘lib, din dushmanlari quroliga aylanib qolmoqda. Ular nozik chegara chizig‘ini anglamay, shunday targ‘ibotlarga uchib, o‘z dini, dindoshlari, xalqi va o‘zi tug‘ilib o‘sgan Vataniga qarshi isyon qilishgacha borib yetmoqda.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Aslida, adashgan kimsalarning din va shariat borasida umuman ilmlari yo‘q, faqatgina  to‘daboshidan yodlab olganlarini takrorlashdan nariga o‘tolmaydi. Bu qayg‘u bilan qayd etish joizki, bugungi yoshlarimizning to‘qson foizi diniy masalalarda ulamolar tomonidan yozilgan adabiyotgan qolib, internetga murojaat qilmoqda.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Inson qayerdan, qanday ma’lumotlarni olmasin, albatta, tekshirib ko‘rishi va ularga ko‘r-ko‘rona ergashmasligi kerak. Qur’oniy Karimning Isro surasida shunday marxamat qilinadi: </w:t>
      </w:r>
      <w:r w:rsidRPr="001768BD">
        <w:rPr>
          <w:rStyle w:val="Strong"/>
          <w:bCs/>
          <w:color w:val="000099"/>
          <w:sz w:val="28"/>
          <w:szCs w:val="28"/>
          <w:lang w:val="en-US"/>
        </w:rPr>
        <w:t>“</w:t>
      </w:r>
      <w:r w:rsidRPr="001768BD">
        <w:rPr>
          <w:color w:val="000099"/>
          <w:sz w:val="28"/>
          <w:szCs w:val="28"/>
          <w:lang w:val="en-US"/>
        </w:rPr>
        <w:t>(Ey inson!) </w:t>
      </w:r>
      <w:r w:rsidRPr="001768BD">
        <w:rPr>
          <w:rStyle w:val="Strong"/>
          <w:bCs/>
          <w:color w:val="000099"/>
          <w:sz w:val="28"/>
          <w:szCs w:val="28"/>
          <w:lang w:val="en-US"/>
        </w:rPr>
        <w:t>O‘zing </w:t>
      </w:r>
      <w:r w:rsidRPr="001768BD">
        <w:rPr>
          <w:color w:val="000099"/>
          <w:sz w:val="28"/>
          <w:szCs w:val="28"/>
          <w:lang w:val="en-US"/>
        </w:rPr>
        <w:t>(aniq) </w:t>
      </w:r>
      <w:r w:rsidRPr="001768BD">
        <w:rPr>
          <w:rStyle w:val="Strong"/>
          <w:bCs/>
          <w:color w:val="000099"/>
          <w:sz w:val="28"/>
          <w:szCs w:val="28"/>
          <w:lang w:val="en-US"/>
        </w:rPr>
        <w:t>bilmagan narsaga ergashma! Chunki quloq, ko‘z, dilning har biri to‘g‘risida </w:t>
      </w:r>
      <w:r w:rsidRPr="001768BD">
        <w:rPr>
          <w:color w:val="000099"/>
          <w:sz w:val="28"/>
          <w:szCs w:val="28"/>
          <w:lang w:val="en-US"/>
        </w:rPr>
        <w:t>(har bir inson) </w:t>
      </w:r>
      <w:r w:rsidRPr="001768BD">
        <w:rPr>
          <w:rStyle w:val="Strong"/>
          <w:bCs/>
          <w:color w:val="000099"/>
          <w:sz w:val="28"/>
          <w:szCs w:val="28"/>
          <w:lang w:val="en-US"/>
        </w:rPr>
        <w:t>mas’ul bo‘lur </w:t>
      </w:r>
      <w:r w:rsidRPr="001768BD">
        <w:rPr>
          <w:color w:val="000099"/>
          <w:sz w:val="28"/>
          <w:szCs w:val="28"/>
          <w:lang w:val="en-US"/>
        </w:rPr>
        <w:t>(javob berur)</w:t>
      </w:r>
      <w:r w:rsidRPr="001768BD">
        <w:rPr>
          <w:rStyle w:val="Strong"/>
          <w:bCs/>
          <w:color w:val="000099"/>
          <w:sz w:val="28"/>
          <w:szCs w:val="28"/>
          <w:lang w:val="en-US"/>
        </w:rPr>
        <w:t>” </w:t>
      </w:r>
      <w:r w:rsidRPr="001768BD">
        <w:rPr>
          <w:color w:val="000099"/>
          <w:sz w:val="28"/>
          <w:szCs w:val="28"/>
          <w:lang w:val="en-US"/>
        </w:rPr>
        <w:t> (36 oyat) – degan xitobiga qat’iy amal qilish lozim.</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“Axborat asri” deb atalayotgan hozirgi zamonda ma’lumot olish va axborot almashishning qulay vositasi internetdir. Biroq bu tarmoqda hamma narsa aralash-quralash – oq bilan qora, ezgulik bilan yovuzlik. Ma’lumot tarqatish, biznes va reklama uchun katta maydonga aylangan global tarmoqni nazorat qilishning imkoni yo‘q. Shuning uchun ham “o‘rgimchak to‘g‘ri”da buzg‘unchi g‘oyalar targ‘iboti va terrorga chaqiriqlar juda ko‘p uchraydi.</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Buzg‘unchi firqalar tomonidan amalga oshirilayotgan xunrezliklar ommaviy axborot vositalari, ayniqsa internet orqali keng namoyish etilmoqda. Jangarilar o‘zlarining qabih maqsadi yo‘lida internetdan ustalik bilan foydalanmoqda. Masalan, g‘alamislarning aldamchilik, ko‘zbo‘yamachilik bilan ishlangan, soxtalashtirilgan videotasvirlari g‘o‘r yoshlarni o‘z domiga tortmoqda.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Masalan, “Iroq va Shom islom davlati” terrorchi tashkiloti videolavhalari “al-Hayot” media studiyasida tayyorlandi. Ular yuqori sifat va professional mahorat bilan ishlagan. Bu ishga katta malaka, tajribaga ega bo‘lgan yepropalik mutaxassislar jalb etilgan. Har safar jangarilar tomonidan chiqarilgan videolavha avvalgisidan farq qiladi. Bunday lavhalar xalqaro jamoatchilikka qaydan ta’sir etishini ko‘rib, kuzatib, shunga yarasha ish tutilmoqda.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Dastlab, ushbu jargarilar tarqatgan videolavhalarda begunoh odamlarni qo‘ydek bo‘g‘izlash kabi vahshiylik aks ettirilgan  bo‘lsa, endi bu qonxo‘rlar tarqatayotgan so‘nggi videolavhalarda bunday daxshatli tasvirlar yo‘q. Chunki jangarilarning ushbu vahshiy tasvirlarini xalqaro hamjamiyat, xususan, ommaviy axborot vositalari ularning zarariga qo‘llamoqda. Shuning uchun jangarilar, go‘yo Islom yo‘lida “qurbon” bo‘layotganlari aks etgan fotosurat va videolavhalardan targ‘ibot maqsadida foydalanishmoqda.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Yoshlarning bunday g‘oyalarga aldanmasligi, zalolat botqog‘iga botmasligini ta’minlash niyatida zarur tavsiyalarni bayon qilamiz. Maqsadimiz yoshlarni internetga in qurib, o‘zlarining vayronkor g‘oyalarini virus kabi butun dunyoga tarqatayotgan jinoyatchilarning asl basharasidan ogoh etishdir.</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Sog‘lom aql egalari internet qulayliklaridan o‘z bilimlarining oshirish yo‘lida oqilona foydalanadi. Lekin ba’zi yoshlar esa ushbu tarmoqdagi yovuzlikka, ma’naviy tanazzulga sabab bo‘ladigan saytlarda “sayr qilib”, o‘zlari va atrofdagilarning ongini zaharlayotganlari aniq. Internet bozoridan har kim o‘ziga kerakli narsani oladi, deb tarbiyani o‘z xoliga tashlab qo‘yish yaramaydi.</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Paydo bo‘lganiga uncha ko‘p bo‘lmasa-da, lekin allaqachon “ari uyasi” kabi eng gavjum elektron manzillarga aylangan ijtimoiy tarmoqlar yovuz kuchlarning virtual quroliga aylandi. Zero, terrorchilik kayfiftidagi shaxslarning ijtimoiy tarmoqlar orqali olib borayotgan targ‘ibot-tarshviqotlari kun sayin avj olib bormoqda.</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Shuning uchun ham yoshlarda xabar va ma’lumotlarni tahlil eta olish malakasini hosil qilish zarur, Zero, har qanday xabar ham to‘g‘ri va xolis bo‘lavermaydi. Har bir ma’lumotni tekshirish haqida Allox taolo shunday deydi: </w:t>
      </w:r>
      <w:r w:rsidRPr="001768BD">
        <w:rPr>
          <w:rStyle w:val="Strong"/>
          <w:bCs/>
          <w:color w:val="000099"/>
          <w:sz w:val="28"/>
          <w:szCs w:val="28"/>
          <w:lang w:val="en-US"/>
        </w:rPr>
        <w:t>“Ey mo‘minlar! Agar sizlarga biror fosiq kimsa xabar keltirsa, sizlar </w:t>
      </w:r>
      <w:r w:rsidRPr="001768BD">
        <w:rPr>
          <w:color w:val="000099"/>
          <w:sz w:val="28"/>
          <w:szCs w:val="28"/>
          <w:lang w:val="en-US"/>
        </w:rPr>
        <w:t>(haqiqiy ahvolni) </w:t>
      </w:r>
      <w:r w:rsidRPr="001768BD">
        <w:rPr>
          <w:rStyle w:val="Strong"/>
          <w:bCs/>
          <w:color w:val="000099"/>
          <w:sz w:val="28"/>
          <w:szCs w:val="28"/>
          <w:lang w:val="en-US"/>
        </w:rPr>
        <w:t>bilmagan holingizda biror qavmga aziyat yetkazib qo‘yib, </w:t>
      </w:r>
      <w:r w:rsidRPr="001768BD">
        <w:rPr>
          <w:color w:val="000099"/>
          <w:sz w:val="28"/>
          <w:szCs w:val="28"/>
          <w:lang w:val="en-US"/>
        </w:rPr>
        <w:t>(keyin) </w:t>
      </w:r>
      <w:r w:rsidRPr="001768BD">
        <w:rPr>
          <w:rStyle w:val="Strong"/>
          <w:bCs/>
          <w:color w:val="000099"/>
          <w:sz w:val="28"/>
          <w:szCs w:val="28"/>
          <w:lang w:val="en-US"/>
        </w:rPr>
        <w:t>qilgan ishlaringizga pushaymon bo‘lmasligingiz uchun </w:t>
      </w:r>
      <w:r w:rsidRPr="001768BD">
        <w:rPr>
          <w:color w:val="000099"/>
          <w:sz w:val="28"/>
          <w:szCs w:val="28"/>
          <w:lang w:val="en-US"/>
        </w:rPr>
        <w:t>(u habarni) </w:t>
      </w:r>
      <w:r w:rsidRPr="001768BD">
        <w:rPr>
          <w:rStyle w:val="Strong"/>
          <w:bCs/>
          <w:color w:val="000099"/>
          <w:sz w:val="28"/>
          <w:szCs w:val="28"/>
          <w:lang w:val="en-US"/>
        </w:rPr>
        <w:t>aniqlab </w:t>
      </w:r>
      <w:r w:rsidRPr="001768BD">
        <w:rPr>
          <w:color w:val="000099"/>
          <w:sz w:val="28"/>
          <w:szCs w:val="28"/>
          <w:lang w:val="en-US"/>
        </w:rPr>
        <w:t>(tekshirib) </w:t>
      </w:r>
      <w:r w:rsidRPr="001768BD">
        <w:rPr>
          <w:rStyle w:val="Strong"/>
          <w:bCs/>
          <w:color w:val="000099"/>
          <w:sz w:val="28"/>
          <w:szCs w:val="28"/>
          <w:lang w:val="en-US"/>
        </w:rPr>
        <w:t>ko‘ringiz!” </w:t>
      </w:r>
      <w:r w:rsidRPr="001768BD">
        <w:rPr>
          <w:color w:val="000099"/>
          <w:sz w:val="28"/>
          <w:szCs w:val="28"/>
          <w:lang w:val="en-US"/>
        </w:rPr>
        <w:t>(Hujurot surasi 6 oyat).</w:t>
      </w:r>
    </w:p>
    <w:p w:rsidR="00F14459" w:rsidRPr="001768BD" w:rsidRDefault="00F14459" w:rsidP="000B61B9">
      <w:pPr>
        <w:pStyle w:val="NormalWeb"/>
        <w:shd w:val="clear" w:color="auto" w:fill="FFFFFF"/>
        <w:spacing w:before="0" w:beforeAutospacing="0" w:after="0" w:afterAutospacing="0"/>
        <w:ind w:left="-851"/>
        <w:jc w:val="both"/>
        <w:rPr>
          <w:color w:val="000099"/>
          <w:sz w:val="28"/>
          <w:szCs w:val="28"/>
          <w:lang w:val="en-US"/>
        </w:rPr>
      </w:pPr>
      <w:r w:rsidRPr="001768BD">
        <w:rPr>
          <w:color w:val="000099"/>
          <w:sz w:val="28"/>
          <w:szCs w:val="28"/>
          <w:lang w:val="en-US"/>
        </w:rPr>
        <w:t>         Allox taolo Qur’oni karimning Niso surasi 115-oyatida shunday deydi: </w:t>
      </w:r>
      <w:r w:rsidRPr="001768BD">
        <w:rPr>
          <w:rStyle w:val="Strong"/>
          <w:bCs/>
          <w:color w:val="000099"/>
          <w:sz w:val="28"/>
          <w:szCs w:val="28"/>
          <w:lang w:val="en-US"/>
        </w:rPr>
        <w:t>“Kimga hidoyat aniq bo‘lgandan keyin Payg‘ambarga muxoliflik qilsa va mo‘minlar yo‘lidan o‘zgasiga ergashsa, Biz uni o‘zi ketayotgan yo‘liga qo‘yib beramiz va </w:t>
      </w:r>
      <w:r w:rsidRPr="001768BD">
        <w:rPr>
          <w:color w:val="000099"/>
          <w:sz w:val="28"/>
          <w:szCs w:val="28"/>
          <w:lang w:val="en-US"/>
        </w:rPr>
        <w:t>(oxiratda) </w:t>
      </w:r>
      <w:r w:rsidRPr="001768BD">
        <w:rPr>
          <w:rStyle w:val="Strong"/>
          <w:bCs/>
          <w:color w:val="000099"/>
          <w:sz w:val="28"/>
          <w:szCs w:val="28"/>
          <w:lang w:val="en-US"/>
        </w:rPr>
        <w:t>uni jahannamda quydiramiz. Naqadar noxush joy u!”</w:t>
      </w:r>
      <w:r w:rsidRPr="001768BD">
        <w:rPr>
          <w:color w:val="000099"/>
          <w:sz w:val="28"/>
          <w:szCs w:val="28"/>
          <w:lang w:val="en-US"/>
        </w:rPr>
        <w:t>. Oyati karimadan, hidoyat aniq bo‘lgandan keyin zalolatga yurgan kishilarning boradigan joyi jahannam ekani ko‘rinib turibdi. Sof aqidani kimdan, qanday o‘rganish ravshan bo‘lgan bir zamonda qandaydir internet olamidagi o‘zi bilmagan va tanimagan kishilardan aqida o‘rganaman, deb aldanib qolayotganlar bunga yaqqol misol bo‘ladi.</w:t>
      </w:r>
    </w:p>
    <w:p w:rsidR="00F14459" w:rsidRPr="001768BD" w:rsidRDefault="00F14459" w:rsidP="000B61B9">
      <w:pPr>
        <w:pStyle w:val="NormalWeb"/>
        <w:shd w:val="clear" w:color="auto" w:fill="FFFFFF"/>
        <w:spacing w:before="0" w:beforeAutospacing="0" w:after="0" w:afterAutospacing="0"/>
        <w:ind w:left="-851"/>
        <w:jc w:val="both"/>
        <w:rPr>
          <w:b/>
          <w:color w:val="000099"/>
          <w:sz w:val="28"/>
          <w:szCs w:val="28"/>
          <w:lang w:val="en-US"/>
        </w:rPr>
      </w:pPr>
      <w:r w:rsidRPr="001768BD">
        <w:rPr>
          <w:color w:val="000099"/>
          <w:sz w:val="28"/>
          <w:szCs w:val="28"/>
          <w:lang w:val="en-US"/>
        </w:rPr>
        <w:t>         Internetni bejiz “o‘rgimchak to‘ri” deb aytishmaydi. Zero, o‘rgimchak to‘ri quyosh nurida shunchalar jozibador va xilma-xil ranglarda tovlanadiki, beixtiyor inson unga mahliyo bo‘lib qoladi. Aksincha, quyosh nuri yo‘q joyda u jozibadorlikdan asar ham qolmaydi. Shundan ekan, jamiyat barqorligiga tahdid soladigan, xunerezlik, behayolik, qalloblik, buzg‘unchilik kayfiyatidagi sayt va guruhlarni “o‘rgimchak to‘ri”ning zulmatdagi shakliga qiyoslash kerak.Shundan ekan, yoshlarni doimo ogoh bo‘lib, turli g‘oyalarga qarshi turishi va to‘g‘ri yo‘ldan yurishlari zarur</w:t>
      </w: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0B61B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Default="00F14459" w:rsidP="00F06D35">
      <w:pPr>
        <w:ind w:left="-851"/>
        <w:jc w:val="center"/>
        <w:rPr>
          <w:b/>
          <w:color w:val="00B050"/>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 xml:space="preserve">23-Mavzu: Ayolga ehtirom! </w:t>
      </w:r>
      <w:r w:rsidRPr="00F06D35">
        <w:rPr>
          <w:color w:val="FF0000"/>
          <w:sz w:val="28"/>
          <w:szCs w:val="28"/>
          <w:lang w:val="en-US"/>
        </w:rPr>
        <w:t>(8 mart xotin-qizlar bayrami munosabati bilan)</w:t>
      </w:r>
    </w:p>
    <w:p w:rsidR="00F14459" w:rsidRPr="001768BD" w:rsidRDefault="00F14459" w:rsidP="001768BD">
      <w:pPr>
        <w:ind w:left="-851"/>
        <w:jc w:val="both"/>
        <w:rPr>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“Ayol bilan olam munavvar!”</w:t>
      </w: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ayollarga, onalarga  bo`lgan hurmatini oshirish.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 xml:space="preserve">Foydalanadigan ko`rgazmali qurollar </w:t>
      </w:r>
      <w:r w:rsidRPr="001768BD">
        <w:rPr>
          <w:shadow/>
          <w:color w:val="000099"/>
          <w:sz w:val="28"/>
          <w:szCs w:val="28"/>
          <w:lang w:val="uz-Cyrl-UZ"/>
        </w:rPr>
        <w:t xml:space="preserve">O`zbekiston Respublikasi Konstitutsiyasi,Ma’naviyat qalbim quyoshi, Ma’naviyat yulduzlari,Abdulla Oripov Adolat ko`zgusi, Pedagogika,  </w:t>
      </w:r>
      <w:r w:rsidRPr="001768BD">
        <w:rPr>
          <w:color w:val="000099"/>
          <w:sz w:val="28"/>
          <w:szCs w:val="28"/>
          <w:lang w:val="uz-Cyrl-UZ"/>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“Ayol, ona hammamizga hayot ato etgan zot”</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Abdulla Oripov</w:t>
      </w: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r>
        <w:rPr>
          <w:b/>
          <w:color w:val="000099"/>
          <w:sz w:val="28"/>
          <w:szCs w:val="28"/>
          <w:lang w:val="en-US"/>
        </w:rPr>
        <w:t xml:space="preserve">                                                    </w:t>
      </w:r>
      <w:r w:rsidRPr="003736D5">
        <w:rPr>
          <w:b/>
          <w:noProof/>
          <w:color w:val="000099"/>
          <w:sz w:val="28"/>
          <w:szCs w:val="28"/>
        </w:rPr>
        <w:pict>
          <v:shape id="Рисунок 3" o:spid="_x0000_i1031" type="#_x0000_t75" alt="Описание: урф-одат03" style="width:175.5pt;height:190.5pt;visibility:visible">
            <v:imagedata r:id="rId22" o:title="" gain="69719f" blacklevel="3932f"/>
          </v:shape>
        </w:pict>
      </w:r>
    </w:p>
    <w:p w:rsidR="00F14459" w:rsidRPr="001768BD" w:rsidRDefault="00F14459" w:rsidP="001768BD">
      <w:pPr>
        <w:ind w:left="-851"/>
        <w:jc w:val="both"/>
        <w:rPr>
          <w:color w:val="000099"/>
          <w:sz w:val="28"/>
          <w:szCs w:val="28"/>
          <w:lang w:val="en-US"/>
        </w:rPr>
      </w:pPr>
      <w:r>
        <w:rPr>
          <w:color w:val="000099"/>
          <w:sz w:val="28"/>
          <w:szCs w:val="28"/>
          <w:lang w:val="en-US"/>
        </w:rPr>
        <w:t xml:space="preserve"> </w:t>
      </w:r>
      <w:r w:rsidRPr="001768BD">
        <w:rPr>
          <w:color w:val="000099"/>
          <w:sz w:val="28"/>
          <w:szCs w:val="28"/>
          <w:lang w:val="en-US"/>
        </w:rPr>
        <w:t xml:space="preserve">O`qituvchi: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Bugun O`zbekistonda xotin-qizlarga ehtirom ko`rsatish, ularning huquqlarini muhofaza qilish, salomatliklari uchun qayg`urish borasida amalga oshirilayotgan ezgu ishlar xalqaro miqyosda ham keng e’tirof etilmoqda. Ayollarimiz mohir uy bekasi, jonkuyar ona bo`lishi bilan birga yurtimizdagi ijtimoiy, madaniy va siyosiy jabhalarda erkaklar bilan birdek faol ishtirok etayotirlar.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Davlatimiz rahbarining 2004 yil 25 mayda qabul qilingan “O`zbekiston Xotin-qizlar qo‘mitasi faoliyatini qo`llab-quvvatlash borasidagi qo`shimcha chora-tadbirlar to`g`risida”gi farmoni ayollarimiz salomatligini saqlash, ularni ish bilan ta’minlash, tadbirkorlik faoliyatiga keng jalb etish, ijodiy-aqliy salohiyatini yuzaga chiqarishda muhim dasturilamal bo`lmoqda.</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Mamlakatimizda xotin-qizlarning huquqlari va manfaatlarini ta’minlash borasida izchillik bilan amalga oshirilayotgan ezgu ishlarning huquqiy asosi Bosh qomusimizda o`z ifodasini topgan. Insonning, shu jumladan, xotin-qizlarning siyosiy, iqtisodiy, ijtimoiy va madaniy huquq va erkinliklarining ishonchli himoya qilinishini ta’minlaydigan milliy qonunchiligimiz me’yorlari esa Inson huquqlari umumjahon deklaratsiyasi qoidalariga hamohangdir.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Payg‘ambarimizning (s.a.v.): “Ayollar erkaklarning ajralmas bir qismidirlar”, degan hadislariga binoan ayol kishi jamiyatning ajralmas bir bo`lagi ekan, u ijtimoiy hayotda o`z mavqeiga ega bo`lib, ilm olishga, kasb-hunar qilishga haqlidir. Shunga binoan bugungi kunning ayoli ham unga berilgan haq-huquqlardan oqilona foydalanish bilan birga, ayollik iffatini saqlab, o`z sha’niga dog` tushirmaslikka harakat qilishi lozim. Ularni turli yomonlik, xavf-xatar va illatlardan himoyalash, hurmatini joyiga qo`yib, chiroyli munosabatda bo`lish esa erkaklarning zimmasidadir. Chunonchi, Rasululloh (s.a.v.) ayollarga yaxshi munosabatli bo`lishga buyurib, bunday marhamat qiladilar: “Mo`minlarning imon jihatidan komilrog`i xulqi yaxshi bo`lganlaridir. Sizlarning yaxshilaringiz o`z ahlu ayoliga yaxshi bo`lganlaringizdir”.</w:t>
      </w:r>
    </w:p>
    <w:p w:rsidR="00F14459" w:rsidRPr="001768BD" w:rsidRDefault="00F14459" w:rsidP="001768BD">
      <w:pPr>
        <w:ind w:left="-851"/>
        <w:jc w:val="both"/>
        <w:rPr>
          <w:color w:val="000099"/>
          <w:sz w:val="28"/>
          <w:szCs w:val="28"/>
          <w:lang w:val="en-US"/>
        </w:rPr>
      </w:pPr>
      <w:r w:rsidRPr="001768BD">
        <w:rPr>
          <w:b/>
          <w:color w:val="000099"/>
          <w:sz w:val="28"/>
          <w:szCs w:val="28"/>
          <w:lang w:val="en-US"/>
        </w:rPr>
        <w:t xml:space="preserve">Topshiriq: “Qalb izhori”. Sizga talpinaman onajon! </w:t>
      </w:r>
    </w:p>
    <w:p w:rsidR="00F14459" w:rsidRPr="00A45926" w:rsidRDefault="00F14459" w:rsidP="000B61B9">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0B61B9">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0B61B9">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Default="00F14459" w:rsidP="001768BD">
      <w:pPr>
        <w:ind w:left="-851"/>
        <w:jc w:val="both"/>
        <w:rPr>
          <w:color w:val="000099"/>
          <w:sz w:val="28"/>
          <w:szCs w:val="28"/>
          <w:lang w:val="it-IT"/>
        </w:rPr>
      </w:pPr>
    </w:p>
    <w:p w:rsidR="00F14459" w:rsidRPr="000B61B9" w:rsidRDefault="00F14459" w:rsidP="001768BD">
      <w:pPr>
        <w:ind w:left="-851"/>
        <w:jc w:val="both"/>
        <w:rPr>
          <w:color w:val="000099"/>
          <w:sz w:val="28"/>
          <w:szCs w:val="28"/>
          <w:lang w:val="it-IT"/>
        </w:rPr>
      </w:pPr>
    </w:p>
    <w:p w:rsidR="00F14459" w:rsidRPr="001768BD" w:rsidRDefault="00F14459" w:rsidP="001768BD">
      <w:pPr>
        <w:pStyle w:val="BodyText"/>
        <w:ind w:left="-851"/>
        <w:rPr>
          <w:rFonts w:ascii="Times New Roman" w:hAnsi="Times New Roman"/>
          <w:color w:val="000099"/>
          <w:szCs w:val="28"/>
          <w:lang w:val="en-US"/>
        </w:rPr>
      </w:pPr>
    </w:p>
    <w:p w:rsidR="00F14459" w:rsidRPr="001768BD" w:rsidRDefault="00F14459" w:rsidP="001768BD">
      <w:pPr>
        <w:pStyle w:val="BodyText"/>
        <w:ind w:left="-851"/>
        <w:rPr>
          <w:rFonts w:ascii="Times New Roman" w:hAnsi="Times New Roman"/>
          <w:b/>
          <w:i/>
          <w:color w:val="000099"/>
          <w:szCs w:val="28"/>
          <w:lang w:val="en-US"/>
        </w:rPr>
      </w:pPr>
    </w:p>
    <w:p w:rsidR="00F14459" w:rsidRPr="001768BD" w:rsidRDefault="00F14459" w:rsidP="001768BD">
      <w:pPr>
        <w:pStyle w:val="BodyText"/>
        <w:ind w:left="-851"/>
        <w:rPr>
          <w:rFonts w:ascii="Times New Roman" w:hAnsi="Times New Roman"/>
          <w:b/>
          <w:i/>
          <w:color w:val="000099"/>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pStyle w:val="BodyText"/>
        <w:ind w:left="-851"/>
        <w:rPr>
          <w:rFonts w:ascii="Times New Roman" w:hAnsi="Times New Roman"/>
          <w:b/>
          <w:i/>
          <w:color w:val="FF0000"/>
          <w:szCs w:val="28"/>
          <w:lang w:val="en-US"/>
        </w:rPr>
      </w:pPr>
      <w:r w:rsidRPr="00F06D35">
        <w:rPr>
          <w:rFonts w:ascii="Times New Roman" w:hAnsi="Times New Roman"/>
          <w:b/>
          <w:i/>
          <w:color w:val="FF0000"/>
          <w:szCs w:val="28"/>
          <w:lang w:val="en-US"/>
        </w:rPr>
        <w:t>24</w:t>
      </w:r>
      <w:r w:rsidRPr="00F06D35">
        <w:rPr>
          <w:rFonts w:ascii="Times New Roman" w:hAnsi="Times New Roman"/>
          <w:b/>
          <w:i/>
          <w:color w:val="FF0000"/>
          <w:szCs w:val="28"/>
          <w:lang w:val="uz-Cyrl-UZ"/>
        </w:rPr>
        <w:t xml:space="preserve">-mavzu: </w:t>
      </w:r>
      <w:r w:rsidRPr="00F06D35">
        <w:rPr>
          <w:rFonts w:ascii="Times New Roman" w:hAnsi="Times New Roman"/>
          <w:b/>
          <w:bCs/>
          <w:color w:val="FF0000"/>
          <w:szCs w:val="28"/>
          <w:lang w:val="en-US" w:eastAsia="en-US"/>
        </w:rPr>
        <w:t>Jamiyat taraqqiyotiga to‘siq bo‘luvchi illatlarga qarshi kurash</w:t>
      </w:r>
      <w:r w:rsidRPr="00F06D35">
        <w:rPr>
          <w:rFonts w:ascii="Times New Roman" w:hAnsi="Times New Roman"/>
          <w:bCs/>
          <w:color w:val="FF0000"/>
          <w:szCs w:val="28"/>
          <w:lang w:val="en-US" w:eastAsia="en-US"/>
        </w:rPr>
        <w:t>.</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I.Kirish</w:t>
      </w:r>
      <w:r w:rsidRPr="001768BD">
        <w:rPr>
          <w:b/>
          <w:color w:val="000099"/>
          <w:sz w:val="28"/>
          <w:szCs w:val="28"/>
          <w:lang w:val="en-US"/>
        </w:rPr>
        <w:t xml:space="preserve">:                                                                                                                                   </w:t>
      </w:r>
      <w:r w:rsidRPr="001768BD">
        <w:rPr>
          <w:i/>
          <w:color w:val="000099"/>
          <w:sz w:val="28"/>
          <w:szCs w:val="28"/>
          <w:lang w:val="en-US"/>
        </w:rPr>
        <w:t>Tarbiyaviy mashg`ulotning maqsadi:</w:t>
      </w:r>
      <w:r w:rsidRPr="001768BD">
        <w:rPr>
          <w:color w:val="000099"/>
          <w:sz w:val="28"/>
          <w:szCs w:val="28"/>
          <w:lang w:val="en-US"/>
        </w:rPr>
        <w:t>O’quvchilarga h</w:t>
      </w:r>
      <w:r w:rsidRPr="001768BD">
        <w:rPr>
          <w:color w:val="000099"/>
          <w:sz w:val="28"/>
          <w:szCs w:val="28"/>
          <w:lang w:val="uz-Cyrl-UZ"/>
        </w:rPr>
        <w:t>alollik  - inson ziynati ekanligi, ta’magirlik esa insonni yomon yo’lga boshlab, odamlar nafratiga duchor qilishini singdirish.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 xml:space="preserve">Tarbiyaviy mashg`ulotning </w:t>
      </w:r>
      <w:r w:rsidRPr="001768BD">
        <w:rPr>
          <w:i/>
          <w:color w:val="000099"/>
          <w:sz w:val="28"/>
          <w:szCs w:val="28"/>
          <w:lang w:val="en-US"/>
        </w:rPr>
        <w:tab/>
        <w:t>jihozi:</w:t>
      </w:r>
      <w:r w:rsidRPr="001768BD">
        <w:rPr>
          <w:color w:val="000099"/>
          <w:sz w:val="28"/>
          <w:szCs w:val="28"/>
          <w:lang w:val="en-US"/>
        </w:rPr>
        <w:t>Mavzuga oid rasmlar,devoriy gazeta,DVD.</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i/>
          <w:color w:val="000099"/>
          <w:sz w:val="28"/>
          <w:szCs w:val="28"/>
          <w:lang w:val="en-US"/>
        </w:rPr>
      </w:pPr>
      <w:r w:rsidRPr="001768BD">
        <w:rPr>
          <w:i/>
          <w:color w:val="000099"/>
          <w:sz w:val="28"/>
          <w:szCs w:val="28"/>
          <w:lang w:val="en-US"/>
        </w:rPr>
        <w:t>Tarbiyaviy mashg`ulot borishi:</w:t>
      </w:r>
    </w:p>
    <w:p w:rsidR="00F14459" w:rsidRPr="001768BD" w:rsidRDefault="00F14459" w:rsidP="001768BD">
      <w:pPr>
        <w:ind w:left="-851"/>
        <w:jc w:val="both"/>
        <w:rPr>
          <w:color w:val="000099"/>
          <w:sz w:val="28"/>
          <w:szCs w:val="28"/>
          <w:lang w:val="en-US"/>
        </w:rPr>
      </w:pPr>
      <w:r w:rsidRPr="001768BD">
        <w:rPr>
          <w:color w:val="000099"/>
          <w:sz w:val="28"/>
          <w:szCs w:val="28"/>
          <w:lang w:val="en-US"/>
        </w:rPr>
        <w:t>Tashkiliy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O’qituvchi:</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 xml:space="preserve">II.Asosiy qism:                                                                                                               </w:t>
      </w:r>
    </w:p>
    <w:p w:rsidR="00F14459" w:rsidRPr="001768BD" w:rsidRDefault="00F14459" w:rsidP="001768BD">
      <w:pPr>
        <w:pStyle w:val="BodyText"/>
        <w:ind w:left="-851" w:firstLine="851"/>
        <w:rPr>
          <w:rFonts w:ascii="Times New Roman" w:hAnsi="Times New Roman"/>
          <w:color w:val="000099"/>
          <w:szCs w:val="28"/>
          <w:lang w:val="en-US"/>
        </w:rPr>
      </w:pPr>
      <w:r w:rsidRPr="001768BD">
        <w:rPr>
          <w:rFonts w:ascii="Times New Roman" w:hAnsi="Times New Roman"/>
          <w:color w:val="000099"/>
          <w:szCs w:val="28"/>
          <w:lang w:val="en-US"/>
        </w:rPr>
        <w:t>TAMAGIRLIK VA TEKINXO'RLIK – ofatdir. Bejizga bobolarimiz bu haqda shunday deyishmagan.</w:t>
      </w:r>
    </w:p>
    <w:p w:rsidR="00F14459" w:rsidRPr="006B2B7D" w:rsidRDefault="00F14459" w:rsidP="001768BD">
      <w:pPr>
        <w:pStyle w:val="BodyText"/>
        <w:ind w:left="-851" w:firstLine="851"/>
        <w:rPr>
          <w:rFonts w:ascii="Times New Roman" w:hAnsi="Times New Roman"/>
          <w:i/>
          <w:color w:val="E36C0A"/>
          <w:szCs w:val="28"/>
          <w:lang w:val="en-US"/>
        </w:rPr>
      </w:pPr>
      <w:r w:rsidRPr="006B2B7D">
        <w:rPr>
          <w:rFonts w:ascii="Times New Roman" w:hAnsi="Times New Roman"/>
          <w:i/>
          <w:color w:val="E36C0A"/>
          <w:szCs w:val="28"/>
          <w:lang w:val="en-US"/>
        </w:rPr>
        <w:t xml:space="preserve">Ta’ma aylar kishini xoru - zalil, </w:t>
      </w:r>
    </w:p>
    <w:p w:rsidR="00F14459" w:rsidRPr="006B2B7D" w:rsidRDefault="00F14459" w:rsidP="001768BD">
      <w:pPr>
        <w:pStyle w:val="BodyText"/>
        <w:ind w:left="-851" w:firstLine="851"/>
        <w:rPr>
          <w:rFonts w:ascii="Times New Roman" w:hAnsi="Times New Roman"/>
          <w:i/>
          <w:color w:val="E36C0A"/>
          <w:szCs w:val="28"/>
          <w:lang w:val="en-US"/>
        </w:rPr>
      </w:pPr>
      <w:r w:rsidRPr="006B2B7D">
        <w:rPr>
          <w:rFonts w:ascii="Times New Roman" w:hAnsi="Times New Roman"/>
          <w:i/>
          <w:color w:val="E36C0A"/>
          <w:szCs w:val="28"/>
          <w:lang w:val="en-US"/>
        </w:rPr>
        <w:t xml:space="preserve">Xorlik kelgach, g'amgin bo'ladi ko'ngil. </w:t>
      </w:r>
    </w:p>
    <w:p w:rsidR="00F14459" w:rsidRPr="001768BD" w:rsidRDefault="00F14459" w:rsidP="001768BD">
      <w:pPr>
        <w:pStyle w:val="BodyText"/>
        <w:ind w:left="-851" w:firstLine="851"/>
        <w:rPr>
          <w:rFonts w:ascii="Times New Roman" w:eastAsia="MS Mincho" w:hAnsi="Times New Roman"/>
          <w:color w:val="000099"/>
          <w:szCs w:val="28"/>
          <w:lang w:val="en-US"/>
        </w:rPr>
      </w:pPr>
      <w:r w:rsidRPr="001768BD">
        <w:rPr>
          <w:rFonts w:ascii="MS Mincho" w:eastAsia="MS Mincho" w:hAnsi="MS Mincho" w:cs="MS Mincho" w:hint="eastAsia"/>
          <w:color w:val="000099"/>
          <w:szCs w:val="28"/>
          <w:lang w:val="en-US"/>
        </w:rPr>
        <w:t> </w:t>
      </w:r>
      <w:r w:rsidRPr="001768BD">
        <w:rPr>
          <w:rFonts w:ascii="Times New Roman" w:hAnsi="Times New Roman"/>
          <w:color w:val="000099"/>
          <w:szCs w:val="28"/>
          <w:lang w:val="en-US"/>
        </w:rPr>
        <w:t xml:space="preserve">M. Bobir. </w:t>
      </w:r>
      <w:r w:rsidRPr="001768BD">
        <w:rPr>
          <w:rFonts w:ascii="MS Mincho" w:eastAsia="MS Mincho" w:hAnsi="MS Mincho" w:cs="MS Mincho" w:hint="eastAsia"/>
          <w:color w:val="000099"/>
          <w:szCs w:val="28"/>
          <w:lang w:val="en-US"/>
        </w:rPr>
        <w:t> </w:t>
      </w:r>
    </w:p>
    <w:p w:rsidR="00F14459" w:rsidRPr="001768BD" w:rsidRDefault="00F14459" w:rsidP="001768BD">
      <w:pPr>
        <w:pStyle w:val="BodyText"/>
        <w:ind w:left="-851" w:firstLine="851"/>
        <w:rPr>
          <w:rFonts w:ascii="Times New Roman" w:hAnsi="Times New Roman"/>
          <w:color w:val="000099"/>
          <w:szCs w:val="28"/>
          <w:lang w:val="en-US"/>
        </w:rPr>
      </w:pPr>
      <w:r w:rsidRPr="001768BD">
        <w:rPr>
          <w:rFonts w:ascii="Times New Roman" w:hAnsi="Times New Roman"/>
          <w:color w:val="000099"/>
          <w:szCs w:val="28"/>
          <w:lang w:val="en-US"/>
        </w:rPr>
        <w:t xml:space="preserve">Ta’ma gulgun yuzni qilur za'faron, </w:t>
      </w:r>
    </w:p>
    <w:p w:rsidR="00F14459" w:rsidRPr="001768BD" w:rsidRDefault="00F14459" w:rsidP="001768BD">
      <w:pPr>
        <w:pStyle w:val="BodyText"/>
        <w:ind w:left="-851"/>
        <w:rPr>
          <w:rFonts w:ascii="Times New Roman" w:eastAsia="MS Mincho" w:hAnsi="Times New Roman"/>
          <w:color w:val="000099"/>
          <w:szCs w:val="28"/>
          <w:lang w:val="en-US"/>
        </w:rPr>
      </w:pPr>
      <w:r w:rsidRPr="001768BD">
        <w:rPr>
          <w:rFonts w:ascii="MS Mincho" w:eastAsia="MS Mincho" w:hAnsi="MS Mincho" w:cs="MS Mincho" w:hint="eastAsia"/>
          <w:color w:val="000099"/>
          <w:szCs w:val="28"/>
          <w:lang w:val="en-US"/>
        </w:rPr>
        <w:t> </w:t>
      </w:r>
      <w:r w:rsidRPr="001768BD">
        <w:rPr>
          <w:rFonts w:ascii="Times New Roman" w:hAnsi="Times New Roman"/>
          <w:color w:val="000099"/>
          <w:szCs w:val="28"/>
          <w:lang w:val="en-US"/>
        </w:rPr>
        <w:t xml:space="preserve">Ta’ma boshin kesgan bo'lsang mard inson. </w:t>
      </w:r>
      <w:r w:rsidRPr="001768BD">
        <w:rPr>
          <w:rFonts w:ascii="MS Mincho" w:eastAsia="MS Mincho" w:hAnsi="MS Mincho" w:cs="MS Mincho" w:hint="eastAsia"/>
          <w:color w:val="000099"/>
          <w:szCs w:val="28"/>
          <w:lang w:val="en-US"/>
        </w:rPr>
        <w:t> </w:t>
      </w:r>
    </w:p>
    <w:p w:rsidR="00F14459" w:rsidRPr="001768BD" w:rsidRDefault="00F14459" w:rsidP="001768BD">
      <w:pPr>
        <w:pStyle w:val="BodyText"/>
        <w:ind w:left="-851"/>
        <w:rPr>
          <w:rFonts w:ascii="Times New Roman" w:hAnsi="Times New Roman"/>
          <w:color w:val="000099"/>
          <w:szCs w:val="28"/>
          <w:lang w:val="en-US"/>
        </w:rPr>
      </w:pPr>
      <w:r w:rsidRPr="001768BD">
        <w:rPr>
          <w:rFonts w:ascii="Times New Roman" w:hAnsi="Times New Roman"/>
          <w:color w:val="000099"/>
          <w:szCs w:val="28"/>
          <w:lang w:val="en-US"/>
        </w:rPr>
        <w:t xml:space="preserve">Nosir Xisrov. </w:t>
      </w:r>
    </w:p>
    <w:p w:rsidR="00F14459" w:rsidRPr="001768BD" w:rsidRDefault="00F14459" w:rsidP="001768BD">
      <w:pPr>
        <w:pStyle w:val="BodyText"/>
        <w:ind w:left="-851"/>
        <w:rPr>
          <w:rFonts w:ascii="Times New Roman" w:hAnsi="Times New Roman"/>
          <w:color w:val="000099"/>
          <w:szCs w:val="28"/>
          <w:lang w:val="en-US"/>
        </w:rPr>
      </w:pPr>
      <w:r w:rsidRPr="001768BD">
        <w:rPr>
          <w:rFonts w:ascii="Times New Roman" w:hAnsi="Times New Roman"/>
          <w:color w:val="000099"/>
          <w:szCs w:val="28"/>
          <w:lang w:val="en-US"/>
        </w:rPr>
        <w:t>Ta’magirlik bu juda ham yomon illat hisoblanadi.Ta’magirlik bu biror kishiga xolis xizmat qilmasdan  biron narsani ko’zlab yordam berishga aytiladi.  Inson tamagirlik qilsa bunga o’rganib qoladi.Biror bir foydasi bo’lmasa yordamga muhtoj bo’lgan insonga qo’lidan kelsa ham yordam qo’lini cho’zmaydi. Inson doimo halol yo’l bilan yashash kerak. Halol yo’l bilan topilgan boylik baxt keltiradi. Ta’magirlik bilan topilgan boylik halokatga olib keladi.Bu dunyoda hamma komil inson bo’lishga intiladi. Komillik yaxshi fazilatlar orqali yuksaklikka yetadi. Shuning uchun doimo hammaga yaxshilik qilishdan charchamang. Bu dunyoda odamdan yaxshi nom qoladi. Siz ham yaxshi nom qoldirishga harakat qilishingiz lozim.</w:t>
      </w:r>
    </w:p>
    <w:p w:rsidR="00F14459" w:rsidRPr="001768BD" w:rsidRDefault="00F14459" w:rsidP="001768BD">
      <w:pPr>
        <w:ind w:left="-851"/>
        <w:jc w:val="both"/>
        <w:rPr>
          <w:b/>
          <w:i/>
          <w:color w:val="000099"/>
          <w:sz w:val="28"/>
          <w:szCs w:val="28"/>
          <w:lang w:val="en-US"/>
        </w:rPr>
      </w:pPr>
      <w:r w:rsidRPr="001768BD">
        <w:rPr>
          <w:b/>
          <w:i/>
          <w:color w:val="000099"/>
          <w:sz w:val="28"/>
          <w:szCs w:val="28"/>
          <w:lang w:val="en-US"/>
        </w:rPr>
        <w:t>III.Yakuniy qism:</w:t>
      </w:r>
    </w:p>
    <w:p w:rsidR="00F14459" w:rsidRPr="001768BD" w:rsidRDefault="00F14459" w:rsidP="001768BD">
      <w:pPr>
        <w:pStyle w:val="BodyText"/>
        <w:ind w:left="-851"/>
        <w:rPr>
          <w:rFonts w:ascii="Times New Roman" w:hAnsi="Times New Roman"/>
          <w:noProof/>
          <w:color w:val="000099"/>
          <w:szCs w:val="28"/>
          <w:lang w:val="en-US"/>
        </w:rPr>
      </w:pPr>
      <w:r w:rsidRPr="001768BD">
        <w:rPr>
          <w:rFonts w:ascii="Times New Roman" w:hAnsi="Times New Roman"/>
          <w:b/>
          <w:color w:val="000099"/>
          <w:szCs w:val="28"/>
          <w:lang w:val="en-US"/>
        </w:rPr>
        <w:t xml:space="preserve">1-topshiriq: </w:t>
      </w:r>
      <w:r w:rsidRPr="001768BD">
        <w:rPr>
          <w:rFonts w:ascii="Times New Roman" w:hAnsi="Times New Roman"/>
          <w:color w:val="000099"/>
          <w:szCs w:val="28"/>
          <w:lang w:val="en-US"/>
        </w:rPr>
        <w:t>Ta’magirlikqanday oqibatga olib kelishi haqida klaster usulda tahlil qilish</w:t>
      </w:r>
    </w:p>
    <w:p w:rsidR="00F14459" w:rsidRPr="001768BD" w:rsidRDefault="00F14459" w:rsidP="001768BD">
      <w:pPr>
        <w:pStyle w:val="BodyText"/>
        <w:ind w:left="-851"/>
        <w:rPr>
          <w:rFonts w:ascii="Times New Roman" w:hAnsi="Times New Roman"/>
          <w:color w:val="000099"/>
          <w:szCs w:val="28"/>
          <w:lang w:val="en-US"/>
        </w:rPr>
      </w:pPr>
      <w:r w:rsidRPr="003736D5">
        <w:rPr>
          <w:rFonts w:ascii="Times New Roman" w:hAnsi="Times New Roman"/>
          <w:noProof/>
          <w:color w:val="000099"/>
          <w:szCs w:val="28"/>
        </w:rPr>
        <w:pict>
          <v:shape id="Схема 17" o:spid="_x0000_i1032" type="#_x0000_t75" style="width:363.75pt;height: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">
            <v:imagedata r:id="rId23" o:title=""/>
            <o:lock v:ext="edit" aspectratio="f"/>
          </v:shape>
        </w:pict>
      </w:r>
    </w:p>
    <w:p w:rsidR="00F14459" w:rsidRPr="001768BD" w:rsidRDefault="00F14459" w:rsidP="001768BD">
      <w:pPr>
        <w:pStyle w:val="BodyText"/>
        <w:ind w:left="-851"/>
        <w:rPr>
          <w:rFonts w:ascii="Times New Roman" w:hAnsi="Times New Roman"/>
          <w:b/>
          <w:color w:val="000099"/>
          <w:szCs w:val="28"/>
          <w:lang w:val="en-US"/>
        </w:rPr>
      </w:pPr>
    </w:p>
    <w:p w:rsidR="00F14459" w:rsidRPr="001768BD" w:rsidRDefault="00F14459" w:rsidP="001768BD">
      <w:pPr>
        <w:pStyle w:val="BodyText"/>
        <w:ind w:left="-851"/>
        <w:rPr>
          <w:rFonts w:ascii="Times New Roman" w:hAnsi="Times New Roman"/>
          <w:color w:val="000099"/>
          <w:szCs w:val="28"/>
          <w:lang w:val="en-US"/>
        </w:rPr>
      </w:pPr>
      <w:r w:rsidRPr="001768BD">
        <w:rPr>
          <w:rFonts w:ascii="Times New Roman" w:hAnsi="Times New Roman"/>
          <w:b/>
          <w:color w:val="000099"/>
          <w:szCs w:val="28"/>
          <w:lang w:val="en-US"/>
        </w:rPr>
        <w:t xml:space="preserve">2-topshiriq: </w:t>
      </w:r>
      <w:r w:rsidRPr="001768BD">
        <w:rPr>
          <w:rFonts w:ascii="Times New Roman" w:hAnsi="Times New Roman"/>
          <w:color w:val="000099"/>
          <w:szCs w:val="28"/>
          <w:lang w:val="en-US"/>
        </w:rPr>
        <w:t>Halolik so’zini klaster usulida tasniflash</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6B2B7D" w:rsidRDefault="00F14459" w:rsidP="001768BD">
      <w:pPr>
        <w:ind w:left="-851"/>
        <w:jc w:val="both"/>
        <w:rPr>
          <w:color w:val="000099"/>
          <w:sz w:val="28"/>
          <w:szCs w:val="28"/>
          <w:lang w:val="it-IT"/>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uz-Cyrl-UZ"/>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Pr>
          <w:b/>
          <w:color w:val="FF0000"/>
          <w:sz w:val="28"/>
          <w:szCs w:val="28"/>
          <w:lang w:val="en-US"/>
        </w:rPr>
        <w:t xml:space="preserve">25-Mavzu: </w:t>
      </w:r>
      <w:r w:rsidRPr="00F06D35">
        <w:rPr>
          <w:b/>
          <w:color w:val="FF0000"/>
          <w:sz w:val="28"/>
          <w:szCs w:val="28"/>
          <w:lang w:val="en-US"/>
        </w:rPr>
        <w:t xml:space="preserve">Milliy odat  va  an’analarimiz  </w:t>
      </w:r>
    </w:p>
    <w:p w:rsidR="00F14459" w:rsidRPr="001768BD" w:rsidRDefault="00F14459" w:rsidP="001768BD">
      <w:pPr>
        <w:ind w:left="-851"/>
        <w:jc w:val="both"/>
        <w:rPr>
          <w:b/>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“Umrimizning har daqiqasi Navro`zga aylansin!”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milliy bayramimiz Navro`zga bo`lgan hurmatni, milliy urf-odatlarimizga  g`ururni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Foydalanadigan ko`rgazmali qurollar:</w:t>
      </w:r>
      <w:r w:rsidRPr="001768BD">
        <w:rPr>
          <w:shadow/>
          <w:color w:val="000099"/>
          <w:sz w:val="28"/>
          <w:szCs w:val="28"/>
          <w:lang w:val="uz-Cyrl-UZ"/>
        </w:rPr>
        <w:t xml:space="preserve"> O`zbekiston Respublikasi Konstitutsiyasi, Ma’naviyat qalbim quyoshi, Ma’naviyat yulduzlari, Pedagogika,  </w:t>
      </w:r>
      <w:r w:rsidRPr="001768BD">
        <w:rPr>
          <w:color w:val="000099"/>
          <w:sz w:val="28"/>
          <w:szCs w:val="28"/>
          <w:lang w:val="uz-Cyrl-UZ"/>
        </w:rPr>
        <w:t>shiorlar, plakatlar, devoriy gazetalar, slaydlar, tarqatma materiallar.</w:t>
      </w:r>
    </w:p>
    <w:p w:rsidR="00F14459" w:rsidRPr="001768BD" w:rsidRDefault="00F14459" w:rsidP="001768BD">
      <w:pPr>
        <w:ind w:left="-851"/>
        <w:jc w:val="both"/>
        <w:rPr>
          <w:color w:val="000099"/>
          <w:sz w:val="28"/>
          <w:szCs w:val="28"/>
          <w:lang w:val="de-DE"/>
        </w:rPr>
      </w:pPr>
      <w:r w:rsidRPr="001768BD">
        <w:rPr>
          <w:color w:val="000099"/>
          <w:sz w:val="28"/>
          <w:szCs w:val="28"/>
          <w:lang w:val="en-US"/>
        </w:rPr>
        <w:t>Doskada:</w:t>
      </w:r>
      <w:r w:rsidRPr="001768BD">
        <w:rPr>
          <w:b/>
          <w:color w:val="000099"/>
          <w:sz w:val="28"/>
          <w:szCs w:val="28"/>
          <w:lang w:val="en-US"/>
        </w:rPr>
        <w:t xml:space="preserve"> </w:t>
      </w:r>
      <w:r w:rsidRPr="001768BD">
        <w:rPr>
          <w:color w:val="000099"/>
          <w:sz w:val="28"/>
          <w:szCs w:val="28"/>
          <w:lang w:val="de-DE"/>
        </w:rPr>
        <w:t xml:space="preserve">        Vasli aro ko`rdim, teng emish bo`yi – yu sochi, </w:t>
      </w:r>
    </w:p>
    <w:p w:rsidR="00F14459" w:rsidRPr="001768BD" w:rsidRDefault="00F14459" w:rsidP="001768BD">
      <w:pPr>
        <w:ind w:left="-851"/>
        <w:jc w:val="both"/>
        <w:rPr>
          <w:color w:val="000099"/>
          <w:sz w:val="28"/>
          <w:szCs w:val="28"/>
          <w:lang w:val="de-DE"/>
        </w:rPr>
      </w:pPr>
      <w:r w:rsidRPr="001768BD">
        <w:rPr>
          <w:color w:val="000099"/>
          <w:sz w:val="28"/>
          <w:szCs w:val="28"/>
          <w:lang w:val="de-DE"/>
        </w:rPr>
        <w:t xml:space="preserve">                          Tun – kun ekan, zohir o`lur bo`ldi chu Navro`z. </w:t>
      </w:r>
    </w:p>
    <w:p w:rsidR="00F14459" w:rsidRPr="001768BD" w:rsidRDefault="00F14459" w:rsidP="001768BD">
      <w:pPr>
        <w:pStyle w:val="NormalWeb"/>
        <w:spacing w:before="0" w:beforeAutospacing="0" w:after="0" w:afterAutospacing="0"/>
        <w:ind w:left="-851"/>
        <w:jc w:val="both"/>
        <w:rPr>
          <w:color w:val="000099"/>
          <w:sz w:val="28"/>
          <w:szCs w:val="28"/>
          <w:lang w:val="en-US"/>
        </w:rPr>
      </w:pPr>
      <w:r w:rsidRPr="001768BD">
        <w:rPr>
          <w:color w:val="000099"/>
          <w:sz w:val="28"/>
          <w:szCs w:val="28"/>
          <w:lang w:val="en-US"/>
        </w:rPr>
        <w:t xml:space="preserve">                                                                                                 Alisher Navoiy </w:t>
      </w:r>
    </w:p>
    <w:p w:rsidR="00F14459" w:rsidRPr="001768BD" w:rsidRDefault="00F14459" w:rsidP="001768BD">
      <w:pPr>
        <w:ind w:left="-851"/>
        <w:jc w:val="both"/>
        <w:rPr>
          <w:b/>
          <w:color w:val="000099"/>
          <w:sz w:val="28"/>
          <w:szCs w:val="28"/>
          <w:lang w:val="en-US"/>
        </w:rPr>
      </w:pPr>
    </w:p>
    <w:p w:rsidR="00F14459" w:rsidRPr="001768BD" w:rsidRDefault="00F14459" w:rsidP="001768BD">
      <w:pPr>
        <w:tabs>
          <w:tab w:val="left" w:pos="6694"/>
        </w:tabs>
        <w:ind w:left="-851"/>
        <w:jc w:val="both"/>
        <w:rPr>
          <w:color w:val="000099"/>
          <w:sz w:val="28"/>
          <w:szCs w:val="28"/>
          <w:lang w:val="en-US"/>
        </w:rPr>
      </w:pPr>
      <w:r w:rsidRPr="001768BD">
        <w:rPr>
          <w:color w:val="000099"/>
          <w:sz w:val="28"/>
          <w:szCs w:val="28"/>
          <w:lang w:val="en-US"/>
        </w:rPr>
        <w:t>O`qituvchi:</w:t>
      </w:r>
      <w:r w:rsidRPr="001768BD">
        <w:rPr>
          <w:color w:val="000099"/>
          <w:sz w:val="28"/>
          <w:szCs w:val="28"/>
          <w:lang w:val="en-US"/>
        </w:rPr>
        <w:tab/>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Avvalambor, ota-bobolarimizdan qolgan qadriyatlarimizga amal qilib, bizni shu mo`tabar kunlarga – yangi yilga, Navro`z ayyomiga yetkazgani uchun  Yaratganimizga shukrona va hamdu sanolar aytishimiz darkor.</w:t>
      </w:r>
    </w:p>
    <w:p w:rsidR="00F14459" w:rsidRPr="001768BD" w:rsidRDefault="00F14459" w:rsidP="001768BD">
      <w:pPr>
        <w:ind w:left="-851"/>
        <w:jc w:val="both"/>
        <w:rPr>
          <w:color w:val="000099"/>
          <w:sz w:val="28"/>
          <w:szCs w:val="28"/>
          <w:lang w:val="en-US"/>
        </w:rPr>
      </w:pPr>
      <w:r>
        <w:rPr>
          <w:noProof/>
        </w:rPr>
        <w:pict>
          <v:shape id="Рисунок 6" o:spid="_x0000_s1046" type="#_x0000_t75" alt="навруз" style="position:absolute;left:0;text-align:left;margin-left:282.3pt;margin-top:455.25pt;width:213.7pt;height:226.7pt;z-index:251652608;visibility:visible;mso-position-horizontal-relative:margin;mso-position-vertical-relative:margin">
            <v:imagedata r:id="rId24" o:title=""/>
            <w10:wrap type="square" anchorx="margin" anchory="margin"/>
          </v:shape>
        </w:pict>
      </w:r>
      <w:r w:rsidRPr="001768BD">
        <w:rPr>
          <w:color w:val="000099"/>
          <w:sz w:val="28"/>
          <w:szCs w:val="28"/>
          <w:lang w:val="en-US"/>
        </w:rPr>
        <w:t xml:space="preserve"> O`zining buyuk fazilatlariga hamisha sodiq bo`lib, murakkab sinov davrlarida ham Navro`zdek noyob urf-odatini ko`z qorachig`iday asrab, e’zozlab kelgan ajdodlarimizga har qancha tasannolar aytsak arziydi, albatta. Asrlar bo`yi, ming yillar davomida Navro`zi olam xalqimizda, har bir oilada, har bir xonadonda eng orziqib kutiladigan xursandchilik, go`zallik va nafosat kuni, bahor faslini namoyon qiladigan bayram bo`lib kelmoqda. Navro`z – tabiatning uyg`onish, yasharish fasli. Tabiat uyg`onar ekan, inson ruhi ham yangilanadi. Shu bilan birga inson bilagiga kuch, yuragiga yangi intilish, hayotiga yangi umid va orzular kirishi tabiiydir. Barchamizning ezgu niyatimiz – yurtimiz tinch va obod, dasturxonimiz to`kin va barakali bo`lsin, oilamiz va farzandlarimiz, yoru birodarlarimiz sog`-salomat, baxtli-saodatli bo`lsin. Tinchlik barqaror bo`lgan  yurtga bayram yarashadi. Halovatli elning bahori ham, yozi ham, kuzi-yu qishi ham-qo`yingki, har bir kuni fayzli-tarovatli bo`ladi. Totuvlik, osudalik bo`lgan joydan balo-qazolar yiroq yuradi. Navro`z yana bir xislati bilan bizning milliy tabiatimizga yaqin. Shu kunlarda eski gina-kuduratlarni, har xil yomonliklarni sedan chiqarish, mehr-oqibatli, muruvvatli bo`lish, beva-bechralarning holidan xabardor bo`lish, yetim-yesirlarning ko`nglini olish singari, Allohning o`zi el-yurtimizga ato etgan ota-bobolarimizdan meros bo`lib kelayotgan fazilatlar ham Navro`zning olijanob mohiyatidir. Umrimizning har daqiqasi Navro`zga aylansin!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(Islom Karimov. Xavfsizlik va barqaror taraqqiyot yo`lida. )   </w:t>
      </w:r>
    </w:p>
    <w:p w:rsidR="00F14459" w:rsidRPr="001768BD" w:rsidRDefault="00F14459" w:rsidP="001768BD">
      <w:pPr>
        <w:ind w:left="-851"/>
        <w:jc w:val="both"/>
        <w:rPr>
          <w:color w:val="000099"/>
          <w:sz w:val="28"/>
          <w:szCs w:val="28"/>
          <w:lang w:val="en-US"/>
        </w:rPr>
      </w:pPr>
      <w:r w:rsidRPr="001768BD">
        <w:rPr>
          <w:color w:val="000099"/>
          <w:sz w:val="28"/>
          <w:szCs w:val="28"/>
          <w:lang w:val="de-DE"/>
        </w:rPr>
        <w:t xml:space="preserve">   </w:t>
      </w:r>
      <w:r w:rsidRPr="001768BD">
        <w:rPr>
          <w:color w:val="000099"/>
          <w:sz w:val="28"/>
          <w:szCs w:val="28"/>
          <w:lang w:val="en-US"/>
        </w:rPr>
        <w:t xml:space="preserve">      Navro`z qiz – juvonlarga alohida ko`rk beruvchi bayramdir. Bayram munosabati bilan ular qo`llariga xino, qoshlariga o`sma qo`yadilar. Arg`imchoqlarda uchishib, turfa o`yinlar  o`ynashib, keng yam – yashil dalalarda sayr etishib, qizg`in gurunglar qiladilar.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Navro`z bayrami bolalar va o`spirinlar uchun olam – olam quvonch, shodlik keltiruvchi tantanadir. Unga yosh bolalar ham, o`smir yigit – qizlar ham alohida tabrik bilan keladilar. Ular uchun Navro`z udumlari, an’analari va rasm – rusumlari juda qiziqarli bo`lib, diqqat bilan kuzatadilar, o`zlari ham zavq – shavq unda ishtirok etishga harakat qiladilar. </w:t>
      </w:r>
    </w:p>
    <w:p w:rsidR="00F14459" w:rsidRPr="001768BD" w:rsidRDefault="00F14459" w:rsidP="001768BD">
      <w:pPr>
        <w:ind w:left="-851"/>
        <w:jc w:val="both"/>
        <w:rPr>
          <w:color w:val="000099"/>
          <w:sz w:val="28"/>
          <w:szCs w:val="28"/>
          <w:lang w:val="en-US"/>
        </w:rPr>
      </w:pPr>
      <w:r>
        <w:rPr>
          <w:noProof/>
        </w:rPr>
        <w:pict>
          <v:shape id="_x0000_s1047" type="#_x0000_t75" alt="navruz" style="position:absolute;left:0;text-align:left;margin-left:157.6pt;margin-top:0;width:197.6pt;height:183.05pt;z-index:251651584;visibility:visible;mso-position-horizontal:right;mso-position-horizontal-relative:margin;mso-position-vertical:top;mso-position-vertical-relative:margin">
            <v:imagedata r:id="rId25" o:title=""/>
            <w10:wrap type="square" anchorx="margin" anchory="margin"/>
          </v:shape>
        </w:pict>
      </w:r>
      <w:r w:rsidRPr="001768BD">
        <w:rPr>
          <w:color w:val="000099"/>
          <w:sz w:val="28"/>
          <w:szCs w:val="28"/>
          <w:lang w:val="en-US"/>
        </w:rPr>
        <w:t xml:space="preserve">O`zbek xalqi asrlar davomida o`ziga xos va xilma-xil urf-odatlar, marosimlarni yaratdi. Bular doimiy takrorlanishi va ularga amal qilib kelinishi natijasida vujudga kelgan. Biroq urf-odat va marosimlar ham jamiyat taraqqiyoti tufayli o`zgarib, ularning ayrimlari amaliyotdan chiqib unutilgan. Turmushga, zamonga qarab, yangi-yangi urf-odatlar  va marosimlar kirib, takomillashib boradi. Xalqchil odatlar zamonlar osha davr sinovlariga bardosh berib, avloddan avlodga o`tib kelmoqda. Asrlar davomida bir makonda aralash yashab kelgan Markaziy Osiyo xalqlarining an’analari va urf-odatlarida o`xshashliklar ko`p. Turli tarixiy davrlarda O`zbekistonning tub yerli turg`un aholisiga kelib qo`shilgan qabila va elatlar o`rtoqlashib, o`zbeklarning udumlarini qabul qilganlar va ayni vaqtda unga o`z hissalarini qo`shganlar. Har bir xalqning tarixan tarkib topgan o`ziga xos urf-odatlar va an’analari e’zozlanib, avlodga meros qoldiriladi. Shu tariqa avlodlar an’analarni davom ettirib, ularning barqarorligini ta’minlaydilar. Ijtimoiy tarbiyaviy ahamiyatga molik odat va marosimlar jamoatchilik boshqaruvida bo`lgan. O`zbeklarning an’ana va urf-odatlari tarixan tarkib topgan ijtimoiy munosabatlar mahsuli bo`lib, xalqning yashash sharoiti, muhiti natijasida vujudga kelgan.  </w:t>
      </w:r>
      <w:r w:rsidRPr="001768BD">
        <w:rPr>
          <w:b/>
          <w:bCs/>
          <w:i/>
          <w:iCs/>
          <w:color w:val="000099"/>
          <w:sz w:val="28"/>
          <w:szCs w:val="28"/>
          <w:lang w:val="en-US"/>
        </w:rPr>
        <w:t xml:space="preserve">Navro`z </w:t>
      </w:r>
      <w:r w:rsidRPr="001768BD">
        <w:rPr>
          <w:color w:val="000099"/>
          <w:sz w:val="28"/>
          <w:szCs w:val="28"/>
          <w:lang w:val="en-US"/>
        </w:rPr>
        <w:t xml:space="preserve">Markaziy Osiyo va Yaqin Sharq xalqlarining qadimiy, an’anaviy Yangi yil bayrami. Navro`z bayrami bahor oyiga – qishloq xo`jalik ishlarining boshlanishiga to`g`ri kelgan. Qadim zamonlarda Navro`z kunlari odamlar bir-birlariga qand hadya qilishgan. Odamlar mehnat orqali erishilgan har bir yutuqdan ruhlanib, mehnat samarasini tantana bilan nishonlash an’ana tusini olgan. O`zbekistonda ilgari keng tarqalgan va Navro`z bilan bog`liq marosimlardan yana biri </w:t>
      </w:r>
      <w:r w:rsidRPr="001768BD">
        <w:rPr>
          <w:b/>
          <w:bCs/>
          <w:i/>
          <w:iCs/>
          <w:color w:val="000099"/>
          <w:sz w:val="28"/>
          <w:szCs w:val="28"/>
          <w:lang w:val="en-US"/>
        </w:rPr>
        <w:t>“Go`ja oshi”</w:t>
      </w:r>
      <w:r w:rsidRPr="001768BD">
        <w:rPr>
          <w:color w:val="000099"/>
          <w:sz w:val="28"/>
          <w:szCs w:val="28"/>
          <w:lang w:val="en-US"/>
        </w:rPr>
        <w:t xml:space="preserve"> yoki “Yil boshi go`ja oshi” deb atalgan. Bu taom xonadonlardan ixtiyoriy ravishda yig`ilgan har xil masalliq – don, mosh, loviya, no`xat, yog`-go`shtdan tayyorlangan.  O`zbekiston mustaqilikka erishgach, muhim sanalar bilan bog`liq umumbashariy, milliy bayramlar bilan bir qatorda  Ro`za va Qurbon hayitlari, Navro`z bayramlari tiklanib, nishonlanib kelinmoqda. Bulardan tashqari respublikamiz, viloyatlarida turli etnik mazmunga ega qadriyatlarga asoslangan marosimlar xalq sayillari shakllarida o`tkaziladi. Masalan: “Asrlar sadosi”, “Mingta sunnat, mingta nikoh to`yi ” , Ro`za oylarida iftorliklar berilayapti. Bular ham zamonaviy an’analarimizga aylanib bormoqda. </w:t>
      </w:r>
    </w:p>
    <w:p w:rsidR="00F14459" w:rsidRPr="001768BD" w:rsidRDefault="00F14459" w:rsidP="001768BD">
      <w:pPr>
        <w:ind w:left="-851"/>
        <w:jc w:val="both"/>
        <w:rPr>
          <w:b/>
          <w:color w:val="000099"/>
          <w:sz w:val="28"/>
          <w:szCs w:val="28"/>
          <w:lang w:val="en-US"/>
        </w:rPr>
      </w:pPr>
      <w:r w:rsidRPr="001768BD">
        <w:rPr>
          <w:color w:val="000099"/>
          <w:sz w:val="28"/>
          <w:szCs w:val="28"/>
          <w:lang w:val="en-US"/>
        </w:rPr>
        <w:t xml:space="preserve">  </w:t>
      </w:r>
      <w:r w:rsidRPr="001768BD">
        <w:rPr>
          <w:b/>
          <w:color w:val="000099"/>
          <w:sz w:val="28"/>
          <w:szCs w:val="28"/>
          <w:lang w:val="en-US"/>
        </w:rPr>
        <w:t xml:space="preserve">Topshiriq: “Davra suhbati”. Yana qanday milliy urf-odatlarimiz, marosimlar va an’analarimiz bor. </w:t>
      </w:r>
    </w:p>
    <w:p w:rsidR="00F14459" w:rsidRPr="001768BD" w:rsidRDefault="00F14459" w:rsidP="001768BD">
      <w:pPr>
        <w:ind w:left="-851"/>
        <w:jc w:val="both"/>
        <w:rPr>
          <w:b/>
          <w:color w:val="000099"/>
          <w:sz w:val="28"/>
          <w:szCs w:val="28"/>
          <w:lang w:val="en-US"/>
        </w:rPr>
      </w:pP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6B2B7D" w:rsidRDefault="00F14459" w:rsidP="001768BD">
      <w:pPr>
        <w:pStyle w:val="NoSpacing"/>
        <w:ind w:left="-851"/>
        <w:jc w:val="both"/>
        <w:rPr>
          <w:b/>
          <w:color w:val="000099"/>
          <w:sz w:val="28"/>
          <w:szCs w:val="28"/>
          <w:lang w:val="it-IT"/>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Pr="001768BD" w:rsidRDefault="00F14459" w:rsidP="001768BD">
      <w:pPr>
        <w:pStyle w:val="NoSpacing"/>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Pr>
          <w:b/>
          <w:color w:val="FF0000"/>
          <w:sz w:val="28"/>
          <w:szCs w:val="28"/>
          <w:lang w:val="en-US"/>
        </w:rPr>
        <w:t xml:space="preserve">26-Mavzu: </w:t>
      </w:r>
      <w:r w:rsidRPr="00F06D35">
        <w:rPr>
          <w:b/>
          <w:color w:val="FF0000"/>
          <w:sz w:val="28"/>
          <w:szCs w:val="28"/>
          <w:lang w:val="en-US"/>
        </w:rPr>
        <w:t>Amir Temur  va jahon madaniyati.</w:t>
      </w:r>
    </w:p>
    <w:p w:rsidR="00F14459" w:rsidRPr="001768BD" w:rsidRDefault="00F14459" w:rsidP="001768BD">
      <w:pPr>
        <w:ind w:left="-851"/>
        <w:jc w:val="both"/>
        <w:rPr>
          <w:b/>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“Buyuk shaxslarni millat qayg`usi, xalq dardi yaratadi”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Buyuk Sohibqironga bo`lgan hurmatlarini rivojlantirish, Amur Temur haqida g`urur va iftixor tuyg`ularini  singdirish.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Foydalanadigan ko`rgazmali qurollar:</w:t>
      </w:r>
      <w:r w:rsidRPr="001768BD">
        <w:rPr>
          <w:b/>
          <w:color w:val="000099"/>
          <w:sz w:val="28"/>
          <w:szCs w:val="28"/>
          <w:lang w:val="uz-Cyrl-UZ"/>
        </w:rPr>
        <w:t xml:space="preserve"> </w:t>
      </w:r>
      <w:r w:rsidRPr="001768BD">
        <w:rPr>
          <w:shadow/>
          <w:color w:val="000099"/>
          <w:sz w:val="28"/>
          <w:szCs w:val="28"/>
          <w:lang w:val="uz-Cyrl-UZ"/>
        </w:rPr>
        <w:t xml:space="preserve">  O`zbekiston Respublikasi Konstitutsiyasi, Ma’naviyat qalbim quyoshi, Ma’naviyat yulduzlari, Pedagogika,  </w:t>
      </w:r>
      <w:r w:rsidRPr="001768BD">
        <w:rPr>
          <w:color w:val="000099"/>
          <w:sz w:val="28"/>
          <w:szCs w:val="28"/>
          <w:lang w:val="uz-Cyrl-UZ"/>
        </w:rPr>
        <w:t>shiorlar, plakatlar, devoriy gazetalar, slaydlar, tarqatma materiallar.</w:t>
      </w:r>
    </w:p>
    <w:p w:rsidR="00F14459" w:rsidRPr="001768BD" w:rsidRDefault="00F14459" w:rsidP="001768BD">
      <w:pPr>
        <w:ind w:left="-851"/>
        <w:jc w:val="both"/>
        <w:rPr>
          <w:color w:val="000099"/>
          <w:sz w:val="28"/>
          <w:szCs w:val="28"/>
          <w:lang w:val="en-US"/>
        </w:rPr>
      </w:pPr>
      <w:r w:rsidRPr="001768BD">
        <w:rPr>
          <w:i/>
          <w:color w:val="000099"/>
          <w:sz w:val="28"/>
          <w:szCs w:val="28"/>
          <w:lang w:val="en-US"/>
        </w:rPr>
        <w:t>Doskada:</w:t>
      </w:r>
      <w:r w:rsidRPr="001768BD">
        <w:rPr>
          <w:b/>
          <w:color w:val="000099"/>
          <w:sz w:val="28"/>
          <w:szCs w:val="28"/>
          <w:lang w:val="en-US"/>
        </w:rPr>
        <w:t xml:space="preserve"> </w:t>
      </w:r>
      <w:r w:rsidRPr="001768BD">
        <w:rPr>
          <w:color w:val="000099"/>
          <w:sz w:val="28"/>
          <w:szCs w:val="28"/>
          <w:lang w:val="de-DE"/>
        </w:rPr>
        <w:t xml:space="preserve"> </w:t>
      </w:r>
      <w:r>
        <w:rPr>
          <w:b/>
          <w:color w:val="000099"/>
          <w:sz w:val="28"/>
          <w:szCs w:val="28"/>
          <w:lang w:val="de-DE"/>
        </w:rPr>
        <w:t>"</w:t>
      </w:r>
      <w:r w:rsidRPr="001768BD">
        <w:rPr>
          <w:b/>
          <w:color w:val="000099"/>
          <w:sz w:val="28"/>
          <w:szCs w:val="28"/>
          <w:lang w:val="de-DE"/>
        </w:rPr>
        <w:t>Tengi yo`q Sohibqironi bor, o`zbekning“</w:t>
      </w:r>
      <w:r w:rsidRPr="001768BD">
        <w:rPr>
          <w:color w:val="000099"/>
          <w:sz w:val="28"/>
          <w:szCs w:val="28"/>
          <w:lang w:val="de-DE"/>
        </w:rPr>
        <w:t xml:space="preserve">       </w:t>
      </w: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color w:val="000099"/>
          <w:sz w:val="28"/>
          <w:szCs w:val="28"/>
          <w:lang w:val="en-US"/>
        </w:rPr>
        <w:t>O`qituvchi:</w:t>
      </w:r>
    </w:p>
    <w:p w:rsidR="00F14459" w:rsidRPr="001768BD" w:rsidRDefault="00F14459" w:rsidP="001768BD">
      <w:pPr>
        <w:ind w:left="-851"/>
        <w:jc w:val="both"/>
        <w:rPr>
          <w:b/>
          <w:color w:val="000099"/>
          <w:sz w:val="28"/>
          <w:szCs w:val="28"/>
          <w:lang w:val="en-US"/>
        </w:rPr>
      </w:pPr>
      <w:r w:rsidRPr="001768BD">
        <w:rPr>
          <w:b/>
          <w:bCs/>
          <w:color w:val="000099"/>
          <w:sz w:val="28"/>
          <w:szCs w:val="28"/>
          <w:lang w:val="en-US"/>
        </w:rPr>
        <w:t xml:space="preserve">       </w:t>
      </w:r>
      <w:r w:rsidRPr="001768BD">
        <w:rPr>
          <w:b/>
          <w:color w:val="000099"/>
          <w:sz w:val="28"/>
          <w:szCs w:val="28"/>
          <w:lang w:val="en-US"/>
        </w:rPr>
        <w:t>Amir Temur siymosi.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Turkiston amirlari o`rtasida bo`lgan kurashlarda g`olib chiqqan Amir Temur  1370 yil 9 aprel kuni, bu-Qur’oni karim nozil etilgan ramazon oyi o`n ikkinchisida, chorshanbai murodbaxshda yuz berdi,- Turkiston taxtini egalladi. Shunda Amir Temur 34 yoshga kirgan edi. Amir Temur XIV asrning ikkinchi yarmi va XV asr boshida jahonda siyosiy iqlimni belgilashda katta nufuzga ega bo`lgan siymo darajasiga ko`tarildi, jahon tarixiga ta’sir o`tkazuvchi davlat arbobiga aylandi. </w:t>
      </w:r>
    </w:p>
    <w:p w:rsidR="00F14459" w:rsidRPr="001768BD" w:rsidRDefault="00F14459" w:rsidP="001768BD">
      <w:pPr>
        <w:ind w:left="-851"/>
        <w:jc w:val="both"/>
        <w:rPr>
          <w:color w:val="000099"/>
          <w:sz w:val="28"/>
          <w:szCs w:val="28"/>
          <w:lang w:val="en-US"/>
        </w:rPr>
      </w:pPr>
      <w:r>
        <w:rPr>
          <w:color w:val="000099"/>
          <w:sz w:val="28"/>
          <w:szCs w:val="28"/>
          <w:lang w:val="en-US"/>
        </w:rPr>
        <w:t xml:space="preserve">               </w:t>
      </w:r>
      <w:r w:rsidRPr="003736D5">
        <w:rPr>
          <w:noProof/>
          <w:color w:val="000099"/>
          <w:sz w:val="28"/>
          <w:szCs w:val="28"/>
        </w:rPr>
        <w:pict>
          <v:shape id="Рисунок 49" o:spid="_x0000_i1033" type="#_x0000_t75" alt="25032011117" style="width:222.75pt;height:187.5pt;visibility:visible">
            <v:imagedata r:id="rId26" o:title=""/>
          </v:shape>
        </w:pict>
      </w:r>
      <w:r w:rsidRPr="003736D5">
        <w:rPr>
          <w:noProof/>
          <w:color w:val="000099"/>
          <w:sz w:val="28"/>
          <w:szCs w:val="28"/>
        </w:rPr>
        <w:pict>
          <v:shape id="Рисунок 50" o:spid="_x0000_i1034" type="#_x0000_t75" alt="25032011124" style="width:204.75pt;height:188.25pt;visibility:visible">
            <v:imagedata r:id="rId27" o:title=""/>
          </v:shape>
        </w:pict>
      </w:r>
    </w:p>
    <w:p w:rsidR="00F14459" w:rsidRPr="001768BD" w:rsidRDefault="00F14459" w:rsidP="00CE4E73">
      <w:pPr>
        <w:ind w:left="-851"/>
        <w:jc w:val="both"/>
        <w:rPr>
          <w:color w:val="000099"/>
          <w:sz w:val="28"/>
          <w:szCs w:val="28"/>
          <w:lang w:val="en-US"/>
        </w:rPr>
      </w:pPr>
      <w:r w:rsidRPr="001768BD">
        <w:rPr>
          <w:color w:val="000099"/>
          <w:sz w:val="28"/>
          <w:szCs w:val="28"/>
          <w:lang w:val="en-US"/>
        </w:rPr>
        <w:t xml:space="preserve">  “Buyuk shaxslarni millat qayg`usi, xalq dardi yaratadi”, deb ta’kidlagan O`zbekiston Respublikasi </w:t>
      </w:r>
      <w:r>
        <w:rPr>
          <w:color w:val="000099"/>
          <w:sz w:val="28"/>
          <w:szCs w:val="28"/>
          <w:lang w:val="en-US"/>
        </w:rPr>
        <w:t>Birinchi Prezidenti Islom Karimov:  “</w:t>
      </w:r>
      <w:r w:rsidRPr="001768BD">
        <w:rPr>
          <w:color w:val="000099"/>
          <w:sz w:val="28"/>
          <w:szCs w:val="28"/>
          <w:lang w:val="en-US"/>
        </w:rPr>
        <w:t>Dunyoning qaysi yerida, qaysi zamonda Amir Temurdek buyuk sarkarda, Amir Temurdek buyuk davlat arbobi, Amir Temurdek ilm-fan, ma’naviyat va ruhoniyat homiysi bo`lgan?”</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Chindan ham, o`rta asrlar sharoitiday murakkab bir davrlarda yashab, o`zining jon huzurini emas, balki dastavval Vatan ravnaqi g`amini chekish, parokanda yurtni birlashtirish, ilmu fan homiysi-yu bunyodkor bo`la olish Amir Temurning favqulodda bir shaxs ekanligini ko`rsatadi. </w:t>
      </w:r>
      <w:r w:rsidRPr="001768BD">
        <w:rPr>
          <w:bCs/>
          <w:color w:val="000099"/>
          <w:sz w:val="28"/>
          <w:szCs w:val="28"/>
          <w:lang w:val="en-US"/>
        </w:rPr>
        <w:t>Buyuk sarkarda Sohibqiron Amir Temur  Movarounnahr va Xurosonni birlashtirib, markazlashgan saltanatga asos soldi. Jahon sahnasida, Yevropani saqlab qolgan mard sarkarda  nomi bilan, milliy davlatchiligimizga tamal toshini qo`ygan shaxs sifatida  tarixda nomi qoldi va bugun avlodlari har daqiqada nomini ulug`laydi.</w:t>
      </w:r>
      <w:r w:rsidRPr="001768BD">
        <w:rPr>
          <w:color w:val="000099"/>
          <w:sz w:val="28"/>
          <w:szCs w:val="28"/>
          <w:lang w:val="en-US"/>
        </w:rPr>
        <w:t xml:space="preserve"> </w:t>
      </w:r>
      <w:r w:rsidRPr="001768BD">
        <w:rPr>
          <w:bCs/>
          <w:color w:val="000099"/>
          <w:sz w:val="28"/>
          <w:szCs w:val="28"/>
          <w:lang w:val="en-US"/>
        </w:rPr>
        <w:t>Amir Temur ordeni, Amir Temur haykallari,Amir Temur va temuriylar muzeyi, Amir Temur ko`chasi, Amir Temur bekati, Amir Temur mahallasi, Amir Temur mavzesi, Amir Temur nomli maktab,  Amir Temur guruhi. Shundan xulosa qilishimiz kerakki, millat, xalq, yurt, vatan uchun xizmat qilgan, kerak bo`lsa jonini fido qilganlar mana shunday ulug`lanadi.</w:t>
      </w:r>
    </w:p>
    <w:p w:rsidR="00F14459" w:rsidRPr="001768BD" w:rsidRDefault="00F14459" w:rsidP="001768BD">
      <w:pPr>
        <w:ind w:left="-851"/>
        <w:jc w:val="both"/>
        <w:rPr>
          <w:color w:val="000099"/>
          <w:sz w:val="28"/>
          <w:szCs w:val="28"/>
          <w:lang w:val="en-US"/>
        </w:rPr>
      </w:pPr>
      <w:r w:rsidRPr="001768BD">
        <w:rPr>
          <w:color w:val="000099"/>
          <w:sz w:val="28"/>
          <w:szCs w:val="28"/>
          <w:lang w:val="en-US"/>
        </w:rPr>
        <w:t>XALQ YARATGAN DAHO</w:t>
      </w:r>
    </w:p>
    <w:p w:rsidR="00F14459" w:rsidRPr="001768BD" w:rsidRDefault="00F14459" w:rsidP="001768BD">
      <w:pPr>
        <w:ind w:left="-851"/>
        <w:jc w:val="both"/>
        <w:rPr>
          <w:b/>
          <w:bCs/>
          <w:color w:val="000099"/>
          <w:sz w:val="28"/>
          <w:szCs w:val="28"/>
          <w:lang w:val="en-US"/>
        </w:rPr>
      </w:pPr>
      <w:r w:rsidRPr="001768BD">
        <w:rPr>
          <w:color w:val="000099"/>
          <w:sz w:val="28"/>
          <w:szCs w:val="28"/>
          <w:lang w:val="en-US"/>
        </w:rPr>
        <w:t xml:space="preserve">XX asr o`zbek adabiyotida Amir Temur uchun kuyib-yonganlardan va ehtimol, birinchisi-otashin ma’rifarparvar adib </w:t>
      </w:r>
      <w:r w:rsidRPr="001768BD">
        <w:rPr>
          <w:bCs/>
          <w:color w:val="000099"/>
          <w:sz w:val="28"/>
          <w:szCs w:val="28"/>
          <w:lang w:val="en-US"/>
        </w:rPr>
        <w:t>Abdurauf Fitratdir</w:t>
      </w:r>
      <w:r w:rsidRPr="001768BD">
        <w:rPr>
          <w:b/>
          <w:bCs/>
          <w:color w:val="000099"/>
          <w:sz w:val="28"/>
          <w:szCs w:val="28"/>
          <w:lang w:val="en-US"/>
        </w:rPr>
        <w:t xml:space="preserve">. </w:t>
      </w:r>
      <w:r w:rsidRPr="001768BD">
        <w:rPr>
          <w:color w:val="000099"/>
          <w:sz w:val="28"/>
          <w:szCs w:val="28"/>
          <w:lang w:val="en-US"/>
        </w:rPr>
        <w:t>“Temur oldinda” maqolasida Sohibqiron maqbarasini ziyorat etgan adib ko`nglida nechog`lik hayojanli tuyg`ular kechganligining guvohi bo`lamiz: “Sening ziyoratingga keldim, sultonim!..-deb hayqiradi adib.- Ulug` xoqonim! Turklik sharafi talandi. Turkning nomusi, e’tibori, iymoni, vijdoni zolimlarning oyog`lari ostinda qoldi. Turkning yurti, ulog`i, o`chog`i, Turoni yot qo`llarga tushdi! Xoqonim! Turklikka xiyonat qilganlar turk bo`lsalar ham qonlarini oqitmoq sening muqaddas odatingdur, yotma, tur! Sening omonatingga xiyonat qilganlarni ez, ur, o`ldir! Men uch kunlik umrimni tinchgina o`tkazmakchi bo`lmasa erdim, shularning birortasi bo`lmas edi.         Men qo`limga topshirdig`ing qilichni tashlab, cholg`uni olmasa edim,Turonim talanmas edi… Ey arslonlar arsloni! Menim yozuqlarimdan o`t, mening qo`limni tut, belimni bog`la, muqaddas fotihangni ber! Sening dunyoga sig`magan g`ayratingga ont ichamanki, Turonnning eski sharaf va ulug`ligini qaytarmasdanburun oyoqdan o`tirmasman! ” (“Hurriyat” gazetasi, 1917 yil 31 oktabr soni).</w:t>
      </w:r>
    </w:p>
    <w:p w:rsidR="00F14459" w:rsidRPr="001768BD" w:rsidRDefault="00F14459" w:rsidP="001768BD">
      <w:pPr>
        <w:ind w:left="-851"/>
        <w:jc w:val="both"/>
        <w:rPr>
          <w:bCs/>
          <w:color w:val="000099"/>
          <w:sz w:val="28"/>
          <w:szCs w:val="28"/>
          <w:lang w:val="en-US"/>
        </w:rPr>
      </w:pPr>
      <w:r>
        <w:rPr>
          <w:bCs/>
          <w:color w:val="000099"/>
          <w:sz w:val="28"/>
          <w:szCs w:val="28"/>
          <w:lang w:val="en-US"/>
        </w:rPr>
        <w:t xml:space="preserve">              </w:t>
      </w:r>
      <w:r w:rsidRPr="003736D5">
        <w:rPr>
          <w:noProof/>
          <w:color w:val="000099"/>
          <w:sz w:val="28"/>
          <w:szCs w:val="28"/>
        </w:rPr>
        <w:pict>
          <v:shape id="Рисунок 51" o:spid="_x0000_i1035" type="#_x0000_t75" alt="25032011099" style="width:106.5pt;height:169.5pt;visibility:visible">
            <v:imagedata r:id="rId28" o:title=""/>
          </v:shape>
        </w:pict>
      </w:r>
      <w:r w:rsidRPr="003736D5">
        <w:rPr>
          <w:noProof/>
          <w:color w:val="000099"/>
          <w:sz w:val="28"/>
          <w:szCs w:val="28"/>
        </w:rPr>
        <w:pict>
          <v:shape id="Рисунок 52" o:spid="_x0000_i1036" type="#_x0000_t75" alt="25032011100" style="width:108.75pt;height:171.75pt;visibility:visible">
            <v:imagedata r:id="rId29" o:title=""/>
          </v:shape>
        </w:pict>
      </w:r>
      <w:r w:rsidRPr="003736D5">
        <w:rPr>
          <w:noProof/>
          <w:color w:val="000099"/>
          <w:sz w:val="28"/>
          <w:szCs w:val="28"/>
        </w:rPr>
        <w:pict>
          <v:shape id="Рисунок 53" o:spid="_x0000_i1037" type="#_x0000_t75" alt="25032011103" style="width:106.5pt;height:171.75pt;visibility:visible">
            <v:imagedata r:id="rId30" o:title=""/>
          </v:shape>
        </w:pict>
      </w:r>
      <w:r w:rsidRPr="003736D5">
        <w:rPr>
          <w:noProof/>
          <w:color w:val="000099"/>
          <w:sz w:val="28"/>
          <w:szCs w:val="28"/>
        </w:rPr>
        <w:pict>
          <v:shape id="Рисунок 54" o:spid="_x0000_i1038" type="#_x0000_t75" alt="25032011104" style="width:108.75pt;height:173.25pt;visibility:visible">
            <v:imagedata r:id="rId31" o:title=""/>
          </v:shape>
        </w:pic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SOHIBQIRON  FARZANDLARI</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Amir Temurning to`rt o`g`li va ikki qizi bo`lgan. Farzandlar- o`g`illar ham, qizlar ham harbiy san’at sirlaridan yaxshi xabardor bo`lishgan. Jahongir Mirzo Amir Temurning Turmush oqa degan xotinidan dunyoga kelgan. Jahongir Mirzoning singlisi Oqa Begi xonim bo`lgan.  Amir Temurning yana Umarshayx Mirzo, Mironshoh Mirzo, Shohruh Mirzo singari o`g`illari, Sulton Baxt begim degan shaddod qizi bo`lgan.</w:t>
      </w:r>
    </w:p>
    <w:p w:rsidR="00F14459" w:rsidRPr="001768BD" w:rsidRDefault="00F14459" w:rsidP="001768BD">
      <w:pPr>
        <w:ind w:left="-851"/>
        <w:jc w:val="both"/>
        <w:rPr>
          <w:bCs/>
          <w:color w:val="000099"/>
          <w:sz w:val="28"/>
          <w:szCs w:val="28"/>
          <w:lang w:val="en-US"/>
        </w:rPr>
      </w:pPr>
      <w:r w:rsidRPr="001768BD">
        <w:rPr>
          <w:bCs/>
          <w:color w:val="000099"/>
          <w:sz w:val="28"/>
          <w:szCs w:val="28"/>
          <w:lang w:val="en-US"/>
        </w:rPr>
        <w:t xml:space="preserve">    Sohibqiron mehribon ota, qattiqqo`l  murabbiy sifatida barchasini diqqat markazidan qochirmasdi.</w:t>
      </w:r>
    </w:p>
    <w:p w:rsidR="00F14459" w:rsidRPr="001768BD" w:rsidRDefault="00F14459" w:rsidP="001768BD">
      <w:pPr>
        <w:ind w:left="-851"/>
        <w:jc w:val="both"/>
        <w:rPr>
          <w:b/>
          <w:color w:val="000099"/>
          <w:sz w:val="28"/>
          <w:szCs w:val="28"/>
          <w:lang w:val="en-US"/>
        </w:rPr>
      </w:pPr>
      <w:r w:rsidRPr="001768BD">
        <w:rPr>
          <w:color w:val="000099"/>
          <w:sz w:val="28"/>
          <w:szCs w:val="28"/>
          <w:lang w:val="en-US"/>
        </w:rPr>
        <w:t xml:space="preserve">    </w:t>
      </w:r>
      <w:r w:rsidRPr="001768BD">
        <w:rPr>
          <w:b/>
          <w:color w:val="000099"/>
          <w:sz w:val="28"/>
          <w:szCs w:val="28"/>
          <w:lang w:val="en-US"/>
        </w:rPr>
        <w:t xml:space="preserve">Topshiriq: Amir Temur bobomiz haqida yozilgan asarlardan birini tahlil qilish. </w:t>
      </w:r>
      <w:r w:rsidRPr="001768BD">
        <w:rPr>
          <w:color w:val="000099"/>
          <w:sz w:val="28"/>
          <w:szCs w:val="28"/>
          <w:lang w:val="en-US"/>
        </w:rPr>
        <w:t xml:space="preserve">Bu bilan o`quvchilarda vatanparvarlikni rivojlantirish, Amir Temurga bo`lgan g`urur va faxrlanish yanada kuchli bo`ladi va tarixiy asarlarga, kitoblarga yanada qiziqish uyg`onadi . Masalan: O`zbekiston xalq yozuvchilari Pirimqul Qodirovning  “Buyuk siymo”, Muhammad Alining “Sarbadorlar”, Nurali Qobulning  “Buyuk Turon amiri yoxud aql va qilich” kabi.      </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6B2B7D" w:rsidRDefault="00F14459" w:rsidP="001768BD">
      <w:pPr>
        <w:ind w:left="-851"/>
        <w:jc w:val="both"/>
        <w:rPr>
          <w:color w:val="000099"/>
          <w:sz w:val="28"/>
          <w:szCs w:val="28"/>
          <w:lang w:val="it-IT"/>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1768BD" w:rsidRDefault="00F14459" w:rsidP="001768BD">
      <w:pPr>
        <w:ind w:left="-851" w:firstLine="567"/>
        <w:jc w:val="both"/>
        <w:rPr>
          <w:bCs/>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firstLine="567"/>
        <w:jc w:val="both"/>
        <w:rPr>
          <w:b/>
          <w:color w:val="FF0000"/>
          <w:sz w:val="28"/>
          <w:szCs w:val="28"/>
          <w:lang w:val="en-US"/>
        </w:rPr>
      </w:pPr>
      <w:r w:rsidRPr="00F06D35">
        <w:rPr>
          <w:b/>
          <w:bCs/>
          <w:color w:val="FF0000"/>
          <w:sz w:val="28"/>
          <w:szCs w:val="28"/>
          <w:lang w:val="en-US"/>
        </w:rPr>
        <w:t>27-mavzu:</w:t>
      </w:r>
      <w:r w:rsidRPr="00F06D35">
        <w:rPr>
          <w:b/>
          <w:color w:val="FF0000"/>
          <w:sz w:val="28"/>
          <w:szCs w:val="28"/>
          <w:lang w:val="en-US"/>
        </w:rPr>
        <w:t xml:space="preserve"> </w:t>
      </w:r>
      <w:r w:rsidRPr="00F06D35">
        <w:rPr>
          <w:b/>
          <w:bCs/>
          <w:color w:val="FF0000"/>
          <w:sz w:val="28"/>
          <w:szCs w:val="28"/>
          <w:lang w:val="en-US"/>
        </w:rPr>
        <w:t>Inson qalbiga yo’l</w:t>
      </w:r>
    </w:p>
    <w:p w:rsidR="00F14459" w:rsidRPr="001768BD" w:rsidRDefault="00F14459" w:rsidP="001768BD">
      <w:pPr>
        <w:ind w:left="-851" w:firstLine="567"/>
        <w:jc w:val="both"/>
        <w:rPr>
          <w:color w:val="000099"/>
          <w:sz w:val="28"/>
          <w:szCs w:val="28"/>
          <w:lang w:val="en-US"/>
        </w:rPr>
      </w:pPr>
      <w:r w:rsidRPr="001768BD">
        <w:rPr>
          <w:b/>
          <w:bCs/>
          <w:color w:val="000099"/>
          <w:sz w:val="28"/>
          <w:szCs w:val="28"/>
          <w:lang w:val="en-US"/>
        </w:rPr>
        <w:t xml:space="preserve">Darsning maqsadi: </w:t>
      </w:r>
    </w:p>
    <w:p w:rsidR="00F14459" w:rsidRPr="001768BD" w:rsidRDefault="00F14459" w:rsidP="001768BD">
      <w:pPr>
        <w:ind w:left="-851" w:firstLine="567"/>
        <w:jc w:val="both"/>
        <w:rPr>
          <w:bCs/>
          <w:color w:val="000099"/>
          <w:sz w:val="28"/>
          <w:szCs w:val="28"/>
          <w:lang w:val="en-US"/>
        </w:rPr>
      </w:pPr>
      <w:r w:rsidRPr="001768BD">
        <w:rPr>
          <w:b/>
          <w:bCs/>
          <w:color w:val="000099"/>
          <w:sz w:val="28"/>
          <w:szCs w:val="28"/>
          <w:lang w:val="en-US"/>
        </w:rPr>
        <w:t xml:space="preserve">     Ta’limiy: </w:t>
      </w:r>
      <w:r w:rsidRPr="001768BD">
        <w:rPr>
          <w:bCs/>
          <w:color w:val="000099"/>
          <w:sz w:val="28"/>
          <w:szCs w:val="28"/>
          <w:lang w:val="en-US"/>
        </w:rPr>
        <w:t>o’quvchilarga Inson  qalbi  va  tafakkuriga  bevosita  ta‘si r  o‘tkazadigan  sohalar,  maktab  ulig‘  dargoh, o‘qituvchi  o‘z  o‘quvchilariga  hayot  maktabini   beradigan  mo‘tabar  zotdir ,  Xalq hunarmandchiligining shaxs kamolatidagi o’rni haqida ma’lumot berish;</w:t>
      </w:r>
    </w:p>
    <w:p w:rsidR="00F14459" w:rsidRPr="001768BD" w:rsidRDefault="00F14459" w:rsidP="001768BD">
      <w:pPr>
        <w:ind w:left="-851" w:firstLine="567"/>
        <w:jc w:val="both"/>
        <w:rPr>
          <w:b/>
          <w:bCs/>
          <w:color w:val="000099"/>
          <w:sz w:val="28"/>
          <w:szCs w:val="28"/>
          <w:lang w:val="en-US"/>
        </w:rPr>
      </w:pPr>
      <w:r w:rsidRPr="001768BD">
        <w:rPr>
          <w:b/>
          <w:bCs/>
          <w:color w:val="000099"/>
          <w:sz w:val="28"/>
          <w:szCs w:val="28"/>
          <w:lang w:val="en-US"/>
        </w:rPr>
        <w:t xml:space="preserve">   </w:t>
      </w:r>
      <w:r w:rsidRPr="001768BD">
        <w:rPr>
          <w:bCs/>
          <w:color w:val="000099"/>
          <w:sz w:val="28"/>
          <w:szCs w:val="28"/>
          <w:lang w:val="uz-Cyrl-UZ"/>
        </w:rPr>
        <w:t>shaxs sifatida doimiy ravishda o‘z-o‘zini rivojlantirish, hayot davomida o‘qib-o‘rganish, bilim, tajribani mustaqil ravishda muntazam oshirib borish</w:t>
      </w:r>
      <w:r w:rsidRPr="001768BD">
        <w:rPr>
          <w:bCs/>
          <w:color w:val="000099"/>
          <w:sz w:val="28"/>
          <w:szCs w:val="28"/>
          <w:lang w:val="en-US"/>
        </w:rPr>
        <w:t>;</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firstLine="567"/>
        <w:jc w:val="both"/>
        <w:rPr>
          <w:b/>
          <w:bCs/>
          <w:color w:val="000099"/>
          <w:sz w:val="28"/>
          <w:szCs w:val="28"/>
          <w:lang w:val="uz-Cyrl-UZ"/>
        </w:rPr>
      </w:pPr>
      <w:r w:rsidRPr="001768BD">
        <w:rPr>
          <w:b/>
          <w:bCs/>
          <w:color w:val="000099"/>
          <w:sz w:val="28"/>
          <w:szCs w:val="28"/>
          <w:lang w:val="uz-Cyrl-UZ"/>
        </w:rPr>
        <w:t xml:space="preserve">Mashg’ulotda foydalaniladigan jihozlar: </w:t>
      </w:r>
      <w:r w:rsidRPr="001768BD">
        <w:rPr>
          <w:bCs/>
          <w:color w:val="000099"/>
          <w:sz w:val="28"/>
          <w:szCs w:val="28"/>
          <w:lang w:val="uz-Cyrl-UZ"/>
        </w:rPr>
        <w:t>doska,</w:t>
      </w:r>
      <w:r w:rsidRPr="001768BD">
        <w:rPr>
          <w:b/>
          <w:bCs/>
          <w:color w:val="000099"/>
          <w:sz w:val="28"/>
          <w:szCs w:val="28"/>
          <w:lang w:val="uz-Cyrl-UZ"/>
        </w:rPr>
        <w:t xml:space="preserve"> </w:t>
      </w:r>
      <w:r w:rsidRPr="001768BD">
        <w:rPr>
          <w:bCs/>
          <w:color w:val="000099"/>
          <w:sz w:val="28"/>
          <w:szCs w:val="28"/>
          <w:lang w:val="uz-Cyrl-UZ"/>
        </w:rPr>
        <w:t xml:space="preserve">ma’ruza matni, </w:t>
      </w:r>
    </w:p>
    <w:p w:rsidR="00F14459" w:rsidRPr="001768BD" w:rsidRDefault="00F14459" w:rsidP="001768BD">
      <w:pPr>
        <w:ind w:left="-851" w:firstLine="567"/>
        <w:jc w:val="both"/>
        <w:rPr>
          <w:b/>
          <w:bCs/>
          <w:color w:val="000099"/>
          <w:sz w:val="28"/>
          <w:szCs w:val="28"/>
          <w:lang w:val="en-US"/>
        </w:rPr>
      </w:pPr>
      <w:r w:rsidRPr="001768BD">
        <w:rPr>
          <w:b/>
          <w:bCs/>
          <w:color w:val="000099"/>
          <w:sz w:val="28"/>
          <w:szCs w:val="28"/>
          <w:lang w:val="en-US"/>
        </w:rPr>
        <w:t>I.</w:t>
      </w:r>
      <w:r w:rsidRPr="001768BD">
        <w:rPr>
          <w:b/>
          <w:bCs/>
          <w:color w:val="000099"/>
          <w:sz w:val="28"/>
          <w:szCs w:val="28"/>
          <w:lang w:val="en-US"/>
        </w:rPr>
        <w:tab/>
        <w:t>Tashkiliy qism</w:t>
      </w:r>
    </w:p>
    <w:p w:rsidR="00F14459" w:rsidRPr="001768BD" w:rsidRDefault="00F14459" w:rsidP="001768BD">
      <w:pPr>
        <w:ind w:left="-851" w:firstLine="567"/>
        <w:jc w:val="both"/>
        <w:rPr>
          <w:bCs/>
          <w:color w:val="000099"/>
          <w:sz w:val="28"/>
          <w:szCs w:val="28"/>
          <w:lang w:val="en-US"/>
        </w:rPr>
      </w:pPr>
      <w:r w:rsidRPr="001768BD">
        <w:rPr>
          <w:b/>
          <w:bCs/>
          <w:color w:val="000099"/>
          <w:sz w:val="28"/>
          <w:szCs w:val="28"/>
          <w:lang w:val="en-US"/>
        </w:rPr>
        <w:t>A)</w:t>
      </w:r>
      <w:r w:rsidRPr="001768BD">
        <w:rPr>
          <w:b/>
          <w:bCs/>
          <w:color w:val="000099"/>
          <w:sz w:val="28"/>
          <w:szCs w:val="28"/>
          <w:lang w:val="en-US"/>
        </w:rPr>
        <w:tab/>
      </w:r>
      <w:r w:rsidRPr="001768BD">
        <w:rPr>
          <w:bCs/>
          <w:color w:val="000099"/>
          <w:sz w:val="28"/>
          <w:szCs w:val="28"/>
          <w:lang w:val="en-US"/>
        </w:rPr>
        <w:t>Sinf xonasi tozaligiga e’tibor berish.</w:t>
      </w:r>
    </w:p>
    <w:p w:rsidR="00F14459" w:rsidRPr="001768BD" w:rsidRDefault="00F14459" w:rsidP="001768BD">
      <w:pPr>
        <w:ind w:left="-851" w:firstLine="567"/>
        <w:jc w:val="both"/>
        <w:rPr>
          <w:bCs/>
          <w:color w:val="000099"/>
          <w:sz w:val="28"/>
          <w:szCs w:val="28"/>
          <w:lang w:val="en-US"/>
        </w:rPr>
      </w:pPr>
      <w:r w:rsidRPr="001768BD">
        <w:rPr>
          <w:bCs/>
          <w:color w:val="000099"/>
          <w:sz w:val="28"/>
          <w:szCs w:val="28"/>
          <w:lang w:val="en-US"/>
        </w:rPr>
        <w:t>B)</w:t>
      </w:r>
      <w:r w:rsidRPr="001768BD">
        <w:rPr>
          <w:bCs/>
          <w:color w:val="000099"/>
          <w:sz w:val="28"/>
          <w:szCs w:val="28"/>
          <w:lang w:val="en-US"/>
        </w:rPr>
        <w:tab/>
        <w:t>O’quvchilar bilan salomlashish.</w:t>
      </w:r>
    </w:p>
    <w:p w:rsidR="00F14459" w:rsidRPr="001768BD" w:rsidRDefault="00F14459" w:rsidP="001768BD">
      <w:pPr>
        <w:ind w:left="-851" w:firstLine="567"/>
        <w:jc w:val="both"/>
        <w:rPr>
          <w:bCs/>
          <w:color w:val="000099"/>
          <w:sz w:val="28"/>
          <w:szCs w:val="28"/>
          <w:lang w:val="en-US"/>
        </w:rPr>
      </w:pPr>
      <w:r w:rsidRPr="001768BD">
        <w:rPr>
          <w:bCs/>
          <w:color w:val="000099"/>
          <w:sz w:val="28"/>
          <w:szCs w:val="28"/>
          <w:lang w:val="en-US"/>
        </w:rPr>
        <w:t>C)</w:t>
      </w:r>
      <w:r w:rsidRPr="001768BD">
        <w:rPr>
          <w:bCs/>
          <w:color w:val="000099"/>
          <w:sz w:val="28"/>
          <w:szCs w:val="28"/>
          <w:lang w:val="en-US"/>
        </w:rPr>
        <w:tab/>
        <w:t>O’quvchilarni darsga tayyorgaligini tekshirish.</w:t>
      </w:r>
    </w:p>
    <w:p w:rsidR="00F14459" w:rsidRPr="001768BD" w:rsidRDefault="00F14459" w:rsidP="001768BD">
      <w:pPr>
        <w:ind w:left="-851" w:firstLine="567"/>
        <w:jc w:val="both"/>
        <w:rPr>
          <w:bCs/>
          <w:color w:val="000099"/>
          <w:sz w:val="28"/>
          <w:szCs w:val="28"/>
          <w:lang w:val="en-US"/>
        </w:rPr>
      </w:pPr>
      <w:r w:rsidRPr="001768BD">
        <w:rPr>
          <w:bCs/>
          <w:color w:val="000099"/>
          <w:sz w:val="28"/>
          <w:szCs w:val="28"/>
          <w:lang w:val="en-US"/>
        </w:rPr>
        <w:t>D)</w:t>
      </w:r>
      <w:r w:rsidRPr="001768BD">
        <w:rPr>
          <w:bCs/>
          <w:color w:val="000099"/>
          <w:sz w:val="28"/>
          <w:szCs w:val="28"/>
          <w:lang w:val="en-US"/>
        </w:rPr>
        <w:tab/>
        <w:t>O’quvchilarni darsga jalb qilish va davomatni aniqlash.</w:t>
      </w: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095"/>
      </w:tblGrid>
      <w:tr w:rsidR="00F14459" w:rsidRPr="00CE4E73" w:rsidTr="002240F7">
        <w:tc>
          <w:tcPr>
            <w:tcW w:w="8755" w:type="dxa"/>
            <w:gridSpan w:val="2"/>
          </w:tcPr>
          <w:p w:rsidR="00F14459" w:rsidRPr="001768BD" w:rsidRDefault="00F14459" w:rsidP="00F06D35">
            <w:pPr>
              <w:ind w:left="124"/>
              <w:jc w:val="both"/>
              <w:rPr>
                <w:color w:val="000099"/>
                <w:sz w:val="28"/>
                <w:szCs w:val="28"/>
                <w:lang w:val="en-US"/>
              </w:rPr>
            </w:pPr>
            <w:r w:rsidRPr="001768BD">
              <w:rPr>
                <w:color w:val="000099"/>
                <w:sz w:val="28"/>
                <w:szCs w:val="28"/>
                <w:lang w:val="en-US"/>
              </w:rPr>
              <w:t>Savol: “Ommaviy madaniyat”ga qanday qarshi kurashishimiz mumkin??</w:t>
            </w:r>
          </w:p>
        </w:tc>
      </w:tr>
      <w:tr w:rsidR="00F14459" w:rsidRPr="001768BD" w:rsidTr="002240F7">
        <w:tc>
          <w:tcPr>
            <w:tcW w:w="2660" w:type="dxa"/>
          </w:tcPr>
          <w:p w:rsidR="00F14459" w:rsidRPr="001768BD" w:rsidRDefault="00F14459" w:rsidP="00F06D35">
            <w:pPr>
              <w:ind w:left="124"/>
              <w:jc w:val="both"/>
              <w:rPr>
                <w:b/>
                <w:color w:val="000099"/>
                <w:sz w:val="28"/>
                <w:szCs w:val="28"/>
                <w:lang w:val="en-US"/>
              </w:rPr>
            </w:pPr>
            <w:r w:rsidRPr="001768BD">
              <w:rPr>
                <w:b/>
                <w:color w:val="000099"/>
                <w:sz w:val="28"/>
                <w:szCs w:val="28"/>
                <w:lang w:val="en-US"/>
              </w:rPr>
              <w:t>Fikr</w:t>
            </w:r>
          </w:p>
        </w:tc>
        <w:tc>
          <w:tcPr>
            <w:tcW w:w="6095" w:type="dxa"/>
          </w:tcPr>
          <w:p w:rsidR="00F14459" w:rsidRPr="001768BD" w:rsidRDefault="00F14459" w:rsidP="00F06D35">
            <w:pPr>
              <w:ind w:left="124"/>
              <w:jc w:val="both"/>
              <w:rPr>
                <w:color w:val="000099"/>
                <w:sz w:val="28"/>
                <w:szCs w:val="28"/>
                <w:lang w:val="en-US"/>
              </w:rPr>
            </w:pPr>
          </w:p>
        </w:tc>
      </w:tr>
      <w:tr w:rsidR="00F14459" w:rsidRPr="001768BD" w:rsidTr="002240F7">
        <w:tc>
          <w:tcPr>
            <w:tcW w:w="2660" w:type="dxa"/>
          </w:tcPr>
          <w:p w:rsidR="00F14459" w:rsidRPr="001768BD" w:rsidRDefault="00F14459" w:rsidP="00F06D35">
            <w:pPr>
              <w:ind w:left="124"/>
              <w:jc w:val="both"/>
              <w:rPr>
                <w:b/>
                <w:color w:val="000099"/>
                <w:sz w:val="28"/>
                <w:szCs w:val="28"/>
                <w:lang w:val="en-US"/>
              </w:rPr>
            </w:pPr>
            <w:r w:rsidRPr="001768BD">
              <w:rPr>
                <w:b/>
                <w:color w:val="000099"/>
                <w:sz w:val="28"/>
                <w:szCs w:val="28"/>
                <w:lang w:val="en-US"/>
              </w:rPr>
              <w:t>Sabab</w:t>
            </w:r>
          </w:p>
        </w:tc>
        <w:tc>
          <w:tcPr>
            <w:tcW w:w="6095" w:type="dxa"/>
          </w:tcPr>
          <w:p w:rsidR="00F14459" w:rsidRPr="001768BD" w:rsidRDefault="00F14459" w:rsidP="00F06D35">
            <w:pPr>
              <w:ind w:left="124"/>
              <w:jc w:val="both"/>
              <w:rPr>
                <w:color w:val="000099"/>
                <w:sz w:val="28"/>
                <w:szCs w:val="28"/>
                <w:lang w:val="en-US"/>
              </w:rPr>
            </w:pPr>
          </w:p>
        </w:tc>
      </w:tr>
      <w:tr w:rsidR="00F14459" w:rsidRPr="001768BD" w:rsidTr="002240F7">
        <w:tc>
          <w:tcPr>
            <w:tcW w:w="2660" w:type="dxa"/>
          </w:tcPr>
          <w:p w:rsidR="00F14459" w:rsidRPr="001768BD" w:rsidRDefault="00F14459" w:rsidP="00F06D35">
            <w:pPr>
              <w:ind w:left="124"/>
              <w:jc w:val="both"/>
              <w:rPr>
                <w:b/>
                <w:color w:val="000099"/>
                <w:sz w:val="28"/>
                <w:szCs w:val="28"/>
                <w:lang w:val="en-US"/>
              </w:rPr>
            </w:pPr>
            <w:r w:rsidRPr="001768BD">
              <w:rPr>
                <w:b/>
                <w:color w:val="000099"/>
                <w:sz w:val="28"/>
                <w:szCs w:val="28"/>
                <w:lang w:val="en-US"/>
              </w:rPr>
              <w:t xml:space="preserve">Misol </w:t>
            </w:r>
          </w:p>
        </w:tc>
        <w:tc>
          <w:tcPr>
            <w:tcW w:w="6095" w:type="dxa"/>
          </w:tcPr>
          <w:p w:rsidR="00F14459" w:rsidRPr="001768BD" w:rsidRDefault="00F14459" w:rsidP="00F06D35">
            <w:pPr>
              <w:ind w:left="124"/>
              <w:jc w:val="both"/>
              <w:rPr>
                <w:color w:val="000099"/>
                <w:sz w:val="28"/>
                <w:szCs w:val="28"/>
                <w:lang w:val="en-US"/>
              </w:rPr>
            </w:pPr>
          </w:p>
        </w:tc>
      </w:tr>
      <w:tr w:rsidR="00F14459" w:rsidRPr="001768BD" w:rsidTr="002240F7">
        <w:tc>
          <w:tcPr>
            <w:tcW w:w="2660" w:type="dxa"/>
          </w:tcPr>
          <w:p w:rsidR="00F14459" w:rsidRPr="001768BD" w:rsidRDefault="00F14459" w:rsidP="00F06D35">
            <w:pPr>
              <w:ind w:left="124"/>
              <w:jc w:val="both"/>
              <w:rPr>
                <w:b/>
                <w:color w:val="000099"/>
                <w:sz w:val="28"/>
                <w:szCs w:val="28"/>
                <w:lang w:val="en-US"/>
              </w:rPr>
            </w:pPr>
            <w:r w:rsidRPr="001768BD">
              <w:rPr>
                <w:b/>
                <w:color w:val="000099"/>
                <w:sz w:val="28"/>
                <w:szCs w:val="28"/>
                <w:lang w:val="en-US"/>
              </w:rPr>
              <w:t>Umumiy hulosa</w:t>
            </w:r>
          </w:p>
        </w:tc>
        <w:tc>
          <w:tcPr>
            <w:tcW w:w="6095" w:type="dxa"/>
          </w:tcPr>
          <w:p w:rsidR="00F14459" w:rsidRPr="001768BD" w:rsidRDefault="00F14459" w:rsidP="00F06D35">
            <w:pPr>
              <w:ind w:left="124"/>
              <w:jc w:val="both"/>
              <w:rPr>
                <w:color w:val="000099"/>
                <w:sz w:val="28"/>
                <w:szCs w:val="28"/>
                <w:lang w:val="en-US"/>
              </w:rPr>
            </w:pPr>
          </w:p>
        </w:tc>
      </w:tr>
    </w:tbl>
    <w:p w:rsidR="00F14459" w:rsidRPr="001768BD" w:rsidRDefault="00F14459" w:rsidP="00F06D35">
      <w:pPr>
        <w:ind w:left="-851"/>
        <w:jc w:val="both"/>
        <w:rPr>
          <w:b/>
          <w:color w:val="000099"/>
          <w:sz w:val="28"/>
          <w:szCs w:val="28"/>
          <w:lang w:val="en-US"/>
        </w:rPr>
      </w:pPr>
      <w:r w:rsidRPr="001768BD">
        <w:rPr>
          <w:b/>
          <w:bCs/>
          <w:color w:val="000099"/>
          <w:sz w:val="28"/>
          <w:szCs w:val="28"/>
          <w:lang w:val="en-US"/>
        </w:rPr>
        <w:t>II. Asosiy qism:</w:t>
      </w:r>
    </w:p>
    <w:p w:rsidR="00F14459" w:rsidRPr="001768BD" w:rsidRDefault="00F14459" w:rsidP="00F06D35">
      <w:pPr>
        <w:ind w:left="-851"/>
        <w:jc w:val="both"/>
        <w:rPr>
          <w:rStyle w:val="FontStyle36"/>
          <w:color w:val="000099"/>
          <w:sz w:val="28"/>
          <w:szCs w:val="28"/>
          <w:lang w:val="uz-Cyrl-UZ"/>
        </w:rPr>
      </w:pPr>
      <w:r w:rsidRPr="001768BD">
        <w:rPr>
          <w:rStyle w:val="FontStyle36"/>
          <w:color w:val="000099"/>
          <w:sz w:val="28"/>
          <w:szCs w:val="28"/>
          <w:lang w:val="uz-Cyrl-UZ" w:eastAsia="uz-Cyrl-UZ"/>
        </w:rPr>
        <w:t xml:space="preserve">Ma’naviyatni chindan ham </w:t>
      </w:r>
      <w:r w:rsidRPr="001768BD">
        <w:rPr>
          <w:rStyle w:val="FontStyle36"/>
          <w:color w:val="000099"/>
          <w:sz w:val="28"/>
          <w:szCs w:val="28"/>
          <w:lang w:val="en-US" w:eastAsia="uz-Cyrl-UZ"/>
        </w:rPr>
        <w:t xml:space="preserve">yengilmas </w:t>
      </w:r>
      <w:r w:rsidRPr="001768BD">
        <w:rPr>
          <w:rStyle w:val="FontStyle36"/>
          <w:color w:val="000099"/>
          <w:sz w:val="28"/>
          <w:szCs w:val="28"/>
          <w:lang w:val="uz-Cyrl-UZ" w:eastAsia="uz-Cyrl-UZ"/>
        </w:rPr>
        <w:t>kuchga aylantirish uchun biz qanday masalalarga birinchi galda e’tibor berishimiz, qanday ishlarni amalga oshirishimiz zarur?</w:t>
      </w:r>
      <w:r w:rsidRPr="001768BD">
        <w:rPr>
          <w:rStyle w:val="FontStyle36"/>
          <w:color w:val="000099"/>
          <w:sz w:val="28"/>
          <w:szCs w:val="28"/>
          <w:lang w:val="en-US" w:eastAsia="uz-Cyrl-UZ"/>
        </w:rPr>
        <w:t xml:space="preserve"> </w:t>
      </w:r>
      <w:r w:rsidRPr="001768BD">
        <w:rPr>
          <w:rStyle w:val="FontStyle36"/>
          <w:color w:val="000099"/>
          <w:sz w:val="28"/>
          <w:szCs w:val="28"/>
          <w:lang w:val="uz-Cyrl-UZ" w:eastAsia="uz-Cyrl-UZ"/>
        </w:rPr>
        <w:t>Ma’naviyat haqida har qancha da’vatlar, muhim nazariy fikrlar bildirilmasin, agar ularni jamiyat ongiga singdirish uchun doimiy ish olib bormasak, biz ko‘zlangan maqsadga erisholmaymiz, ya’ni, inson qalbiga yo‘l topolmaymiz.SHuning uchun ham biz bugungi kunda ta’lim-tarbiya sohasidan boshlab, matbuot, televidenie, Internet va boshqa ommaviy axborot vositalari, teatr, kino, adabiyot, musiqa, rassomlik va haykaltaroshlik san’atigacha, bir so‘z bilan aytganda, insonning qalbi va tafakkuriga bevosita ta’sir o‘tkazadigan barcha sohalardagi faoliyatimizni xalqning ma’naviy ehtiyojlari, zamon talablari asosida yanada kuchaytirishimiz, yangi bosqichga ko‘tarishimiz zarur.Bu haqda gapirganda, shuni ta’kiddash joizki, o‘qituvchi va murabbiylar, yozuvchi va jurnalistlar, kino va teatr ahli, musiqachilar va rassomlar, umuman, ziyolilarimiz xalqimiz uchun yangicha voqelik bo‘lmish bozor iqtisodiyotiga o‘tish davrida jamiyat oldidagi ma’naviy burchini chuqur his etgan holda, o‘z iste’dod va mahoratini ayamasdan astoydil mehnat qilmoqda.Barchamizga ayonki, inson qalbiga yo‘l avvalo ta’lim-tarbiyadan boshlanadi. SHuning uchun qachonki bu haqda gap ketsa, ajdodlarimiz qoldirgan bebaho merosni eslash bilan birga, ota-onalarimiz qatori biz uchun eng yaqin bo‘lgan yana bir buyuk zot – o‘qituvchi va murabbiylarning olijanob mehnatini hurmat bilan tilga olamiz.Biz yurtimizda yangi avlod, yangi tafakkur sohiblarini tarbiyalashdek mas’uliyatli vazifani ado etishda birinchi galda ana shu mashaqqatli kasb egalariga suyanamiz va tayanamiz, ertaga o‘rnimizga keladigan yoshlarning ma’naviy dunyosini shakllantirishda ularning xizmati naqadar beqiyos ekanini o‘zimizga yaxshi tasavvur qilamiz.</w:t>
      </w:r>
    </w:p>
    <w:p w:rsidR="00F14459" w:rsidRPr="001768BD" w:rsidRDefault="00F14459" w:rsidP="00F06D35">
      <w:pPr>
        <w:pStyle w:val="ListParagraph"/>
        <w:numPr>
          <w:ilvl w:val="0"/>
          <w:numId w:val="5"/>
        </w:numPr>
        <w:ind w:left="-851" w:firstLine="0"/>
        <w:jc w:val="both"/>
        <w:rPr>
          <w:b/>
          <w:color w:val="000099"/>
          <w:sz w:val="28"/>
          <w:szCs w:val="28"/>
          <w:lang w:val="en-US"/>
        </w:rPr>
      </w:pPr>
      <w:r w:rsidRPr="001768BD">
        <w:rPr>
          <w:b/>
          <w:color w:val="000099"/>
          <w:sz w:val="28"/>
          <w:szCs w:val="28"/>
          <w:lang w:val="en-US"/>
        </w:rPr>
        <w:t>Mashg’ulotni yakunlash</w:t>
      </w:r>
    </w:p>
    <w:p w:rsidR="00F14459" w:rsidRPr="001768BD" w:rsidRDefault="00F14459" w:rsidP="00F06D35">
      <w:pPr>
        <w:ind w:left="-851"/>
        <w:jc w:val="both"/>
        <w:rPr>
          <w:color w:val="000099"/>
          <w:sz w:val="28"/>
          <w:szCs w:val="28"/>
          <w:lang w:val="en-US"/>
        </w:rPr>
      </w:pPr>
      <w:r>
        <w:rPr>
          <w:noProof/>
        </w:rPr>
        <w:pict>
          <v:shape id="_x0000_s1048" type="#_x0000_t32" style="position:absolute;left:0;text-align:left;margin-left:182.7pt;margin-top:3.85pt;width:0;height:26.1pt;flip:y;z-index:251656704" o:connectortype="straight" strokecolor="#9bbb59" strokeweight="2.5pt">
            <v:stroke endarrow="block"/>
            <v:shadow color="#868686"/>
          </v:shape>
        </w:pict>
      </w:r>
      <w:r>
        <w:rPr>
          <w:noProof/>
        </w:rPr>
        <w:pict>
          <v:shape id="_x0000_s1049" type="#_x0000_t32" style="position:absolute;left:0;text-align:left;margin-left:257.25pt;margin-top:3.85pt;width:37.05pt;height:26.1pt;flip:y;z-index:251655680" o:connectortype="straight" strokecolor="#9bbb59" strokeweight="2.5pt">
            <v:stroke endarrow="block"/>
            <v:shadow color="#868686"/>
          </v:shape>
        </w:pict>
      </w:r>
    </w:p>
    <w:p w:rsidR="00F14459" w:rsidRPr="001768BD" w:rsidRDefault="00F14459" w:rsidP="001768BD">
      <w:pPr>
        <w:ind w:left="-851"/>
        <w:jc w:val="both"/>
        <w:rPr>
          <w:color w:val="000099"/>
          <w:sz w:val="28"/>
          <w:szCs w:val="28"/>
          <w:lang w:val="en-US"/>
        </w:rPr>
      </w:pPr>
      <w:r>
        <w:rPr>
          <w:noProof/>
        </w:rPr>
        <w:pict>
          <v:shape id="_x0000_s1050" type="#_x0000_t32" style="position:absolute;left:0;text-align:left;margin-left:71.85pt;margin-top:3.05pt;width:38.15pt;height:14.8pt;flip:x y;z-index:251657728" o:connectortype="straight" strokecolor="#9bbb59" strokeweight="2.5pt">
            <v:stroke endarrow="block"/>
            <v:shadow color="#868686"/>
          </v:shape>
        </w:pict>
      </w:r>
    </w:p>
    <w:p w:rsidR="00F14459" w:rsidRPr="001768BD" w:rsidRDefault="00F14459" w:rsidP="001768BD">
      <w:pPr>
        <w:ind w:left="-851"/>
        <w:jc w:val="both"/>
        <w:rPr>
          <w:color w:val="000099"/>
          <w:sz w:val="28"/>
          <w:szCs w:val="28"/>
          <w:lang w:val="en-US"/>
        </w:rPr>
      </w:pPr>
      <w:r>
        <w:rPr>
          <w:noProof/>
        </w:rPr>
        <w:pict>
          <v:roundrect id="_x0000_s1051" style="position:absolute;left:0;text-align:left;margin-left:110pt;margin-top:5.8pt;width:154.75pt;height:47.2pt;z-index:251653632" arcsize="10923f">
            <v:textbox>
              <w:txbxContent>
                <w:p w:rsidR="00F14459" w:rsidRPr="00D24FE6" w:rsidRDefault="00F14459" w:rsidP="002240F7">
                  <w:pPr>
                    <w:jc w:val="center"/>
                    <w:rPr>
                      <w:b/>
                      <w:sz w:val="20"/>
                      <w:lang w:val="en-US"/>
                    </w:rPr>
                  </w:pPr>
                  <w:r>
                    <w:rPr>
                      <w:b/>
                      <w:sz w:val="20"/>
                      <w:lang w:val="en-US"/>
                    </w:rPr>
                    <w:t>Inson qalbiga qanday yo’l topiladi</w:t>
                  </w:r>
                </w:p>
              </w:txbxContent>
            </v:textbox>
          </v:roundrect>
        </w:pict>
      </w: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color w:val="000099"/>
          <w:sz w:val="28"/>
          <w:szCs w:val="28"/>
          <w:lang w:val="en-US"/>
        </w:rPr>
      </w:pPr>
      <w:r>
        <w:rPr>
          <w:noProof/>
        </w:rPr>
        <w:pict>
          <v:shape id="_x0000_s1052" type="#_x0000_t32" style="position:absolute;left:0;text-align:left;margin-left:71.85pt;margin-top:.15pt;width:38.15pt;height:3.15pt;flip:x y;z-index:251658752" o:connectortype="straight" strokecolor="#9bbb59" strokeweight="2.5pt">
            <v:stroke endarrow="block"/>
            <v:shadow color="#868686"/>
          </v:shape>
        </w:pict>
      </w:r>
      <w:r>
        <w:rPr>
          <w:noProof/>
        </w:rPr>
        <w:pict>
          <v:shape id="_x0000_s1053" type="#_x0000_t32" style="position:absolute;left:0;text-align:left;margin-left:264.75pt;margin-top:3.3pt;width:43.5pt;height:0;z-index:251654656" o:connectortype="straight" strokecolor="#9bbb59" strokeweight="2.5pt">
            <v:stroke endarrow="block"/>
            <v:shadow color="#868686"/>
          </v:shape>
        </w:pict>
      </w:r>
    </w:p>
    <w:p w:rsidR="00F14459" w:rsidRPr="001768BD" w:rsidRDefault="00F14459" w:rsidP="001768BD">
      <w:pPr>
        <w:ind w:left="-851"/>
        <w:jc w:val="both"/>
        <w:rPr>
          <w:color w:val="000099"/>
          <w:sz w:val="28"/>
          <w:szCs w:val="28"/>
          <w:lang w:val="en-US"/>
        </w:rPr>
      </w:pPr>
      <w:r>
        <w:rPr>
          <w:noProof/>
        </w:rPr>
        <w:pict>
          <v:shape id="_x0000_s1054" type="#_x0000_t32" style="position:absolute;left:0;text-align:left;margin-left:262.8pt;margin-top:8.4pt;width:31.5pt;height:16.2pt;z-index:251660800" o:connectortype="straight" strokecolor="#9bbb59" strokeweight="2.5pt">
            <v:stroke endarrow="block"/>
            <v:shadow color="#868686"/>
          </v:shape>
        </w:pict>
      </w:r>
    </w:p>
    <w:p w:rsidR="00F14459" w:rsidRPr="001768BD" w:rsidRDefault="00F14459" w:rsidP="001768BD">
      <w:pPr>
        <w:ind w:left="-851"/>
        <w:jc w:val="both"/>
        <w:rPr>
          <w:color w:val="000099"/>
          <w:sz w:val="28"/>
          <w:szCs w:val="28"/>
          <w:lang w:val="en-US"/>
        </w:rPr>
      </w:pPr>
      <w:r>
        <w:rPr>
          <w:noProof/>
        </w:rPr>
        <w:pict>
          <v:shape id="_x0000_s1055" type="#_x0000_t32" style="position:absolute;left:0;text-align:left;margin-left:185.75pt;margin-top:4.7pt;width:0;height:20.1pt;z-index:251661824" o:connectortype="straight" strokecolor="#9bbb59" strokeweight="2.5pt">
            <v:stroke endarrow="block"/>
            <v:shadow color="#868686"/>
          </v:shape>
        </w:pict>
      </w:r>
      <w:r>
        <w:rPr>
          <w:noProof/>
        </w:rPr>
        <w:pict>
          <v:shape id="_x0000_s1056" type="#_x0000_t32" style="position:absolute;left:0;text-align:left;margin-left:82.6pt;margin-top:-.05pt;width:27.4pt;height:12.6pt;flip:x;z-index:251659776" o:connectortype="straight" strokecolor="#9bbb59" strokeweight="2.5pt">
            <v:stroke endarrow="block"/>
            <v:shadow color="#868686"/>
          </v:shape>
        </w:pict>
      </w:r>
    </w:p>
    <w:p w:rsidR="00F14459" w:rsidRPr="001768BD" w:rsidRDefault="00F14459" w:rsidP="001768BD">
      <w:pPr>
        <w:ind w:left="-851" w:firstLine="567"/>
        <w:jc w:val="both"/>
        <w:rPr>
          <w:color w:val="000099"/>
          <w:sz w:val="28"/>
          <w:szCs w:val="28"/>
          <w:lang w:val="en-US"/>
        </w:rPr>
      </w:pPr>
    </w:p>
    <w:p w:rsidR="00F14459" w:rsidRDefault="00F14459" w:rsidP="006B2B7D">
      <w:pPr>
        <w:spacing w:line="360" w:lineRule="auto"/>
        <w:ind w:left="-720" w:firstLine="180"/>
        <w:rPr>
          <w:b/>
          <w:color w:val="000099"/>
          <w:sz w:val="28"/>
          <w:szCs w:val="28"/>
          <w:lang w:val="en-US"/>
        </w:rPr>
      </w:pPr>
      <w:r w:rsidRPr="001768BD">
        <w:rPr>
          <w:color w:val="000099"/>
          <w:sz w:val="28"/>
          <w:szCs w:val="28"/>
          <w:lang w:val="en-US"/>
        </w:rPr>
        <w:t>O`quvchilar fikri tinglanadi, hulos</w:t>
      </w:r>
      <w:r>
        <w:rPr>
          <w:color w:val="000099"/>
          <w:sz w:val="28"/>
          <w:szCs w:val="28"/>
          <w:lang w:val="en-US"/>
        </w:rPr>
        <w:t>a</w:t>
      </w:r>
      <w:r w:rsidRPr="001768BD">
        <w:rPr>
          <w:color w:val="000099"/>
          <w:sz w:val="28"/>
          <w:szCs w:val="28"/>
          <w:lang w:val="en-US"/>
        </w:rPr>
        <w:t xml:space="preserve"> qilinadi.  </w:t>
      </w:r>
      <w:r w:rsidRPr="001768BD">
        <w:rPr>
          <w:b/>
          <w:color w:val="000099"/>
          <w:sz w:val="28"/>
          <w:szCs w:val="28"/>
          <w:lang w:val="en-US"/>
        </w:rPr>
        <w:t xml:space="preserve">  </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Default="00F14459" w:rsidP="006B2B7D">
      <w:pPr>
        <w:ind w:left="-851" w:firstLine="567"/>
        <w:jc w:val="both"/>
        <w:rPr>
          <w:b/>
          <w:color w:val="00B050"/>
          <w:sz w:val="28"/>
          <w:szCs w:val="28"/>
          <w:lang w:val="en-US"/>
        </w:rPr>
      </w:pPr>
    </w:p>
    <w:p w:rsidR="00F14459" w:rsidRPr="00656FAD" w:rsidRDefault="00F14459" w:rsidP="006B2B7D">
      <w:pPr>
        <w:ind w:left="-851" w:firstLine="567"/>
        <w:jc w:val="center"/>
        <w:rPr>
          <w:b/>
          <w:noProof/>
          <w:color w:val="00B050"/>
          <w:sz w:val="28"/>
          <w:szCs w:val="28"/>
          <w:lang w:val="en-US"/>
        </w:rPr>
      </w:pPr>
      <w:r>
        <w:rPr>
          <w:b/>
          <w:color w:val="00B050"/>
          <w:sz w:val="28"/>
          <w:szCs w:val="28"/>
          <w:lang w:val="en-US"/>
        </w:rPr>
        <w:t>Sana:                   sinf: 11-               o’qituvchi:</w:t>
      </w:r>
    </w:p>
    <w:p w:rsidR="00F14459" w:rsidRPr="006B2B7D" w:rsidRDefault="00F14459" w:rsidP="001768BD">
      <w:pPr>
        <w:ind w:left="-851"/>
        <w:jc w:val="both"/>
        <w:rPr>
          <w:b/>
          <w:color w:val="FF0000"/>
          <w:sz w:val="28"/>
          <w:szCs w:val="28"/>
          <w:lang w:val="uz-Cyrl-UZ"/>
        </w:rPr>
      </w:pPr>
      <w:r w:rsidRPr="006B2B7D">
        <w:rPr>
          <w:b/>
          <w:color w:val="FF0000"/>
          <w:sz w:val="28"/>
          <w:szCs w:val="28"/>
          <w:lang w:val="uz-Cyrl-UZ"/>
        </w:rPr>
        <w:t>28-Mavzu:“Kompyuter o‘ynlari manqurtlik vositasi (Fuqarolik muhofazasi kuni munosabati bilan).</w:t>
      </w:r>
    </w:p>
    <w:p w:rsidR="00F14459" w:rsidRPr="001768BD" w:rsidRDefault="00F14459" w:rsidP="001768BD">
      <w:pPr>
        <w:ind w:left="-851"/>
        <w:jc w:val="both"/>
        <w:rPr>
          <w:color w:val="000099"/>
          <w:sz w:val="28"/>
          <w:szCs w:val="28"/>
          <w:lang w:val="uz-Cyrl-UZ"/>
        </w:rPr>
      </w:pPr>
      <w:r w:rsidRPr="001768BD">
        <w:rPr>
          <w:color w:val="000099"/>
          <w:sz w:val="28"/>
          <w:szCs w:val="28"/>
          <w:lang w:val="uz-Cyrl-UZ"/>
        </w:rPr>
        <w:t>Kun shiori:</w:t>
      </w:r>
      <w:r w:rsidRPr="001768BD">
        <w:rPr>
          <w:b/>
          <w:color w:val="000099"/>
          <w:sz w:val="28"/>
          <w:szCs w:val="28"/>
          <w:lang w:val="uz-Cyrl-UZ"/>
        </w:rPr>
        <w:t xml:space="preserve"> “Ogohlik va hushyorlik har qanday davrda, har qanday vaziyatda davlat, jamiyat va inson uchun eng muhim vazifa hisoblanadi”</w:t>
      </w:r>
      <w:r w:rsidRPr="001768BD">
        <w:rPr>
          <w:color w:val="000099"/>
          <w:sz w:val="28"/>
          <w:szCs w:val="28"/>
          <w:lang w:val="uz-Cyrl-UZ"/>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 xml:space="preserve">O`quvchilarda  vatanparvarlikni singdirish, har doimo sergak va ogoh bo`lishlikni uqtirish. </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shadow/>
          <w:color w:val="000099"/>
          <w:sz w:val="28"/>
          <w:szCs w:val="28"/>
          <w:lang w:val="en-US"/>
        </w:rPr>
        <w:t xml:space="preserve">Pedagogika,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w:t>
      </w:r>
      <w:r w:rsidRPr="001768BD">
        <w:rPr>
          <w:color w:val="000099"/>
          <w:sz w:val="28"/>
          <w:szCs w:val="28"/>
          <w:lang w:val="de-DE"/>
        </w:rPr>
        <w:t xml:space="preserve"> </w:t>
      </w:r>
      <w:r>
        <w:rPr>
          <w:b/>
          <w:color w:val="000099"/>
          <w:sz w:val="28"/>
          <w:szCs w:val="28"/>
          <w:lang w:val="de-DE"/>
        </w:rPr>
        <w:t>"</w:t>
      </w:r>
      <w:r w:rsidRPr="001768BD">
        <w:rPr>
          <w:b/>
          <w:color w:val="000099"/>
          <w:sz w:val="28"/>
          <w:szCs w:val="28"/>
          <w:lang w:val="de-DE"/>
        </w:rPr>
        <w:t>Yoshlarimizni har qanday salbiy illatlardan va ma’naviy tahdidlardan himoya qilishimiz, ogoh etishimiz, mustaqil dunyoqarash egasi  qilib tarbiyalashimiz  zarur “</w:t>
      </w:r>
      <w:r w:rsidRPr="001768BD">
        <w:rPr>
          <w:color w:val="000099"/>
          <w:sz w:val="28"/>
          <w:szCs w:val="28"/>
          <w:lang w:val="de-DE"/>
        </w:rPr>
        <w:t xml:space="preserve">       </w:t>
      </w:r>
      <w:r w:rsidRPr="001768BD">
        <w:rPr>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color w:val="000099"/>
          <w:sz w:val="28"/>
          <w:szCs w:val="28"/>
          <w:lang w:val="en-US"/>
        </w:rPr>
        <w:t>O`qituvchi:</w:t>
      </w:r>
      <w:r w:rsidRPr="001768BD">
        <w:rPr>
          <w:color w:val="000099"/>
          <w:sz w:val="28"/>
          <w:szCs w:val="28"/>
          <w:lang w:val="uz-Cyrl-UZ"/>
        </w:rPr>
        <w:t xml:space="preserve"> </w:t>
      </w:r>
    </w:p>
    <w:p w:rsidR="00F14459" w:rsidRPr="001768BD" w:rsidRDefault="00F14459" w:rsidP="001768BD">
      <w:pPr>
        <w:ind w:left="-851"/>
        <w:jc w:val="both"/>
        <w:rPr>
          <w:color w:val="000099"/>
          <w:sz w:val="28"/>
          <w:szCs w:val="28"/>
          <w:lang w:val="uz-Cyrl-UZ"/>
        </w:rPr>
      </w:pPr>
      <w:r w:rsidRPr="001768BD">
        <w:rPr>
          <w:color w:val="000099"/>
          <w:sz w:val="28"/>
          <w:szCs w:val="28"/>
          <w:lang w:val="en-US"/>
        </w:rPr>
        <w:t xml:space="preserve">           Biz nafaqat jismoniy tomondan ogoh va hushyor bo`lishimiz, balkim, ma'naviy tomondan ham ogoh va hushyor bo`lishimiz, ayniqsa, yoshlarimizni ma'naviy tahdidlardan ogohlikka  va hushyorlikka chorlashimiz zarur. Ma'lumki, har qanday kasallikning oldini olish uchun, avvalo, kishi organizmida unga qarshi immunitet hosil qilinadi. Biz ham farzandlarimizni ona Vatanga muhabbat, boy tariximizga, otabobolarimizning muqaddas diniga sadoqat ruhida tarbiyalash uchun, ta'bir joiz bo'lsa, avvalo ularning qalbi va ongida mafkuraviy immunitetni kuchaytirishimiz zarur. Toki yoshlarimiz milliy o'zligini, shu bilan birga, dunyoni chuqur anglaydigan, zamon bilan barobar qadam tashlaydigan insonlar bo'lib yetishsin. Ana shunda johil aqidaparastlarning «da'vati» ham, axloq-odob tushunchalarini rad etadigan, biz uchun mutlaqo begona g'oyalar ham ularga o'z ta'sirini o'tkaza olmaydi. </w:t>
      </w:r>
      <w:r w:rsidRPr="001768BD">
        <w:rPr>
          <w:color w:val="000099"/>
          <w:sz w:val="28"/>
          <w:szCs w:val="28"/>
          <w:lang w:val="uz-Cyrl-UZ"/>
        </w:rPr>
        <w:t xml:space="preserve">Yosh avlodimizni turli ma'naviy tajovuzlardan himoya qilish haqida gapirganda, nafaqat xalqimizni ulug'laydigan buyuk xususiyatlar, ayni paytda uning rivojlanishiga salbiy ta'sir ko'rsatgan, eski zamonlardan qolib kelayotgan noma'qul odatlar haqida ham ochiq so'z yuritishimiz zarur. Birinchi navbatda xudbinlik va loqaydlik, qarindosh-urug'chilik va mahalliychilik, korrupsiya va manfaatparastlik, boshqalarni mensimaslik kabi illatlardan jamiyatimizni bumnlay xalos etish to'g'risida o'ylashimiz lozim.  Ma'naviy hayotimizga jiddiy xavf soladigan yana bir illat haqida to'xtalib o'tmoqchiman. Shaxsan o'zim bu illatdan jirkanaman. Shu illatga chalingan odamni ko'rarga ko'zim yo'q. Bu — sotqinlikdir. Men har qanday yovuzlikni sotqinlikdan ko'raman. Ezgulik va haqiqatga sadoqati bo'lmagan, ularga ishonmagan odam qo'rqinchlidir. Tabiatida sotqinlik xususiyati bo'lgan odam rahbarlik kursisiga o'tirib qolsa bormi, u yerda osoyishtalik yo'qoldi, deyavering. </w:t>
      </w:r>
      <w:r w:rsidRPr="001768BD">
        <w:rPr>
          <w:color w:val="000099"/>
          <w:sz w:val="28"/>
          <w:szCs w:val="28"/>
          <w:lang w:val="en-US"/>
        </w:rPr>
        <w:t xml:space="preserve">Ikkita odamning, ikkita mamlakatning o'rtasidagi urushni ham aynan shunday odamlar boshlab beradi. Shu bois bunday odamlardan ogoh bo'lishimiz, ularga yonimizda o'rin bo'lmasligi lozim. Agar tevarak-atrofimizdagi birorta kishida shunday alomatlar sezilayotgan bo'lsa, ularni darhol tarbiyamizga olib, to'g'ri yo'lga boshlashimiz kerak. </w:t>
      </w:r>
      <w:r w:rsidRPr="001768BD">
        <w:rPr>
          <w:color w:val="000099"/>
          <w:sz w:val="28"/>
          <w:szCs w:val="28"/>
          <w:lang w:val="uz-Cyrl-UZ"/>
        </w:rPr>
        <w:t>Shu munosabat bilan tarixda ko'p marta o'z tasdig'ini topgan, men ham o'z tajribamda sinagan hayotiy bir haqiqatni yana bir bor takrorlashni zarur deb hisoblayman: agar biz ahil bo'lsak, el-yurt manfaati yo'lida bir tan-u bir jon bo'lib yashasak, o'zimizdan sotqin chiqmasa, o'zbek xalqini hech kim hech qachon yenga olmaydi.</w:t>
      </w:r>
      <w:r w:rsidRPr="001768BD">
        <w:rPr>
          <w:color w:val="000099"/>
          <w:sz w:val="28"/>
          <w:szCs w:val="28"/>
          <w:lang w:val="en-US"/>
        </w:rPr>
        <w:t xml:space="preserve"> </w:t>
      </w:r>
      <w:r w:rsidRPr="001768BD">
        <w:rPr>
          <w:color w:val="000099"/>
          <w:sz w:val="28"/>
          <w:szCs w:val="28"/>
          <w:lang w:val="uz-Cyrl-UZ"/>
        </w:rPr>
        <w:t xml:space="preserve">Mashhur faylasuflardan biri ana shu hayotiy haqiqatni chuqur tahlil etib, quyidagi haqqoniy fikrlarni bayon qilgan: «Dushmanlardan qo'rqma — nari borsa, ular seni o'ldirishi mumkin. Do'stlardan qo'rqma — nari borsa, ular senga xiyonat qilishi mumkin. Befarq odamlardan qo'rq - ular seni o'ldirmaydi ham, sotmaydi ham, faqat ularning jim va beparvo qarab turishi tufayli yer yuzida xiyonat va qotilliklar sodir bo'laveradi». Ayniqsa, bugungi murakkab mafkuraviy jarayonlarni  ilmiy-amaliy jihatdan atroflicha tahlil qilish va baholash, ularning ustuvor yo'nalishlarini, kimga va nimaga qarshi qaratilganini aniqlash, aholi turli qatlamlariga ta'sirini o'rganish, milliy manfaatlarimizga, hayot tarzimizga zid bo'lgan zararli g'oyalar va mafkuraviy xurujlarning mohiyatini ochib berish, fuqarolarimiz qalbida milliy tafakkur va sog'lom dunyoqarash asoslarini mustahkamlash alohida ahamiyat kasb etadi. Faqat ana shunday asosda yoshlarni o'z fikriga ega, turli ma'naviy xurujlarga qarshi sobit tura olishga qodir bo'lgan, irodali, fidoyi va vatanparvar insonlar etib tarbiyalashga erishish mumkin. </w:t>
      </w:r>
    </w:p>
    <w:p w:rsidR="00F14459" w:rsidRPr="001768BD" w:rsidRDefault="00F14459" w:rsidP="001768BD">
      <w:pPr>
        <w:ind w:left="-851"/>
        <w:jc w:val="both"/>
        <w:rPr>
          <w:color w:val="000099"/>
          <w:sz w:val="28"/>
          <w:szCs w:val="28"/>
          <w:lang w:val="uz-Cyrl-UZ"/>
        </w:rPr>
      </w:pPr>
      <w:r w:rsidRPr="001768BD">
        <w:rPr>
          <w:b/>
          <w:color w:val="000099"/>
          <w:sz w:val="28"/>
          <w:szCs w:val="28"/>
          <w:lang w:val="uz-Cyrl-UZ"/>
        </w:rPr>
        <w:t xml:space="preserve">Topshiriq: “Mustaqil fikrlashga o`rgatish”. Ogohlik, hushyorlik, ma’naviy tahdid so`zlari bo`yicha fikrlar va g`oyalar olamiga tashrif buyurish. (Sababi, natijasi ) </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6B2B7D" w:rsidRDefault="00F14459" w:rsidP="001768BD">
      <w:pPr>
        <w:pStyle w:val="NoSpacing"/>
        <w:ind w:left="-851"/>
        <w:jc w:val="both"/>
        <w:rPr>
          <w:b/>
          <w:color w:val="000099"/>
          <w:sz w:val="28"/>
          <w:szCs w:val="28"/>
          <w:lang w:val="it-IT"/>
        </w:rPr>
      </w:pPr>
    </w:p>
    <w:p w:rsidR="00F14459" w:rsidRPr="001768BD" w:rsidRDefault="00F14459" w:rsidP="001768BD">
      <w:pPr>
        <w:pStyle w:val="NoSpacing"/>
        <w:ind w:left="-851"/>
        <w:jc w:val="both"/>
        <w:rPr>
          <w:b/>
          <w:color w:val="000099"/>
          <w:sz w:val="28"/>
          <w:szCs w:val="28"/>
          <w:lang w:val="uz-Cyrl-UZ"/>
        </w:rPr>
      </w:pPr>
    </w:p>
    <w:p w:rsidR="00F14459" w:rsidRPr="001768BD" w:rsidRDefault="00F14459" w:rsidP="001768BD">
      <w:pPr>
        <w:pStyle w:val="NoSpacing"/>
        <w:ind w:left="-851"/>
        <w:jc w:val="both"/>
        <w:rPr>
          <w:b/>
          <w:color w:val="000099"/>
          <w:sz w:val="28"/>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1768BD" w:rsidRDefault="00F14459" w:rsidP="001768BD">
      <w:pPr>
        <w:pStyle w:val="BodyText"/>
        <w:ind w:left="-851"/>
        <w:rPr>
          <w:rFonts w:ascii="Times New Roman" w:hAnsi="Times New Roman"/>
          <w:b/>
          <w:i/>
          <w:color w:val="000099"/>
          <w:szCs w:val="28"/>
          <w:lang w:val="uz-Cyrl-UZ"/>
        </w:rPr>
      </w:pPr>
    </w:p>
    <w:p w:rsidR="00F14459" w:rsidRPr="00F06D35" w:rsidRDefault="00F14459" w:rsidP="00F06D35">
      <w:pPr>
        <w:ind w:left="-851"/>
        <w:jc w:val="center"/>
        <w:rPr>
          <w:b/>
          <w:noProof/>
          <w:color w:val="00B050"/>
          <w:sz w:val="28"/>
          <w:szCs w:val="28"/>
          <w:lang w:val="uz-Cyrl-UZ"/>
        </w:rPr>
      </w:pPr>
      <w:r>
        <w:rPr>
          <w:b/>
          <w:color w:val="00B050"/>
          <w:sz w:val="28"/>
          <w:szCs w:val="28"/>
          <w:lang w:val="uz-Cyrl-UZ"/>
        </w:rPr>
        <w:t>Sana:                   sinf: 11-               o’qituvchi:</w:t>
      </w:r>
    </w:p>
    <w:p w:rsidR="00F14459" w:rsidRPr="00F06D35" w:rsidRDefault="00F14459" w:rsidP="001768BD">
      <w:pPr>
        <w:pStyle w:val="BodyText"/>
        <w:ind w:left="-851"/>
        <w:rPr>
          <w:rFonts w:ascii="Times New Roman" w:hAnsi="Times New Roman"/>
          <w:b/>
          <w:i/>
          <w:color w:val="FF0000"/>
          <w:szCs w:val="28"/>
          <w:lang w:val="uz-Cyrl-UZ"/>
        </w:rPr>
      </w:pPr>
      <w:r w:rsidRPr="00F06D35">
        <w:rPr>
          <w:rFonts w:ascii="Times New Roman" w:hAnsi="Times New Roman"/>
          <w:b/>
          <w:i/>
          <w:color w:val="FF0000"/>
          <w:szCs w:val="28"/>
          <w:lang w:val="uz-Cyrl-UZ"/>
        </w:rPr>
        <w:t>29-mavzu:</w:t>
      </w:r>
      <w:r w:rsidRPr="00F06D35">
        <w:rPr>
          <w:rFonts w:ascii="Times New Roman" w:hAnsi="Times New Roman"/>
          <w:color w:val="FF0000"/>
          <w:szCs w:val="28"/>
          <w:lang w:val="uz-Cyrl-UZ"/>
        </w:rPr>
        <w:t xml:space="preserve"> </w:t>
      </w:r>
      <w:r w:rsidRPr="00F06D35">
        <w:rPr>
          <w:rFonts w:ascii="Times New Roman" w:hAnsi="Times New Roman"/>
          <w:b/>
          <w:i/>
          <w:color w:val="FF0000"/>
          <w:szCs w:val="28"/>
          <w:lang w:val="uz-Cyrl-UZ"/>
        </w:rPr>
        <w:t xml:space="preserve">Oila psixologiyasi va etikasi haqida tushunchalar  </w:t>
      </w:r>
    </w:p>
    <w:p w:rsidR="00F14459" w:rsidRPr="001768BD" w:rsidRDefault="00F14459" w:rsidP="001768BD">
      <w:pPr>
        <w:pStyle w:val="BodyText"/>
        <w:ind w:left="-851"/>
        <w:rPr>
          <w:rFonts w:ascii="Times New Roman" w:hAnsi="Times New Roman"/>
          <w:b/>
          <w:i/>
          <w:color w:val="000099"/>
          <w:szCs w:val="28"/>
          <w:lang w:val="uz-Cyrl-UZ"/>
        </w:rPr>
      </w:pPr>
      <w:r w:rsidRPr="001768BD">
        <w:rPr>
          <w:rFonts w:ascii="Times New Roman" w:hAnsi="Times New Roman"/>
          <w:b/>
          <w:i/>
          <w:color w:val="000099"/>
          <w:szCs w:val="28"/>
          <w:lang w:val="uz-Cyrl-UZ"/>
        </w:rPr>
        <w:t>Kun shiori:.Oila-qo’sh ustunli ayvon</w:t>
      </w:r>
    </w:p>
    <w:p w:rsidR="00F14459" w:rsidRPr="001768BD" w:rsidRDefault="00F14459" w:rsidP="001768BD">
      <w:pPr>
        <w:ind w:left="-851"/>
        <w:jc w:val="both"/>
        <w:rPr>
          <w:color w:val="000099"/>
          <w:sz w:val="28"/>
          <w:szCs w:val="28"/>
          <w:lang w:val="uz-Cyrl-UZ"/>
        </w:rPr>
      </w:pPr>
      <w:r w:rsidRPr="001768BD">
        <w:rPr>
          <w:b/>
          <w:i/>
          <w:color w:val="000099"/>
          <w:sz w:val="28"/>
          <w:szCs w:val="28"/>
          <w:lang w:val="uz-Cyrl-UZ"/>
        </w:rPr>
        <w:t xml:space="preserve">I.Kirish:                                                                                                                              </w:t>
      </w:r>
      <w:r w:rsidRPr="001768BD">
        <w:rPr>
          <w:i/>
          <w:color w:val="000099"/>
          <w:sz w:val="28"/>
          <w:szCs w:val="28"/>
          <w:lang w:val="uz-Cyrl-UZ"/>
        </w:rPr>
        <w:t>Tarbiyaviy mashg`ulotning maqsadi</w:t>
      </w:r>
      <w:r w:rsidRPr="001768BD">
        <w:rPr>
          <w:color w:val="000099"/>
          <w:sz w:val="28"/>
          <w:szCs w:val="28"/>
          <w:lang w:val="uz-Cyrl-UZ"/>
        </w:rPr>
        <w:t>:O`quvchilarni oila va oila a`zolarini hurmat qilishga o`rgatish , insoniylik fazilatlarini tarbiyalash.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Tarbiyaviy mashg`ulotning jih</w:t>
      </w:r>
      <w:r w:rsidRPr="001768BD">
        <w:rPr>
          <w:color w:val="000099"/>
          <w:sz w:val="28"/>
          <w:szCs w:val="28"/>
          <w:lang w:val="en-US"/>
        </w:rPr>
        <w:t xml:space="preserve">ozi:mavzuga oid rasm,tarqatma material,DVD       </w:t>
      </w:r>
    </w:p>
    <w:p w:rsidR="00F14459" w:rsidRPr="001768BD" w:rsidRDefault="00F14459" w:rsidP="001768BD">
      <w:pPr>
        <w:ind w:left="-851"/>
        <w:jc w:val="both"/>
        <w:rPr>
          <w:i/>
          <w:color w:val="000099"/>
          <w:sz w:val="28"/>
          <w:szCs w:val="28"/>
          <w:lang w:val="en-US"/>
        </w:rPr>
      </w:pPr>
      <w:r w:rsidRPr="001768BD">
        <w:rPr>
          <w:i/>
          <w:color w:val="000099"/>
          <w:sz w:val="28"/>
          <w:szCs w:val="28"/>
          <w:lang w:val="en-US"/>
        </w:rPr>
        <w:t>Tarbiyaviy mashg`ulotning borishi:</w:t>
      </w:r>
    </w:p>
    <w:p w:rsidR="00F14459" w:rsidRPr="001768BD" w:rsidRDefault="00F14459" w:rsidP="001768BD">
      <w:pPr>
        <w:ind w:left="-851"/>
        <w:jc w:val="both"/>
        <w:rPr>
          <w:color w:val="000099"/>
          <w:sz w:val="28"/>
          <w:szCs w:val="28"/>
          <w:lang w:val="en-US"/>
        </w:rPr>
      </w:pPr>
      <w:r w:rsidRPr="001768BD">
        <w:rPr>
          <w:color w:val="000099"/>
          <w:sz w:val="28"/>
          <w:szCs w:val="28"/>
          <w:lang w:val="en-US"/>
        </w:rPr>
        <w:t>Tashkiliy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O`quvchilarni darsga hozirlash</w:t>
      </w:r>
    </w:p>
    <w:p w:rsidR="00F14459" w:rsidRPr="001768BD" w:rsidRDefault="00F14459" w:rsidP="001768BD">
      <w:pPr>
        <w:ind w:left="-851"/>
        <w:jc w:val="both"/>
        <w:rPr>
          <w:color w:val="000099"/>
          <w:sz w:val="28"/>
          <w:szCs w:val="28"/>
          <w:lang w:val="en-US"/>
        </w:rPr>
      </w:pPr>
      <w:r w:rsidRPr="001768BD">
        <w:rPr>
          <w:color w:val="000099"/>
          <w:sz w:val="28"/>
          <w:szCs w:val="28"/>
          <w:lang w:val="en-US"/>
        </w:rPr>
        <w:t>Ma`naviyat daqiqasi</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II.Asosiy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Rivoyat</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Sherning oilasida uch nafar shervachcha dunyoga keldi.Ularning hali ko`zlari ochilmagan, shuning uchun ona sherning bag`ridan hech qayoqqa jilishmas,talashib-tortishib sut emishar edi.Oradan kunlar o`tib,sher bolalari ancha katta bo`lib qolishdi. Ular bir-birlari bilan kurash tushishar va vaqti- vaqti bilan ona sherning oldiga borib,sutga to`yib kelishar edi.Ularning o`sishini chetdan kuzatayotgan ota endi bolalarini ov qilishga o`rgatish payti kelganini tushundi va sekin irillab bolalarini chaqirdi. Lekin shervachchalar ota chaqirig`iga e`tibor ham berishmadi, avvalgidek o`yinlarini davom ettirib, yana talashib-tortishib onalarini ema boshladilar.Buni ko`rgan sherning jahli chiqib, qattiq na`ra tortdi. Uning ovozi hamma yoqni larzaga soldi, barcha jonivorlar tum-taraqay qochib ketishdi. Sher bolalari ham dahshatdan joylarida qotib qolishdi.Otalarining bunday vajohatini ular hech ko`rishmagan edi.Mag`rur turgan sherga ular ham qo`rquv, ham g`urur bilan qarashdi va shu paytda kimning naslidan ekanlarini ,hamda ulardan nima talab qilinayotganini birdan tushunishdi.Ona sher ularga xotirjam qarab turar edi.  </w:t>
      </w:r>
    </w:p>
    <w:p w:rsidR="00F14459" w:rsidRPr="001768BD" w:rsidRDefault="00F14459" w:rsidP="001768BD">
      <w:pPr>
        <w:tabs>
          <w:tab w:val="left" w:pos="1035"/>
        </w:tabs>
        <w:ind w:left="-851"/>
        <w:jc w:val="both"/>
        <w:rPr>
          <w:color w:val="000099"/>
          <w:sz w:val="28"/>
          <w:szCs w:val="28"/>
          <w:lang w:val="en-US"/>
        </w:rPr>
      </w:pPr>
      <w:r w:rsidRPr="001768BD">
        <w:rPr>
          <w:color w:val="000099"/>
          <w:sz w:val="28"/>
          <w:szCs w:val="28"/>
          <w:lang w:val="en-US"/>
        </w:rPr>
        <w:t xml:space="preserve">  Qissadan hissa shuki tarbiya oiladan boshlanadi.Oilada otaning o`rni alohida.uning qattiqqo`lligi esa farzandlari uchun foydalidir.</w:t>
      </w:r>
    </w:p>
    <w:p w:rsidR="00F14459" w:rsidRPr="001768BD" w:rsidRDefault="00F14459" w:rsidP="001768BD">
      <w:pPr>
        <w:ind w:left="-851"/>
        <w:jc w:val="both"/>
        <w:rPr>
          <w:color w:val="000099"/>
          <w:sz w:val="28"/>
          <w:szCs w:val="28"/>
          <w:lang w:val="en-US"/>
        </w:rPr>
      </w:pPr>
      <w:r w:rsidRPr="001768BD">
        <w:rPr>
          <w:color w:val="000099"/>
          <w:sz w:val="28"/>
          <w:szCs w:val="28"/>
          <w:lang w:val="en-US"/>
        </w:rPr>
        <w:t>Oila tuyg`usi har bir insonning qon-qoniga tabiatan singdirilgan bo`ladi.</w:t>
      </w:r>
    </w:p>
    <w:p w:rsidR="00F14459" w:rsidRPr="001768BD" w:rsidRDefault="00F14459" w:rsidP="001768BD">
      <w:pPr>
        <w:ind w:left="-851"/>
        <w:jc w:val="both"/>
        <w:rPr>
          <w:color w:val="000099"/>
          <w:sz w:val="28"/>
          <w:szCs w:val="28"/>
          <w:lang w:val="en-US"/>
        </w:rPr>
      </w:pPr>
      <w:r w:rsidRPr="001768BD">
        <w:rPr>
          <w:color w:val="000099"/>
          <w:sz w:val="28"/>
          <w:szCs w:val="28"/>
          <w:lang w:val="en-US"/>
        </w:rPr>
        <w:t>Oilaning fayzli, farovon bo`lishi esa, albatta unda yashaydigan kishilar-oila a`zolariga bog`liq.Ular o`zaro hamjihat bo`lib yashasa, bir maqsadni ko`zlasa, bu xonadon obod bo`ladi.Tejamkorlik, mehnatning to`g`ri taqsimlanishi, shukronalik bilan yashash oilaga qut-baraka keltiradi.</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O`zbekistonda oilaga e`tibor katta, uning farovonligi haqida qayg`urish ustivor vazifaga aylangan.Kam ta`minlangan oilalarga berilayotgan katta ahamiyat ham g`amxo`rlikning bir ko`rinishidir.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Oila mavzusi bo`yicha savol-javob o`tkazish.</w:t>
      </w:r>
    </w:p>
    <w:p w:rsidR="00F14459" w:rsidRPr="001768BD" w:rsidRDefault="00F14459" w:rsidP="001768BD">
      <w:pPr>
        <w:tabs>
          <w:tab w:val="left" w:pos="1035"/>
        </w:tabs>
        <w:ind w:left="-851"/>
        <w:jc w:val="both"/>
        <w:rPr>
          <w:b/>
          <w:i/>
          <w:color w:val="000099"/>
          <w:sz w:val="28"/>
          <w:szCs w:val="28"/>
          <w:lang w:val="en-US"/>
        </w:rPr>
      </w:pPr>
      <w:r w:rsidRPr="001768BD">
        <w:rPr>
          <w:b/>
          <w:i/>
          <w:color w:val="000099"/>
          <w:sz w:val="28"/>
          <w:szCs w:val="28"/>
          <w:lang w:val="en-US"/>
        </w:rPr>
        <w:t>III.Yakuniy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Oila haqida maqollar va hikmatli so`zlar mushoirasini o’tkazish</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pStyle w:val="NoSpacing"/>
        <w:ind w:left="-851"/>
        <w:jc w:val="both"/>
        <w:rPr>
          <w:b/>
          <w:color w:val="FF0000"/>
          <w:sz w:val="28"/>
          <w:szCs w:val="28"/>
          <w:lang w:val="en-US"/>
        </w:rPr>
      </w:pPr>
      <w:r w:rsidRPr="00F06D35">
        <w:rPr>
          <w:b/>
          <w:color w:val="FF0000"/>
          <w:sz w:val="28"/>
          <w:szCs w:val="28"/>
          <w:lang w:val="en-US"/>
        </w:rPr>
        <w:t>30-Mavzu:</w:t>
      </w:r>
      <w:r w:rsidRPr="00F06D35">
        <w:rPr>
          <w:color w:val="FF0000"/>
          <w:sz w:val="28"/>
          <w:szCs w:val="28"/>
          <w:lang w:val="en-US"/>
        </w:rPr>
        <w:t xml:space="preserve"> </w:t>
      </w:r>
      <w:r w:rsidRPr="00F06D35">
        <w:rPr>
          <w:b/>
          <w:color w:val="FF0000"/>
          <w:sz w:val="28"/>
          <w:szCs w:val="28"/>
          <w:lang w:val="en-US"/>
        </w:rPr>
        <w:t>Mustahkam oila qurish bilim-ko’nikmalari</w:t>
      </w:r>
    </w:p>
    <w:p w:rsidR="00F14459" w:rsidRPr="001768BD" w:rsidRDefault="00F14459" w:rsidP="001768BD">
      <w:pPr>
        <w:ind w:left="-851"/>
        <w:jc w:val="both"/>
        <w:rPr>
          <w:color w:val="000099"/>
          <w:sz w:val="28"/>
          <w:szCs w:val="28"/>
          <w:lang w:val="en-US"/>
        </w:rPr>
      </w:pPr>
    </w:p>
    <w:p w:rsidR="00F14459" w:rsidRPr="001768BD" w:rsidRDefault="00F14459" w:rsidP="001768BD">
      <w:pPr>
        <w:ind w:left="-851"/>
        <w:jc w:val="both"/>
        <w:rPr>
          <w:i/>
          <w:color w:val="000099"/>
          <w:sz w:val="28"/>
          <w:szCs w:val="28"/>
          <w:lang w:val="de-DE"/>
        </w:rPr>
      </w:pPr>
      <w:r w:rsidRPr="001768BD">
        <w:rPr>
          <w:b/>
          <w:i/>
          <w:color w:val="000099"/>
          <w:sz w:val="28"/>
          <w:szCs w:val="28"/>
          <w:lang w:val="de-DE"/>
        </w:rPr>
        <w:t>Kun shiori:Bir-birimizga ishonch-mustahkam oila asosidir !</w:t>
      </w:r>
    </w:p>
    <w:p w:rsidR="00F14459" w:rsidRPr="001768BD" w:rsidRDefault="00F14459" w:rsidP="001768BD">
      <w:pPr>
        <w:ind w:left="-851"/>
        <w:jc w:val="both"/>
        <w:rPr>
          <w:color w:val="000099"/>
          <w:sz w:val="28"/>
          <w:szCs w:val="28"/>
          <w:lang w:val="de-DE"/>
        </w:rPr>
      </w:pPr>
      <w:r w:rsidRPr="001768BD">
        <w:rPr>
          <w:i/>
          <w:color w:val="000099"/>
          <w:sz w:val="28"/>
          <w:szCs w:val="28"/>
          <w:lang w:val="de-DE"/>
        </w:rPr>
        <w:t xml:space="preserve"> Maqsad:</w:t>
      </w:r>
      <w:r w:rsidRPr="001768BD">
        <w:rPr>
          <w:b/>
          <w:color w:val="000099"/>
          <w:sz w:val="28"/>
          <w:szCs w:val="28"/>
          <w:lang w:val="de-DE"/>
        </w:rPr>
        <w:t xml:space="preserve"> </w:t>
      </w:r>
      <w:r w:rsidRPr="001768BD">
        <w:rPr>
          <w:color w:val="000099"/>
          <w:sz w:val="28"/>
          <w:szCs w:val="28"/>
          <w:lang w:val="de-DE"/>
        </w:rPr>
        <w:t>O`quvchilarda  vatanparvarlikni singdirish, bu dunyoda insonning azizligini, bir-birovimizning qadriga yetib yashashlikni uqtirish.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en-US"/>
        </w:rPr>
      </w:pPr>
      <w:r w:rsidRPr="001768BD">
        <w:rPr>
          <w:b/>
          <w:bCs/>
          <w:color w:val="000099"/>
          <w:sz w:val="28"/>
          <w:szCs w:val="28"/>
          <w:bdr w:val="none" w:sz="0" w:space="0" w:color="auto" w:frame="1"/>
          <w:lang w:val="uz-Cyrl-UZ"/>
        </w:rPr>
        <w:t>Kommunikativ kompetensiya</w:t>
      </w:r>
      <w:r w:rsidRPr="001768BD">
        <w:rPr>
          <w:color w:val="000099"/>
          <w:sz w:val="28"/>
          <w:szCs w:val="28"/>
          <w:bdr w:val="none" w:sz="0" w:space="0" w:color="auto" w:frame="1"/>
          <w:lang w:val="uz-Cyrl-UZ"/>
        </w:rPr>
        <w:t> — muloqotda muomala madaniyatiga amal qilishni, ijtimoiy moslashuvchanlikni, hamkorlikda jamoada samarali ishlay olish layoqatlarini shakllantir</w:t>
      </w:r>
      <w:r w:rsidRPr="001768BD">
        <w:rPr>
          <w:color w:val="000099"/>
          <w:sz w:val="28"/>
          <w:szCs w:val="28"/>
          <w:bdr w:val="none" w:sz="0" w:space="0" w:color="auto" w:frame="1"/>
          <w:lang w:val="en-US"/>
        </w:rPr>
        <w:t>adi</w:t>
      </w:r>
    </w:p>
    <w:p w:rsidR="00F14459" w:rsidRPr="001768BD" w:rsidRDefault="00F14459" w:rsidP="001768BD">
      <w:pPr>
        <w:ind w:left="-851" w:firstLine="851"/>
        <w:jc w:val="both"/>
        <w:textAlignment w:val="top"/>
        <w:rPr>
          <w:color w:val="000099"/>
          <w:sz w:val="28"/>
          <w:szCs w:val="28"/>
          <w:bdr w:val="none" w:sz="0" w:space="0" w:color="auto" w:frame="1"/>
          <w:lang w:val="en-US"/>
        </w:rPr>
      </w:pPr>
      <w:r w:rsidRPr="001768BD">
        <w:rPr>
          <w:b/>
          <w:bCs/>
          <w:color w:val="000099"/>
          <w:sz w:val="28"/>
          <w:szCs w:val="28"/>
          <w:bdr w:val="none" w:sz="0" w:space="0" w:color="auto" w:frame="1"/>
          <w:lang w:val="uz-Cyrl-UZ"/>
        </w:rPr>
        <w:t>Axborotlar bilan ishlash kompetensiyasi</w:t>
      </w:r>
      <w:r w:rsidRPr="001768BD">
        <w:rPr>
          <w:color w:val="000099"/>
          <w:sz w:val="28"/>
          <w:szCs w:val="28"/>
          <w:bdr w:val="none" w:sz="0" w:space="0" w:color="auto" w:frame="1"/>
          <w:lang w:val="uz-Cyrl-UZ"/>
        </w:rPr>
        <w:t> —media madaniyatga ega bo‘lish layoqatlarini shakllantir</w:t>
      </w:r>
      <w:r w:rsidRPr="001768BD">
        <w:rPr>
          <w:color w:val="000099"/>
          <w:sz w:val="28"/>
          <w:szCs w:val="28"/>
          <w:bdr w:val="none" w:sz="0" w:space="0" w:color="auto" w:frame="1"/>
          <w:lang w:val="en-US"/>
        </w:rPr>
        <w:t>adi</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shadow/>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tabs>
          <w:tab w:val="left" w:pos="360"/>
        </w:tabs>
        <w:ind w:left="-851"/>
        <w:jc w:val="both"/>
        <w:rPr>
          <w:color w:val="000099"/>
          <w:sz w:val="28"/>
          <w:szCs w:val="28"/>
          <w:lang w:val="pt-BR"/>
        </w:rPr>
      </w:pPr>
      <w:r w:rsidRPr="001768BD">
        <w:rPr>
          <w:color w:val="000099"/>
          <w:sz w:val="28"/>
          <w:szCs w:val="28"/>
          <w:lang w:val="en-US"/>
        </w:rPr>
        <w:t xml:space="preserve">Oiladagi muhit insonning o‘ziga xos ma’naviyati, dunyoqarashi, tasavvur va e’tiqodining shakllanishida, yuksalishida muhim omil. Inson qalbi va ongidagi eng sof, pokiza tuyg‘ulari, ilk hayotiy tushuncha va tasavvurlari,  aynan oila bag‘rida shakllanadi. Xalqimizda kishining qanday ekanligi, uning o‘zini tutishi, tarbiyasi, fe’l-atvori oilasiga bo‘lgan munosabat bilan baholanadi. </w:t>
      </w:r>
      <w:r w:rsidRPr="001768BD">
        <w:rPr>
          <w:color w:val="000099"/>
          <w:sz w:val="28"/>
          <w:szCs w:val="28"/>
          <w:lang w:val="pt-BR"/>
        </w:rPr>
        <w:t>Bu esa uning jamiyatda o‘z o‘rnini to-pishida muhimdir.</w:t>
      </w:r>
    </w:p>
    <w:p w:rsidR="00F14459" w:rsidRPr="001768BD" w:rsidRDefault="00F14459" w:rsidP="001768BD">
      <w:pPr>
        <w:tabs>
          <w:tab w:val="left" w:pos="360"/>
        </w:tabs>
        <w:ind w:left="-851"/>
        <w:jc w:val="both"/>
        <w:rPr>
          <w:color w:val="000099"/>
          <w:sz w:val="28"/>
          <w:szCs w:val="28"/>
          <w:lang w:val="pt-BR"/>
        </w:rPr>
      </w:pPr>
      <w:r w:rsidRPr="001768BD">
        <w:rPr>
          <w:color w:val="000099"/>
          <w:sz w:val="28"/>
          <w:szCs w:val="28"/>
          <w:lang w:val="pt-BR"/>
        </w:rPr>
        <w:t>Bu muqaddas dargohda nafaqat farzand dunyoga keladi, balki ma’nan va axloqan go‘zal tarbiya egasi bo‘lgan inson voyaga yetadi. Oila shunday makonki, unda avlodl ar kamol topadi. Ajdodlarimiz azaldan oila mustahkamligi, sog‘lom avlodning yaralishi yo‘lida doimo e’tiborda bo‘lgan. Bunday g‘oyalar avlodlar qalbi va ruhiyatiga singdirib borilgan.Oila a’zolari o‘rtasida o‘zaro hurmat, mehr-muruvvat va oqibat omillari sog‘lom muhitni yaratadi. Zero, sog‘lom tarbiya tufayli oila a’zolari o‘rtasida o‘zaro yakdillik, fikrlar uyg‘unligi, maqsadlar mushtarakligi yuzaga keladi. Farzand tarbiyasi! Qanchalik mukammal, sinoatga to‘la, insoniy muomala-munosabatlar umumlashgan ushbu kalomda. Yaxshi farzand — ota-onaning bebaho mulki, qalb gavhari, muborak siri va ulkan kash.</w:t>
      </w:r>
    </w:p>
    <w:p w:rsidR="00F14459" w:rsidRPr="001768BD" w:rsidRDefault="00F14459" w:rsidP="001768BD">
      <w:pPr>
        <w:tabs>
          <w:tab w:val="left" w:pos="360"/>
        </w:tabs>
        <w:ind w:left="-851"/>
        <w:jc w:val="both"/>
        <w:rPr>
          <w:color w:val="000099"/>
          <w:sz w:val="28"/>
          <w:szCs w:val="28"/>
          <w:lang w:val="pt-BR"/>
        </w:rPr>
      </w:pPr>
      <w:r w:rsidRPr="001768BD">
        <w:rPr>
          <w:color w:val="000099"/>
          <w:sz w:val="28"/>
          <w:szCs w:val="28"/>
          <w:lang w:val="pt-BR"/>
        </w:rPr>
        <w:t xml:space="preserve">Darhaqiqat, kishining baxtsizligi, uning tarbiyasizligida. Tarbiyasiz kishida ma’naviy yuksalish bo‘lmaydi, fikrlash darajasi rivojlanmaydi. Unda vatanga, oilaga xiyonatkorlikka moyillik tuyg‘usi shakllanib boradi. Bunday inson mohiyatan «yalong‘och» bo‘lib, aynan go‘zal odob, ibratli axloqqa asoslangan ta’lim-tarbiya uni «kiyintiradi», zeb beradi, yuksaltiradi, ma’naviy barkamollik sari eltadi.Qayerda oila mustaqilligi kuchli intizom va tarbiyaga tayansa, mamlakat va millat ham shuncha kuchli va barqaror bo‘ladi. Dunyoda  yuz beradigan  har qanday o‘zgarishlar, xoh u iqtisodiyotda, xoh ma’naviy-siyosiy sohalarda bo‘lsin, o‘z ta’sirini avvalambor oila muhitida namoyon etadi. Har bir millatning saodati va ravnaqi, albatta, shu xalqning ichki intizomi hamda totuvligiga bevosita bog‘liq. </w:t>
      </w:r>
      <w:r w:rsidRPr="001768BD">
        <w:rPr>
          <w:color w:val="000099"/>
          <w:sz w:val="28"/>
          <w:szCs w:val="28"/>
          <w:lang w:val="en-US"/>
        </w:rPr>
        <w:t>Tinchlik, totuvlik esa, shu millat oilalarining in</w:t>
      </w:r>
      <w:r w:rsidRPr="001768BD">
        <w:rPr>
          <w:color w:val="000099"/>
          <w:sz w:val="28"/>
          <w:szCs w:val="28"/>
          <w:lang w:val="pt-BR"/>
        </w:rPr>
        <w:t xml:space="preserve">tizomiga tayanadi. </w:t>
      </w:r>
    </w:p>
    <w:p w:rsidR="00F14459" w:rsidRPr="001768BD" w:rsidRDefault="00F14459" w:rsidP="001768BD">
      <w:pPr>
        <w:tabs>
          <w:tab w:val="left" w:pos="360"/>
        </w:tabs>
        <w:ind w:left="-851"/>
        <w:jc w:val="both"/>
        <w:rPr>
          <w:color w:val="000099"/>
          <w:sz w:val="28"/>
          <w:szCs w:val="28"/>
          <w:lang w:val="pt-BR"/>
        </w:rPr>
      </w:pPr>
      <w:r w:rsidRPr="001768BD">
        <w:rPr>
          <w:color w:val="000099"/>
          <w:sz w:val="28"/>
          <w:szCs w:val="28"/>
          <w:lang w:val="pt-BR"/>
        </w:rPr>
        <w:t>O‘zbekistonda oila davlat muhofazasida. Zero, oilaga muntazam g‘amxo‘rlik qilish, unga har tara</w:t>
      </w:r>
      <w:r w:rsidRPr="001768BD">
        <w:rPr>
          <w:rFonts w:eastAsia="Batang"/>
          <w:color w:val="000099"/>
          <w:sz w:val="28"/>
          <w:szCs w:val="28"/>
          <w:lang w:val="pt-BR"/>
        </w:rPr>
        <w:t>f</w:t>
      </w:r>
      <w:r w:rsidRPr="001768BD">
        <w:rPr>
          <w:color w:val="000099"/>
          <w:sz w:val="28"/>
          <w:szCs w:val="28"/>
          <w:lang w:val="pt-BR"/>
        </w:rPr>
        <w:t xml:space="preserve"> ama moddiy va ma’naviy ko‘mak berish insonparvar demokratik huquqiy davlatning muhim vazifalaridan sanaladi.</w:t>
      </w:r>
    </w:p>
    <w:p w:rsidR="00F14459" w:rsidRPr="001768BD" w:rsidRDefault="00F14459" w:rsidP="001768BD">
      <w:pPr>
        <w:ind w:left="-851" w:firstLine="737"/>
        <w:jc w:val="both"/>
        <w:rPr>
          <w:color w:val="000099"/>
          <w:sz w:val="28"/>
          <w:szCs w:val="28"/>
          <w:lang w:val="uz-Cyrl-UZ"/>
        </w:rPr>
      </w:pPr>
      <w:r w:rsidRPr="001768BD">
        <w:rPr>
          <w:color w:val="000099"/>
          <w:sz w:val="28"/>
          <w:szCs w:val="28"/>
          <w:lang w:val="uz-Cyrl-UZ"/>
        </w:rPr>
        <w:t>Siz ham hozirdan bilib olmog`ingiz kerakki, turmush qurishga chog`langan yigit va qizning o`zaro roziligi, hurmati va muhabbati zaminiga qurilgan oila mustahkam bo`ladi. Shunday nikoh asosida dunyoga kelgan farzandning baxti ham barqarordir. Farzand - oilaning orzu-umidi, er-xotin o`rtasidagi mehr rishtalarini qattiqroq bog`lovchi ulug` ne`mat. Hayotning mazmuni, achchiq yoxud chuchuk bo`lishi farzand bilan. Xalqimizning «Bolali uy - bozor, bolasiz uy - mozor», «Bolalilar bosh bo`lar, bolasizlar yosh bo`lar», «Bola - er-xotin tilmochi», «Odobli o`g`il - ko`kdagi yulduz, odobli qiz - yoqadagi qunduz» kabi ko`plab maqollarini ming yillik hayotiy tajribalar mevasi desak, aslo xato boimaydi.</w:t>
      </w:r>
    </w:p>
    <w:p w:rsidR="00F14459" w:rsidRPr="001768BD" w:rsidRDefault="00F14459" w:rsidP="001768BD">
      <w:pPr>
        <w:ind w:left="-851" w:firstLine="737"/>
        <w:jc w:val="both"/>
        <w:rPr>
          <w:color w:val="000099"/>
          <w:sz w:val="28"/>
          <w:szCs w:val="28"/>
          <w:lang w:val="uz-Cyrl-UZ"/>
        </w:rPr>
      </w:pPr>
      <w:r w:rsidRPr="001768BD">
        <w:rPr>
          <w:color w:val="000099"/>
          <w:sz w:val="28"/>
          <w:szCs w:val="28"/>
          <w:lang w:val="uz-Cyrl-UZ"/>
        </w:rPr>
        <w:t>Er-xotin, oilaning boshqa a`zolari o`rtasidagi sog`lom ma`naviy muhit, xushmuomalalik bolaning bexavotir, sog`lom tug`ilishiga garovdir. Mutaxassis-shifokorlarning fikricha, homilador ayolning kayfiyati yaxshi, asablari tinch, iste`mol qiladigan taomlari bola organizmi uchun foydali bo`lishi kerak. Bu gaplarning sizga ham bevosita aloqasi borligini sezib turgandirsiz. Chunki siz yashaydigan oilada ham kamida bitta kelinoyi bor, to`g`rimi? Uning oilangizning yangi a`zosi sifatida bu yerdagi muhitga o`rganib ketishi oson kechmasligini ham yaxshi his qilsangiz kerak. Shunday ekan, kelin-oyingizga har tomonlama ko`maklashish, uning kundalik yumushlarida dalda bo`lish sizning ham qo`lingizdan keladi. Ayniqsa, u tug`ilajak jiyaningizga homilador bo`lib, yurishga, yumush bajarishga qiynalib qolganida, sizning yordamingiz juda asqatadi. Masalan, kir yuvmoqchi bo`lganida chelakda suv tashib bersangiz, hovlining u ulgurmagan qismini supurib qo`ysangiz, xullas, ozgina bo`lsa ham qo`lidan ishini olsangiz, uning ko`ngli qanchalar ko`tariladi!</w:t>
      </w:r>
    </w:p>
    <w:p w:rsidR="00F14459" w:rsidRPr="001768BD" w:rsidRDefault="00F14459" w:rsidP="001768BD">
      <w:pPr>
        <w:ind w:left="-851" w:firstLine="737"/>
        <w:jc w:val="both"/>
        <w:rPr>
          <w:color w:val="000099"/>
          <w:sz w:val="28"/>
          <w:szCs w:val="28"/>
          <w:lang w:val="uz-Cyrl-UZ"/>
        </w:rPr>
      </w:pPr>
      <w:r w:rsidRPr="001768BD">
        <w:rPr>
          <w:color w:val="000099"/>
          <w:sz w:val="28"/>
          <w:szCs w:val="28"/>
          <w:lang w:val="uz-Cyrl-UZ"/>
        </w:rPr>
        <w:t>Bir kishi yangi tug`ilgan chaqaloqni donishmand oldiga olib kelib: «Taqsir, bolam tarbiyasini qachondan boshlay?» - deya savol beribdi. «Bolangiz dunyoga kelganiga necha kun bo`ldi?» - so`rabdi donishmand. «Ikki oy bo`ldi, taqsir», - javob beribdi ota. «Attang, siz ancha kech qolibsiz, farzandning tarbiyasini ona-sining qornidaligidan boshla-shingiz kerak edi», - degan ekan donishmand.</w:t>
      </w:r>
    </w:p>
    <w:p w:rsidR="00F14459" w:rsidRPr="001768BD" w:rsidRDefault="00F14459" w:rsidP="001768BD">
      <w:pPr>
        <w:ind w:left="-851" w:firstLine="737"/>
        <w:jc w:val="both"/>
        <w:rPr>
          <w:color w:val="000099"/>
          <w:sz w:val="28"/>
          <w:szCs w:val="28"/>
          <w:lang w:val="uz-Cyrl-UZ"/>
        </w:rPr>
      </w:pPr>
      <w:r w:rsidRPr="001768BD">
        <w:rPr>
          <w:color w:val="000099"/>
          <w:sz w:val="28"/>
          <w:szCs w:val="28"/>
          <w:lang w:val="uz-Cyrl-UZ"/>
        </w:rPr>
        <w:t>Yuqorida ta`kidlaganimiz oiladagi sog`lom ma`naviy iqlim xuddi shu tarbiyani o`zida mujassam etadi.</w:t>
      </w:r>
    </w:p>
    <w:p w:rsidR="00F14459" w:rsidRPr="001768BD" w:rsidRDefault="00F14459" w:rsidP="001768BD">
      <w:pPr>
        <w:ind w:left="-851" w:firstLine="737"/>
        <w:jc w:val="both"/>
        <w:rPr>
          <w:color w:val="000099"/>
          <w:sz w:val="28"/>
          <w:szCs w:val="28"/>
          <w:lang w:val="uz-Cyrl-UZ"/>
        </w:rPr>
      </w:pPr>
      <w:r w:rsidRPr="001768BD">
        <w:rPr>
          <w:color w:val="000099"/>
          <w:sz w:val="28"/>
          <w:szCs w:val="28"/>
          <w:lang w:val="uz-Cyrl-UZ"/>
        </w:rPr>
        <w:t>O`zbek oilalarida farzand ko`rish bilan bog`liq qator marosimlar, rasm-rusumlar mavjud bo`lib, ularning har biri yaxshi niyatlar bilan ado etiladi. Jumladan, chaqaloqqa munosib ism qo`yish, uni birinchi marta cho`miltirish, beshikka belash, soch, tirnoq olish, tish chiqishi, yoshiga to`lishi, o`g`il bolalarni xatna qilish, birinchi muchal munosabati bilan bog`liq oilaviy tantanalarning o`tkazilishida ramziy ma`nolar bor. Bunday marosim, rasm-rusumlar bola va uning atrofidagilar quvonchiga quvonch qo`shadi, farzandning ma`naviy kamolotiga, o`zining qanday millatga tegishli ekanini anglashiga ijobiy ta`sir ko`rsatadi.</w:t>
      </w:r>
    </w:p>
    <w:p w:rsidR="00F14459" w:rsidRPr="001768BD" w:rsidRDefault="00F14459" w:rsidP="001768BD">
      <w:pPr>
        <w:ind w:left="-851" w:firstLine="737"/>
        <w:jc w:val="both"/>
        <w:rPr>
          <w:color w:val="000099"/>
          <w:sz w:val="28"/>
          <w:szCs w:val="28"/>
          <w:lang w:val="uz-Cyrl-UZ"/>
        </w:rPr>
      </w:pPr>
      <w:r w:rsidRPr="001768BD">
        <w:rPr>
          <w:color w:val="000099"/>
          <w:sz w:val="28"/>
          <w:szCs w:val="28"/>
          <w:lang w:val="uz-Cyrl-UZ"/>
        </w:rPr>
        <w:t>«Taassufki, ba`zi ota-onalar o`z farzandining qiziqishi va intilishlariga, uning ong-u tafakkurida har kuni bir o`zgarish ro`y berib, ko`zida yangi-yangi savollar paydo bo`layotganiga ahamiyat bermaydi. Boz ustiga, agar ota oilada o`zini tutishni bilmasa, axloq-odob bobida farzandlariga o`rnak bo`lish o`miga qo`pol muomala qiladigan bo`lsa, bu holat, tabiiyki, bola ma`naviy olamining shakllanishiga salbiy ta`sir ko`rsatadi, vaqti-soati kelib, uning xarakterida inson degan nomga noloyiq, xunuk bir odat sifatida namoyon bo`ladi».</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6B2B7D" w:rsidRDefault="00F14459" w:rsidP="001768BD">
      <w:pPr>
        <w:ind w:left="-851"/>
        <w:jc w:val="both"/>
        <w:rPr>
          <w:b/>
          <w:color w:val="000099"/>
          <w:sz w:val="28"/>
          <w:szCs w:val="28"/>
          <w:lang w:val="it-IT"/>
        </w:rPr>
      </w:pPr>
    </w:p>
    <w:p w:rsidR="00F14459" w:rsidRPr="001768BD" w:rsidRDefault="00F14459" w:rsidP="001768BD">
      <w:pPr>
        <w:ind w:left="-851"/>
        <w:jc w:val="both"/>
        <w:rPr>
          <w:b/>
          <w:color w:val="000099"/>
          <w:sz w:val="28"/>
          <w:szCs w:val="28"/>
          <w:lang w:val="uz-Cyrl-UZ"/>
        </w:rPr>
      </w:pPr>
    </w:p>
    <w:p w:rsidR="00F14459" w:rsidRPr="001768BD" w:rsidRDefault="00F14459" w:rsidP="001768BD">
      <w:pPr>
        <w:ind w:left="-851"/>
        <w:jc w:val="both"/>
        <w:rPr>
          <w:b/>
          <w:color w:val="000099"/>
          <w:sz w:val="28"/>
          <w:szCs w:val="28"/>
          <w:lang w:val="uz-Cyrl-UZ"/>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color w:val="FF0000"/>
          <w:sz w:val="28"/>
          <w:szCs w:val="28"/>
          <w:lang w:val="en-US"/>
        </w:rPr>
      </w:pPr>
      <w:r w:rsidRPr="00F06D35">
        <w:rPr>
          <w:color w:val="FF0000"/>
          <w:sz w:val="28"/>
          <w:szCs w:val="28"/>
          <w:lang w:val="en-US"/>
        </w:rPr>
        <w:t xml:space="preserve"> 31- Mavzu</w:t>
      </w:r>
      <w:r w:rsidRPr="00F06D35">
        <w:rPr>
          <w:b/>
          <w:color w:val="FF0000"/>
          <w:sz w:val="28"/>
          <w:szCs w:val="28"/>
          <w:lang w:val="en-US"/>
        </w:rPr>
        <w:t>: Vaqtni boshqarish psixologiyasi (time management)</w:t>
      </w:r>
    </w:p>
    <w:p w:rsidR="00F14459" w:rsidRPr="001768BD" w:rsidRDefault="00F14459" w:rsidP="001768BD">
      <w:pPr>
        <w:ind w:left="-851"/>
        <w:jc w:val="both"/>
        <w:rPr>
          <w:b/>
          <w:bCs/>
          <w:color w:val="000099"/>
          <w:sz w:val="28"/>
          <w:szCs w:val="28"/>
          <w:lang w:val="en-US"/>
        </w:rPr>
      </w:pPr>
      <w:r w:rsidRPr="001768BD">
        <w:rPr>
          <w:color w:val="000099"/>
          <w:sz w:val="28"/>
          <w:szCs w:val="28"/>
          <w:lang w:val="en-US"/>
        </w:rPr>
        <w:t>Kun shiori:</w:t>
      </w:r>
      <w:r w:rsidRPr="001768BD">
        <w:rPr>
          <w:b/>
          <w:color w:val="000099"/>
          <w:sz w:val="28"/>
          <w:szCs w:val="28"/>
          <w:lang w:val="en-US"/>
        </w:rPr>
        <w:t xml:space="preserve"> “Vaqt-g’animat</w:t>
      </w:r>
      <w:r w:rsidRPr="001768BD">
        <w:rPr>
          <w:b/>
          <w:bCs/>
          <w:color w:val="000099"/>
          <w:sz w:val="28"/>
          <w:szCs w:val="28"/>
          <w:lang w:val="en-US"/>
        </w:rPr>
        <w:t xml:space="preserve">” </w:t>
      </w:r>
    </w:p>
    <w:p w:rsidR="00F14459" w:rsidRPr="001768BD" w:rsidRDefault="00F14459" w:rsidP="001768BD">
      <w:pPr>
        <w:ind w:left="-851"/>
        <w:jc w:val="both"/>
        <w:rPr>
          <w:color w:val="000099"/>
          <w:sz w:val="28"/>
          <w:szCs w:val="28"/>
          <w:lang w:val="en-US"/>
        </w:rPr>
      </w:pP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Vaqt-oqar daryo ekanligini uqtirish, vaqtdan unumli foydalanish ko’nikmasini hosil qilish.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en-US"/>
        </w:rPr>
      </w:pPr>
      <w:r w:rsidRPr="001768BD">
        <w:rPr>
          <w:i/>
          <w:color w:val="000099"/>
          <w:sz w:val="28"/>
          <w:szCs w:val="28"/>
          <w:lang w:val="en-US"/>
        </w:rPr>
        <w:t>Foydalanadigan ko`rgazmali qurollar:</w:t>
      </w:r>
      <w:r w:rsidRPr="001768BD">
        <w:rPr>
          <w:b/>
          <w:color w:val="000099"/>
          <w:sz w:val="28"/>
          <w:szCs w:val="28"/>
          <w:lang w:val="en-US"/>
        </w:rPr>
        <w:t xml:space="preserve"> </w:t>
      </w:r>
      <w:r w:rsidRPr="001768BD">
        <w:rPr>
          <w:color w:val="000099"/>
          <w:sz w:val="28"/>
          <w:szCs w:val="28"/>
          <w:lang w:val="en-US"/>
        </w:rPr>
        <w:t>shiorlar, plakatlar, devoriy gazetalar, slaydlar, tarqatma materiallar.</w:t>
      </w:r>
    </w:p>
    <w:p w:rsidR="00F14459" w:rsidRPr="001768BD" w:rsidRDefault="00F14459" w:rsidP="001768BD">
      <w:pPr>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Vaqting ketdi-naqding ketdi</w:t>
      </w:r>
      <w:r w:rsidRPr="001768BD">
        <w:rPr>
          <w:b/>
          <w:color w:val="000099"/>
          <w:sz w:val="28"/>
          <w:szCs w:val="28"/>
          <w:lang w:val="uz-Cyrl-UZ"/>
        </w:rPr>
        <w:t>”</w:t>
      </w:r>
    </w:p>
    <w:p w:rsidR="00F14459" w:rsidRPr="001768BD" w:rsidRDefault="00F14459" w:rsidP="001768BD">
      <w:pPr>
        <w:ind w:left="-851"/>
        <w:jc w:val="both"/>
        <w:rPr>
          <w:color w:val="000099"/>
          <w:sz w:val="28"/>
          <w:szCs w:val="28"/>
          <w:lang w:val="en-US"/>
        </w:rPr>
      </w:pPr>
      <w:r w:rsidRPr="001768BD">
        <w:rPr>
          <w:color w:val="000099"/>
          <w:sz w:val="28"/>
          <w:szCs w:val="28"/>
          <w:lang w:val="uz-Cyrl-UZ"/>
        </w:rPr>
        <w:t>O`qituvchi:</w:t>
      </w:r>
      <w:r w:rsidRPr="001768BD">
        <w:rPr>
          <w:color w:val="000099"/>
          <w:sz w:val="28"/>
          <w:szCs w:val="28"/>
          <w:lang w:val="en-US"/>
        </w:rPr>
        <w:t xml:space="preserve"> </w:t>
      </w:r>
      <w:r w:rsidRPr="001768BD">
        <w:rPr>
          <w:rStyle w:val="Strong"/>
          <w:bCs/>
          <w:color w:val="000099"/>
          <w:sz w:val="28"/>
          <w:szCs w:val="28"/>
          <w:lang w:val="en-US"/>
        </w:rPr>
        <w:t>Tartibsizlik birinchi galda vaqtni isrof etadi. Bitta kiyimingizni topishga qancha daqiqa sarflashingizni hisoblang! Vaqtingizga achinayapsizmi? Ha, har bir soniyangizni o`zlashtira bilsangiz, ishingizda ham, fikringizda ham tartib hukmron bo`ladi…</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Kun bo`yi g`ildirakdagi olmaxondek u yoqdan-bu yoqqa yugurasiz. Ishdan qaytgandan so`ng issiq hammom va yumshoq karavotingizni qo`msaysiz. Uy tozalash yoki pishir-kuydir kabi yumushlarni bajarish esa umuman yoqmaydi. Bunday vaziyatda nima qilish kerak?</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1. Soniyali vazifa.</w:t>
      </w:r>
      <w:r w:rsidRPr="001768BD">
        <w:rPr>
          <w:color w:val="000099"/>
          <w:sz w:val="28"/>
          <w:szCs w:val="28"/>
          <w:lang w:val="en-US"/>
        </w:rPr>
        <w:t> Qimmatli vaqtingizni qadrlashni o`rganing! Doira shaklini chizing, bu — “vaqt pirogi”! U butun umr, bir yil yoki bir sutkaning ramzi bo`lsin. Mazkur pirogdan 8 soat uxlashga, yana 8 soat ishga va yo`l uchun ham ozgina “kesib” oling... Yana bir nechta bo`laklar qoldimi? Ularni qanday taqsimlash lozim?</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 Yon daftarchangizga bir necha hafta davomida nima bilan shug`ullanganingiz va bunga qancha vaqt ketganini belgilang. Vaqtingizni nimalarga sarflaganingiz aniqlangandir?</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Endi “iqtisod” qilishni o`ylang. Kompyuter yoki televizor oldida kamroq o`tirsangiz, uy tozalashga yarim soat vaqt tejaysiz.</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2. Rad etish.</w:t>
      </w:r>
      <w:r w:rsidRPr="001768BD">
        <w:rPr>
          <w:color w:val="000099"/>
          <w:sz w:val="28"/>
          <w:szCs w:val="28"/>
          <w:lang w:val="en-US"/>
        </w:rPr>
        <w:t> Televizor va kompyuter masalasida vaqt tejash mumkindir, ammo dugonangiz do`kon yoki go`zallik salonigabirga borishni iltimos qilsa, buni rad etish shunchalar qiyinki...</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 Kunlik rejangizga kirmaydigan ishlarga bosh qo`shmang.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Sababini tushuntirmasdan tezda rad eting. Agar dugonangizga tushuntirib, turli bahonalar qidirsangiz, u baribir sizni ko`ndirishga harakat qiladi.</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3. Yo`l-yo`lakay. </w:t>
      </w:r>
      <w:r w:rsidRPr="001768BD">
        <w:rPr>
          <w:color w:val="000099"/>
          <w:sz w:val="28"/>
          <w:szCs w:val="28"/>
          <w:lang w:val="en-US"/>
        </w:rPr>
        <w:t>Ishingiz qor parchasidek ko`payib ketib, kiyimingizni dazmollash, rasm chiqarish yoki mushugingizga ovqat berish yodingizdan ko`tarildimi? Kuyib-pishishni bas qiling. Ishingizni tartibli rejalashtirishni o`rganing!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 Kundalikka yoki qo`l telefoningizga “eslatmalar” yozib oling.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Yuviladigan yoki ta`mirtalab narsalarni paketga solib, ko`rinadigan joyga,ya`ni yo`lakchaga qo`ying. Unga qoqinaverishdan bezor bo`lgach, qolib ketgan ishingizni axiyri bajarasiz.</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4. Tez-tez… Bu oson!</w:t>
      </w:r>
      <w:r w:rsidRPr="001768BD">
        <w:rPr>
          <w:color w:val="000099"/>
          <w:sz w:val="28"/>
          <w:szCs w:val="28"/>
          <w:lang w:val="en-US"/>
        </w:rPr>
        <w:t>Ma`lumki,</w:t>
      </w:r>
      <w:r w:rsidRPr="001768BD">
        <w:rPr>
          <w:rStyle w:val="Strong"/>
          <w:bCs/>
          <w:color w:val="000099"/>
          <w:sz w:val="28"/>
          <w:szCs w:val="28"/>
          <w:lang w:val="en-US"/>
        </w:rPr>
        <w:t> </w:t>
      </w:r>
      <w:r w:rsidRPr="001768BD">
        <w:rPr>
          <w:color w:val="000099"/>
          <w:sz w:val="28"/>
          <w:szCs w:val="28"/>
          <w:lang w:val="en-US"/>
        </w:rPr>
        <w:t>ozodalikni o`rnatish emas, saqlash kerak. Siz bu qoidaga rioya qilasizmi?</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 Kiyimlaringizni har tomonga tashlamasdan, o`z vaqtida joy-joyiga qo`yishni odat qiling. Yuviqsiz idishlarni to`plamang!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Eng ma`quli, bir kunda o`n besh daqiqaga uy yumushlariga vaqt ajrating, bu bir oyda bir necha soat uy tozalashdan ko`ra ancha qulay. Bugun changni arting, ertaga polni, keyin esa changyutgichda gilamlaringizni tozalang.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5.</w:t>
      </w:r>
      <w:r w:rsidRPr="001768BD">
        <w:rPr>
          <w:color w:val="000099"/>
          <w:sz w:val="28"/>
          <w:szCs w:val="28"/>
          <w:lang w:val="en-US"/>
        </w:rPr>
        <w:t> </w:t>
      </w:r>
      <w:r w:rsidRPr="001768BD">
        <w:rPr>
          <w:rStyle w:val="Strong"/>
          <w:bCs/>
          <w:color w:val="000099"/>
          <w:sz w:val="28"/>
          <w:szCs w:val="28"/>
          <w:lang w:val="en-US"/>
        </w:rPr>
        <w:t>Boylik orttirish.</w:t>
      </w:r>
      <w:r w:rsidRPr="001768BD">
        <w:rPr>
          <w:color w:val="000099"/>
          <w:sz w:val="28"/>
          <w:szCs w:val="28"/>
          <w:lang w:val="en-US"/>
        </w:rPr>
        <w:t> Qanday ajoyib tufli! Ularni sotib olmaslikning iloji yo`q. Shunga o`xshash bir nechta oyoq kiyimlar garderobingizda bor, lekin ularni deyarli kiymaysiz...</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w:t>
      </w:r>
      <w:r w:rsidRPr="001768BD">
        <w:rPr>
          <w:color w:val="000099"/>
          <w:sz w:val="28"/>
          <w:szCs w:val="28"/>
          <w:lang w:val="en-US"/>
        </w:rPr>
        <w:t> Nimadir sotib olishdan oldin uni qaysi kiyimingiz bilan kiyish mumkinligini o`ylab ko`ring. Agar siz uchun juda kerak bo`lsa, hech o`ylanmasdan sotib oling.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Uyni bezash uchun kichik tuvak yoki haykalchalarni hxarid qilmang. Bu buyumlar uyingizni bezamaydi, balki ivirsitib yuboradi.</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rStyle w:val="Strong"/>
          <w:bCs/>
          <w:color w:val="000099"/>
          <w:sz w:val="28"/>
          <w:szCs w:val="28"/>
          <w:lang w:val="en-US"/>
        </w:rPr>
        <w:t>6.</w:t>
      </w:r>
      <w:r w:rsidRPr="001768BD">
        <w:rPr>
          <w:color w:val="000099"/>
          <w:sz w:val="28"/>
          <w:szCs w:val="28"/>
          <w:lang w:val="en-US"/>
        </w:rPr>
        <w:t> </w:t>
      </w:r>
      <w:r w:rsidRPr="001768BD">
        <w:rPr>
          <w:rStyle w:val="Strong"/>
          <w:bCs/>
          <w:color w:val="000099"/>
          <w:sz w:val="28"/>
          <w:szCs w:val="28"/>
          <w:lang w:val="en-US"/>
        </w:rPr>
        <w:t>Tezlik starti.</w:t>
      </w:r>
      <w:r w:rsidRPr="001768BD">
        <w:rPr>
          <w:color w:val="000099"/>
          <w:sz w:val="28"/>
          <w:szCs w:val="28"/>
          <w:lang w:val="en-US"/>
        </w:rPr>
        <w:t> Erta tongdan ishga nima kiyishni bilmay bosh qotirayapsizmi? Muammoni hal qilishning yo`li oddiy: kechqurun kiyimingizni tayyorlab qo`ying va qoida bo`yicha kir buyumlarni kir yuvish mashinasiga soling. Liboslar oldindan dazmollab qo`yilishi kerakligini unutmang.</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 Umuman olganda, tinib-tinchimaydigan, ish bilan bandayollar garderobida dazmol talab qiladiganliboslarning bo`lishi shart emas!</w:t>
      </w:r>
    </w:p>
    <w:p w:rsidR="00F14459" w:rsidRPr="001768BD" w:rsidRDefault="00F14459" w:rsidP="001768BD">
      <w:pPr>
        <w:pStyle w:val="NormalWeb"/>
        <w:shd w:val="clear" w:color="auto" w:fill="FDFDFD"/>
        <w:spacing w:before="0" w:beforeAutospacing="0"/>
        <w:ind w:left="-851"/>
        <w:jc w:val="both"/>
        <w:rPr>
          <w:color w:val="000099"/>
          <w:sz w:val="28"/>
          <w:szCs w:val="28"/>
          <w:lang w:val="en-US"/>
        </w:rPr>
      </w:pPr>
      <w:r w:rsidRPr="001768BD">
        <w:rPr>
          <w:color w:val="000099"/>
          <w:sz w:val="28"/>
          <w:szCs w:val="28"/>
          <w:lang w:val="en-US"/>
        </w:rPr>
        <w:t>Taqinchoqlaringi: zanjir yoki uzun marjonlar o`ralashib ketmasligi uchun ilgichga ilib qo`ying (ilgichni shkaf ichiga qoqsangiz ham bo`ladi). Butayyorgarlik uchun ozgina vaqt ketadi, lekin ertalab kiyimingizni qidirib asabiylashmaysiz va ishga o`z vaqtida borasiz!</w:t>
      </w:r>
    </w:p>
    <w:p w:rsidR="00F14459" w:rsidRPr="001768BD" w:rsidRDefault="00F14459" w:rsidP="006B2B7D">
      <w:pPr>
        <w:ind w:left="-426"/>
        <w:jc w:val="both"/>
        <w:rPr>
          <w:color w:val="000099"/>
          <w:sz w:val="28"/>
          <w:szCs w:val="28"/>
          <w:lang w:val="en-US"/>
        </w:rPr>
      </w:pPr>
      <w:r w:rsidRPr="001768BD">
        <w:rPr>
          <w:b/>
          <w:color w:val="000099"/>
          <w:sz w:val="28"/>
          <w:szCs w:val="28"/>
          <w:lang w:val="en-US"/>
        </w:rPr>
        <w:t xml:space="preserve">Topshiriq: “Vaqtdan kim qanday foydalaniladi.” </w:t>
      </w:r>
      <w:r w:rsidRPr="001768BD">
        <w:rPr>
          <w:color w:val="000099"/>
          <w:sz w:val="28"/>
          <w:szCs w:val="28"/>
          <w:lang w:val="en-US"/>
        </w:rPr>
        <w:t>mavzusida:</w:t>
      </w:r>
    </w:p>
    <w:p w:rsidR="00F14459" w:rsidRPr="001768BD" w:rsidRDefault="00F14459" w:rsidP="006B2B7D">
      <w:pPr>
        <w:numPr>
          <w:ilvl w:val="0"/>
          <w:numId w:val="14"/>
        </w:numPr>
        <w:ind w:left="-426"/>
        <w:jc w:val="both"/>
        <w:rPr>
          <w:color w:val="000099"/>
          <w:sz w:val="28"/>
          <w:szCs w:val="28"/>
          <w:lang w:val="en-US"/>
        </w:rPr>
      </w:pPr>
      <w:r w:rsidRPr="001768BD">
        <w:rPr>
          <w:color w:val="000099"/>
          <w:sz w:val="28"/>
          <w:szCs w:val="28"/>
          <w:lang w:val="en-US"/>
        </w:rPr>
        <w:t>O`g`il bolalar :</w:t>
      </w:r>
    </w:p>
    <w:p w:rsidR="00F14459" w:rsidRPr="001768BD" w:rsidRDefault="00F14459" w:rsidP="006B2B7D">
      <w:pPr>
        <w:numPr>
          <w:ilvl w:val="0"/>
          <w:numId w:val="14"/>
        </w:numPr>
        <w:ind w:left="-426"/>
        <w:jc w:val="both"/>
        <w:rPr>
          <w:color w:val="000099"/>
          <w:sz w:val="28"/>
          <w:szCs w:val="28"/>
          <w:lang w:val="en-US"/>
        </w:rPr>
      </w:pPr>
      <w:r w:rsidRPr="001768BD">
        <w:rPr>
          <w:color w:val="000099"/>
          <w:sz w:val="28"/>
          <w:szCs w:val="28"/>
          <w:lang w:val="en-US"/>
        </w:rPr>
        <w:t xml:space="preserve">Qiz bolalar : </w:t>
      </w:r>
    </w:p>
    <w:p w:rsidR="00F14459" w:rsidRPr="001768BD" w:rsidRDefault="00F14459" w:rsidP="006B2B7D">
      <w:pPr>
        <w:ind w:left="-426"/>
        <w:jc w:val="both"/>
        <w:rPr>
          <w:b/>
          <w:color w:val="000099"/>
          <w:sz w:val="28"/>
          <w:szCs w:val="28"/>
          <w:lang w:val="en-US"/>
        </w:rPr>
      </w:pPr>
      <w:r w:rsidRPr="001768BD">
        <w:rPr>
          <w:color w:val="000099"/>
          <w:sz w:val="28"/>
          <w:szCs w:val="28"/>
          <w:lang w:val="en-US"/>
        </w:rPr>
        <w:t>Izoh:</w:t>
      </w:r>
      <w:r w:rsidRPr="001768BD">
        <w:rPr>
          <w:b/>
          <w:color w:val="000099"/>
          <w:sz w:val="28"/>
          <w:szCs w:val="28"/>
          <w:lang w:val="en-US"/>
        </w:rPr>
        <w:t xml:space="preserve"> </w:t>
      </w:r>
      <w:r w:rsidRPr="001768BD">
        <w:rPr>
          <w:color w:val="000099"/>
          <w:sz w:val="28"/>
          <w:szCs w:val="28"/>
          <w:lang w:val="en-US"/>
        </w:rPr>
        <w:t>O`qituvchi  jarayonni kuzatishda samimiylikka, o`quvchilarning o`zlarini odob-axloq me’yorlariga e’tiborli bo`lishlikka, faollikka, jon`uyarlikka va talabchanlikka, tezkorlikka, ijodkorlikka  undab boradi</w:t>
      </w:r>
    </w:p>
    <w:p w:rsidR="00F14459" w:rsidRPr="00A45926" w:rsidRDefault="00F14459" w:rsidP="006B2B7D">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6B2B7D">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6B2B7D">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6B2B7D" w:rsidRDefault="00F14459" w:rsidP="001768BD">
      <w:pPr>
        <w:ind w:left="-851"/>
        <w:jc w:val="both"/>
        <w:rPr>
          <w:b/>
          <w:color w:val="000099"/>
          <w:sz w:val="28"/>
          <w:szCs w:val="28"/>
          <w:lang w:val="it-IT"/>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b/>
          <w:color w:val="FF0000"/>
          <w:sz w:val="28"/>
          <w:szCs w:val="28"/>
          <w:lang w:val="en-US"/>
        </w:rPr>
      </w:pPr>
      <w:r w:rsidRPr="00F06D35">
        <w:rPr>
          <w:b/>
          <w:color w:val="FF0000"/>
          <w:sz w:val="28"/>
          <w:szCs w:val="28"/>
          <w:lang w:val="en-US"/>
        </w:rPr>
        <w:t>32-mavzu: Men sevib o’qigan kitob</w:t>
      </w:r>
    </w:p>
    <w:p w:rsidR="00F14459" w:rsidRPr="001768BD" w:rsidRDefault="00F14459" w:rsidP="001768BD">
      <w:pPr>
        <w:ind w:left="-851"/>
        <w:jc w:val="both"/>
        <w:rPr>
          <w:color w:val="000099"/>
          <w:sz w:val="28"/>
          <w:szCs w:val="28"/>
          <w:lang w:val="uz-Cyrl-UZ"/>
        </w:rPr>
      </w:pPr>
      <w:r w:rsidRPr="001768BD">
        <w:rPr>
          <w:color w:val="000099"/>
          <w:sz w:val="28"/>
          <w:szCs w:val="28"/>
          <w:lang w:val="uz-Cyrl-UZ"/>
        </w:rPr>
        <w:t>Kun shiori:</w:t>
      </w:r>
      <w:r w:rsidRPr="001768BD">
        <w:rPr>
          <w:b/>
          <w:color w:val="000099"/>
          <w:sz w:val="28"/>
          <w:szCs w:val="28"/>
          <w:lang w:val="uz-Cyrl-UZ"/>
        </w:rPr>
        <w:t xml:space="preserve">  “Kutubxonalar - insonning ma’rifiy va ma’naviy  ehtiyojmandi”        </w:t>
      </w:r>
    </w:p>
    <w:p w:rsidR="00F14459" w:rsidRPr="001768BD" w:rsidRDefault="00F14459" w:rsidP="001768BD">
      <w:pPr>
        <w:ind w:left="-851"/>
        <w:jc w:val="both"/>
        <w:rPr>
          <w:b/>
          <w:color w:val="000099"/>
          <w:sz w:val="28"/>
          <w:szCs w:val="28"/>
          <w:lang w:val="uz-Cyrl-UZ"/>
        </w:rPr>
      </w:pPr>
    </w:p>
    <w:p w:rsidR="00F14459" w:rsidRPr="006B2B7D" w:rsidRDefault="00F14459" w:rsidP="001768BD">
      <w:pPr>
        <w:ind w:left="-851"/>
        <w:jc w:val="both"/>
        <w:rPr>
          <w:b/>
          <w:i/>
          <w:color w:val="000099"/>
          <w:sz w:val="28"/>
          <w:szCs w:val="28"/>
          <w:lang w:val="uz-Cyrl-UZ"/>
        </w:rPr>
      </w:pPr>
      <w:r w:rsidRPr="006B2B7D">
        <w:rPr>
          <w:b/>
          <w:i/>
          <w:color w:val="000099"/>
          <w:sz w:val="28"/>
          <w:szCs w:val="28"/>
          <w:lang w:val="uz-Cyrl-UZ"/>
        </w:rPr>
        <w:t>I.Kirish:</w:t>
      </w:r>
    </w:p>
    <w:p w:rsidR="00F14459" w:rsidRPr="001768BD" w:rsidRDefault="00F14459" w:rsidP="001768BD">
      <w:pPr>
        <w:ind w:left="-851"/>
        <w:jc w:val="both"/>
        <w:rPr>
          <w:color w:val="000099"/>
          <w:sz w:val="28"/>
          <w:szCs w:val="28"/>
          <w:lang w:val="en-US"/>
        </w:rPr>
      </w:pPr>
      <w:r w:rsidRPr="001768BD">
        <w:rPr>
          <w:i/>
          <w:color w:val="000099"/>
          <w:sz w:val="28"/>
          <w:szCs w:val="28"/>
          <w:lang w:val="uz-Cyrl-UZ"/>
        </w:rPr>
        <w:t>Tarbiyaviy mashg`ulotning maqsadi:</w:t>
      </w:r>
      <w:r w:rsidRPr="001768BD">
        <w:rPr>
          <w:color w:val="000099"/>
          <w:sz w:val="28"/>
          <w:szCs w:val="28"/>
          <w:lang w:val="uz-Cyrl-UZ"/>
        </w:rPr>
        <w:t xml:space="preserve"> Kitobni asirab avaylashga, ulug` allomalarimizning bizga qoldirgan bebaho merosini o`qib – o`rganishga yo`naltirish. </w:t>
      </w:r>
      <w:r w:rsidRPr="001768BD">
        <w:rPr>
          <w:color w:val="000099"/>
          <w:sz w:val="28"/>
          <w:szCs w:val="28"/>
          <w:lang w:val="en-US"/>
        </w:rPr>
        <w:t xml:space="preserve">Ular orqali yosh avlodning go`zal insoniy fazilatlar egasi bo`lib kamol topishlariga erishish. </w:t>
      </w:r>
    </w:p>
    <w:p w:rsidR="00F14459" w:rsidRPr="001768BD" w:rsidRDefault="00F14459" w:rsidP="001768BD">
      <w:pPr>
        <w:ind w:left="-851" w:firstLine="426"/>
        <w:jc w:val="both"/>
        <w:rPr>
          <w:i/>
          <w:color w:val="000099"/>
          <w:sz w:val="28"/>
          <w:szCs w:val="28"/>
          <w:lang w:val="en-US"/>
        </w:rPr>
      </w:pP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Tarbiyaviy mashg`ulotning</w:t>
      </w:r>
      <w:r w:rsidRPr="001768BD">
        <w:rPr>
          <w:color w:val="000099"/>
          <w:sz w:val="28"/>
          <w:szCs w:val="28"/>
          <w:lang w:val="en-US"/>
        </w:rPr>
        <w:t xml:space="preserve"> </w:t>
      </w:r>
      <w:r w:rsidRPr="001768BD">
        <w:rPr>
          <w:i/>
          <w:color w:val="000099"/>
          <w:sz w:val="28"/>
          <w:szCs w:val="28"/>
          <w:lang w:val="en-US"/>
        </w:rPr>
        <w:t xml:space="preserve">jihozi: </w:t>
      </w:r>
      <w:r w:rsidRPr="001768BD">
        <w:rPr>
          <w:color w:val="000099"/>
          <w:sz w:val="28"/>
          <w:szCs w:val="28"/>
          <w:lang w:val="en-US"/>
        </w:rPr>
        <w:t>Mavzuga oid rasm, tarqatma material.</w:t>
      </w:r>
    </w:p>
    <w:p w:rsidR="00F14459" w:rsidRPr="001768BD" w:rsidRDefault="00F14459" w:rsidP="001768BD">
      <w:pPr>
        <w:ind w:left="-851"/>
        <w:jc w:val="both"/>
        <w:rPr>
          <w:i/>
          <w:color w:val="000099"/>
          <w:sz w:val="28"/>
          <w:szCs w:val="28"/>
          <w:lang w:val="en-US"/>
        </w:rPr>
      </w:pPr>
      <w:r w:rsidRPr="001768BD">
        <w:rPr>
          <w:i/>
          <w:color w:val="000099"/>
          <w:sz w:val="28"/>
          <w:szCs w:val="28"/>
          <w:lang w:val="en-US"/>
        </w:rPr>
        <w:t>Tarbiyaviy mashg`ulotning borishi</w:t>
      </w:r>
      <w:r w:rsidRPr="001768BD">
        <w:rPr>
          <w:i/>
          <w:color w:val="000099"/>
          <w:sz w:val="28"/>
          <w:szCs w:val="28"/>
          <w:lang w:val="en-US"/>
        </w:rPr>
        <w:tab/>
      </w:r>
    </w:p>
    <w:p w:rsidR="00F14459" w:rsidRPr="001768BD" w:rsidRDefault="00F14459" w:rsidP="001768BD">
      <w:pPr>
        <w:ind w:left="-851"/>
        <w:jc w:val="both"/>
        <w:rPr>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w:t>
      </w:r>
      <w:r>
        <w:rPr>
          <w:color w:val="000099"/>
          <w:sz w:val="28"/>
          <w:szCs w:val="28"/>
          <w:lang w:val="en-US"/>
        </w:rPr>
        <w:t xml:space="preserve"> “</w:t>
      </w:r>
      <w:r w:rsidRPr="001768BD">
        <w:rPr>
          <w:color w:val="000099"/>
          <w:sz w:val="28"/>
          <w:szCs w:val="28"/>
          <w:lang w:val="en-US"/>
        </w:rPr>
        <w:t>Kutubxonaga kirgan odam, hikmatlar xazinasini topgan bo`ladi “</w:t>
      </w:r>
      <w:r w:rsidRPr="001768BD">
        <w:rPr>
          <w:color w:val="000099"/>
          <w:sz w:val="28"/>
          <w:szCs w:val="28"/>
          <w:lang w:val="en-GB"/>
        </w:rPr>
        <w:t xml:space="preserve">                 </w:t>
      </w:r>
    </w:p>
    <w:p w:rsidR="00F14459" w:rsidRPr="001768BD" w:rsidRDefault="00F14459" w:rsidP="001768BD">
      <w:pPr>
        <w:ind w:left="-851"/>
        <w:jc w:val="both"/>
        <w:rPr>
          <w:color w:val="000099"/>
          <w:sz w:val="28"/>
          <w:szCs w:val="28"/>
          <w:lang w:val="en-US"/>
        </w:rPr>
      </w:pPr>
      <w:r w:rsidRPr="001768BD">
        <w:rPr>
          <w:color w:val="000099"/>
          <w:sz w:val="28"/>
          <w:szCs w:val="28"/>
          <w:lang w:val="en-US"/>
        </w:rPr>
        <w:t>Tashkiliy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O`quvchilarni  darsga  hozirlash</w:t>
      </w:r>
    </w:p>
    <w:p w:rsidR="00F14459" w:rsidRPr="001768BD" w:rsidRDefault="00F14459" w:rsidP="001768BD">
      <w:pPr>
        <w:ind w:left="-851" w:firstLine="426"/>
        <w:jc w:val="both"/>
        <w:rPr>
          <w:color w:val="000099"/>
          <w:sz w:val="28"/>
          <w:szCs w:val="28"/>
          <w:lang w:val="en-US"/>
        </w:rPr>
      </w:pPr>
      <w:r w:rsidRPr="001768BD">
        <w:rPr>
          <w:color w:val="000099"/>
          <w:sz w:val="28"/>
          <w:szCs w:val="28"/>
          <w:lang w:val="en-US"/>
        </w:rPr>
        <w:t>O`qituvchi:</w:t>
      </w:r>
    </w:p>
    <w:p w:rsidR="00F14459" w:rsidRPr="006B2B7D" w:rsidRDefault="00F14459" w:rsidP="001768BD">
      <w:pPr>
        <w:ind w:left="-851"/>
        <w:jc w:val="both"/>
        <w:rPr>
          <w:i/>
          <w:color w:val="E36C0A"/>
          <w:sz w:val="28"/>
          <w:szCs w:val="28"/>
          <w:lang w:val="en-US"/>
        </w:rPr>
      </w:pPr>
      <w:r w:rsidRPr="006B2B7D">
        <w:rPr>
          <w:i/>
          <w:color w:val="E36C0A"/>
          <w:sz w:val="28"/>
          <w:szCs w:val="28"/>
          <w:lang w:val="en-US"/>
        </w:rPr>
        <w:t>Aziz ota – onamizning qalqonimiz</w:t>
      </w:r>
    </w:p>
    <w:p w:rsidR="00F14459" w:rsidRPr="006B2B7D" w:rsidRDefault="00F14459" w:rsidP="001768BD">
      <w:pPr>
        <w:ind w:left="-851"/>
        <w:jc w:val="both"/>
        <w:rPr>
          <w:i/>
          <w:color w:val="E36C0A"/>
          <w:sz w:val="28"/>
          <w:szCs w:val="28"/>
          <w:lang w:val="en-US"/>
        </w:rPr>
      </w:pPr>
      <w:r w:rsidRPr="006B2B7D">
        <w:rPr>
          <w:i/>
          <w:color w:val="E36C0A"/>
          <w:sz w:val="28"/>
          <w:szCs w:val="28"/>
          <w:lang w:val="en-US"/>
        </w:rPr>
        <w:t>Buyuk xalqim – suyuk xalqim, bizga ishon.</w:t>
      </w:r>
    </w:p>
    <w:p w:rsidR="00F14459" w:rsidRPr="006B2B7D" w:rsidRDefault="00F14459" w:rsidP="001768BD">
      <w:pPr>
        <w:ind w:left="-851"/>
        <w:jc w:val="both"/>
        <w:rPr>
          <w:i/>
          <w:color w:val="E36C0A"/>
          <w:sz w:val="28"/>
          <w:szCs w:val="28"/>
          <w:lang w:val="en-US"/>
        </w:rPr>
      </w:pPr>
      <w:r w:rsidRPr="006B2B7D">
        <w:rPr>
          <w:i/>
          <w:color w:val="E36C0A"/>
          <w:sz w:val="28"/>
          <w:szCs w:val="28"/>
          <w:lang w:val="en-US"/>
        </w:rPr>
        <w:t xml:space="preserve">Fidodir bu qutlug` Vatanga jonimiz, </w:t>
      </w:r>
    </w:p>
    <w:p w:rsidR="00F14459" w:rsidRPr="006B2B7D" w:rsidRDefault="00F14459" w:rsidP="001768BD">
      <w:pPr>
        <w:ind w:left="-851"/>
        <w:jc w:val="both"/>
        <w:rPr>
          <w:i/>
          <w:color w:val="E36C0A"/>
          <w:sz w:val="28"/>
          <w:szCs w:val="28"/>
          <w:lang w:val="en-US"/>
        </w:rPr>
      </w:pPr>
      <w:r w:rsidRPr="006B2B7D">
        <w:rPr>
          <w:i/>
          <w:color w:val="E36C0A"/>
          <w:sz w:val="28"/>
          <w:szCs w:val="28"/>
          <w:lang w:val="en-US"/>
        </w:rPr>
        <w:t>Buyuk xalqim, suyuk xalqim bizga ishon.</w:t>
      </w:r>
    </w:p>
    <w:p w:rsidR="00F14459" w:rsidRPr="001768BD" w:rsidRDefault="00F14459" w:rsidP="001768BD">
      <w:pPr>
        <w:ind w:left="-851" w:firstLine="426"/>
        <w:jc w:val="both"/>
        <w:rPr>
          <w:color w:val="000099"/>
          <w:sz w:val="28"/>
          <w:szCs w:val="28"/>
          <w:lang w:val="en-US"/>
        </w:rPr>
      </w:pPr>
    </w:p>
    <w:p w:rsidR="00F14459" w:rsidRPr="006B2B7D" w:rsidRDefault="00F14459" w:rsidP="001768BD">
      <w:pPr>
        <w:ind w:left="-851"/>
        <w:jc w:val="both"/>
        <w:rPr>
          <w:b/>
          <w:i/>
          <w:color w:val="000099"/>
          <w:sz w:val="28"/>
          <w:szCs w:val="28"/>
          <w:lang w:val="en-US"/>
        </w:rPr>
      </w:pPr>
      <w:r w:rsidRPr="006B2B7D">
        <w:rPr>
          <w:b/>
          <w:i/>
          <w:color w:val="000099"/>
          <w:sz w:val="28"/>
          <w:szCs w:val="28"/>
          <w:lang w:val="en-US"/>
        </w:rPr>
        <w:t xml:space="preserve">II.Asosiy qism: </w:t>
      </w:r>
    </w:p>
    <w:p w:rsidR="00F14459" w:rsidRPr="001768BD" w:rsidRDefault="00F14459" w:rsidP="001768BD">
      <w:pPr>
        <w:ind w:left="-851" w:firstLine="426"/>
        <w:jc w:val="both"/>
        <w:rPr>
          <w:color w:val="000099"/>
          <w:sz w:val="28"/>
          <w:szCs w:val="28"/>
          <w:lang w:val="en-US"/>
        </w:rPr>
      </w:pPr>
      <w:r w:rsidRPr="001768BD">
        <w:rPr>
          <w:i/>
          <w:color w:val="000099"/>
          <w:sz w:val="28"/>
          <w:szCs w:val="28"/>
          <w:lang w:val="en-US"/>
        </w:rPr>
        <w:tab/>
      </w:r>
      <w:r w:rsidRPr="001768BD">
        <w:rPr>
          <w:color w:val="000099"/>
          <w:sz w:val="28"/>
          <w:szCs w:val="28"/>
          <w:lang w:val="en-US"/>
        </w:rPr>
        <w:t xml:space="preserve">Ilm olish inson uchun nihoyatda muqaddas bir maqsaddir. Ilmli bo`lish uchun juda ko`p o`qish va uqish zarur. Ko`p o`qigan kishi ko`p narsalarni biladi. Yaxshini yomondan ajrata oladi, odamlar bilan  qanday muomalada bo`lishni biladi. Ilm olish ignada quduq qazish bilan barobar. Bunda bizga eng yaqin yordamchi kitob sanaladi. Kitobni asrab – avaylash siz bilan bizning burchimiz dir. Siz maktabga kelgan davringizdan boshlab juda ko`p darsliklarni qo`lingizga oldingiz va uni o`qidingiz. Shu darsliklarni o`qish mobaynida odob – axloq me`yorlari, o`zbek xalqining boy ma`naviy va madaniyat merosini o`rgandingiz. Mustaqillik tufayli qayta tiklangan va xalqimizga qaytarilgan urf – odatlar haqida bilib oldingiz.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Hikmatlar </w:t>
      </w:r>
    </w:p>
    <w:p w:rsidR="00F14459" w:rsidRPr="001768BD" w:rsidRDefault="00F14459" w:rsidP="001768BD">
      <w:pPr>
        <w:ind w:left="-851" w:firstLine="708"/>
        <w:jc w:val="both"/>
        <w:rPr>
          <w:color w:val="000099"/>
          <w:sz w:val="28"/>
          <w:szCs w:val="28"/>
          <w:lang w:val="en-US"/>
        </w:rPr>
      </w:pPr>
      <w:r w:rsidRPr="001768BD">
        <w:rPr>
          <w:color w:val="000099"/>
          <w:sz w:val="28"/>
          <w:szCs w:val="28"/>
          <w:lang w:val="en-US"/>
        </w:rPr>
        <w:t>Bilimli kishi nimalarni so`zlaydi,  sen unga quloq sol, odoblar boshi tildir, uni tiymoq zarur.</w:t>
      </w:r>
    </w:p>
    <w:p w:rsidR="00F14459" w:rsidRPr="001768BD" w:rsidRDefault="00F14459" w:rsidP="001768BD">
      <w:pPr>
        <w:ind w:left="-851"/>
        <w:jc w:val="both"/>
        <w:rPr>
          <w:color w:val="000099"/>
          <w:sz w:val="28"/>
          <w:szCs w:val="28"/>
          <w:lang w:val="en-US"/>
        </w:rPr>
      </w:pPr>
      <w:r w:rsidRPr="001768BD">
        <w:rPr>
          <w:color w:val="000099"/>
          <w:sz w:val="28"/>
          <w:szCs w:val="28"/>
          <w:lang w:val="en-US"/>
        </w:rPr>
        <w:tab/>
        <w:t>Bilim shunday narsaki yalong`och bo`lg`oningda ham o`zingda qoladi. Hammomga kirsang ham suv bilan  yuvib bo`lmaydi.</w:t>
      </w:r>
    </w:p>
    <w:p w:rsidR="00F14459" w:rsidRPr="001768BD" w:rsidRDefault="00F14459" w:rsidP="001768BD">
      <w:pPr>
        <w:ind w:left="-851"/>
        <w:jc w:val="both"/>
        <w:rPr>
          <w:color w:val="000099"/>
          <w:sz w:val="28"/>
          <w:szCs w:val="28"/>
          <w:lang w:val="en-US"/>
        </w:rPr>
      </w:pPr>
      <w:r w:rsidRPr="001768BD">
        <w:rPr>
          <w:color w:val="000099"/>
          <w:sz w:val="28"/>
          <w:szCs w:val="28"/>
          <w:lang w:val="en-US"/>
        </w:rPr>
        <w:t>O`qituvchi:</w:t>
      </w:r>
      <w:r w:rsidRPr="001768BD">
        <w:rPr>
          <w:color w:val="000099"/>
          <w:sz w:val="28"/>
          <w:szCs w:val="28"/>
          <w:lang w:val="uz-Cyrl-UZ"/>
        </w:rPr>
        <w:t xml:space="preserve"> </w:t>
      </w:r>
      <w:r w:rsidRPr="001768BD">
        <w:rPr>
          <w:color w:val="000099"/>
          <w:sz w:val="28"/>
          <w:szCs w:val="28"/>
          <w:lang w:val="en-US"/>
        </w:rPr>
        <w:t xml:space="preserve">        Taniqli faylasuflardan biri Deni Didro: “Odamlar o`qishdan to`xtashi bilan fikrlashdan ham to`xtaydilar”, degan edi. Kitob insonni komillikka yetaklaydi. Kitobning insonlar hayotida nechog`liq o`rni borligi katta ahamiyat kasb etsa. Kutubxonalarning o`rni benihoya tahsinga loyiq. Tarixga nazar tashlar ekanmiz. Har bir hukmdorning albatta, o`z kutubxonalari bo`lganligining guvohi bo`lamiz. Shundan o`zimizga xulosa chiqarimiz kerak bo`ladiki, odamzod doimo ilmga intilgan, ma’rifat uchun kurashgan. Jangu jadallarda ham Sohibqiron Amir Temur bobomiz o`zlari bilan alohida otlarda kitoblarni ham olib yurishni talab qilgan. Bundan keyin ham qanchalik darajada ajdodlarimiz ma’rifatga osho qalb egalari ekanligini ko`rib, g`ururlanasan. O`zbekistonimizning har bitta hududida kutubxonalar faoliyat yuritadi. Toshkent shahrida hammamizga yaxshi ma’lumki, Yurtboshimiz tashabbusi bilan  zamon talablariga javob Ma’naviyat va Ma’rifat markazi ochildi.  Bu ziyo maskani o`quvchilarini o`z bag`riga olmoqda. Xalqimizning ma’naviyatini oshirishga xizmat qilmoqda. Tumanlarda axborot resurs markazlari xalqimizga xizmat ko`rsatmoqda. </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Lekin bizni bitta muammo qiynaydi, oramizda ba’zi bir yoshlar va kattalar borki, ularning ongi dunyosi boylik bilan ovora. Biz o`qituvchilarning vazifasi esa ko`proq o`quvchilarni kitobga va kutubxonalarga jalb etish.</w:t>
      </w:r>
    </w:p>
    <w:p w:rsidR="00F14459" w:rsidRPr="006B2B7D" w:rsidRDefault="00F14459" w:rsidP="001768BD">
      <w:pPr>
        <w:ind w:left="-851"/>
        <w:jc w:val="both"/>
        <w:rPr>
          <w:b/>
          <w:i/>
          <w:color w:val="000099"/>
          <w:sz w:val="28"/>
          <w:szCs w:val="28"/>
          <w:lang w:val="en-US"/>
        </w:rPr>
      </w:pPr>
      <w:r w:rsidRPr="006B2B7D">
        <w:rPr>
          <w:b/>
          <w:color w:val="000099"/>
          <w:sz w:val="28"/>
          <w:szCs w:val="28"/>
          <w:lang w:val="en-US"/>
        </w:rPr>
        <w:t xml:space="preserve"> </w:t>
      </w:r>
      <w:r w:rsidRPr="006B2B7D">
        <w:rPr>
          <w:b/>
          <w:i/>
          <w:color w:val="000099"/>
          <w:sz w:val="28"/>
          <w:szCs w:val="28"/>
          <w:lang w:val="en-US"/>
        </w:rPr>
        <w:t xml:space="preserve">III.Yakuniy qism: </w:t>
      </w:r>
    </w:p>
    <w:p w:rsidR="00F14459" w:rsidRPr="001768BD" w:rsidRDefault="00F14459" w:rsidP="0014636B">
      <w:pPr>
        <w:ind w:left="-851" w:firstLine="142"/>
        <w:jc w:val="both"/>
        <w:rPr>
          <w:color w:val="000099"/>
          <w:sz w:val="28"/>
          <w:szCs w:val="28"/>
          <w:lang w:val="en-US"/>
        </w:rPr>
      </w:pPr>
      <w:r w:rsidRPr="001768BD">
        <w:rPr>
          <w:color w:val="000099"/>
          <w:sz w:val="28"/>
          <w:szCs w:val="28"/>
          <w:lang w:val="en-US"/>
        </w:rPr>
        <w:tab/>
        <w:t xml:space="preserve">Aqliy hujum: tezkor savollar beriladi. </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Bizning haq – huquqimizni belgilab beruvchi kitob?</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Davlatimiz ramzlari tashkil topgan sanalar. 2013 – yil  qanday nom bilan ataldi?</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 xml:space="preserve">O`rmon qiroli? </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Mushuk va sichqon qatnashgan multfilm?</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Falakiyot ilmining bilimdoni?</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Payg`ambarimizning hikmatli so`zlarini kitob holiga keltirgan vatandoshlarimiz?</w:t>
      </w:r>
    </w:p>
    <w:p w:rsidR="00F14459" w:rsidRPr="001768BD" w:rsidRDefault="00F14459" w:rsidP="0014636B">
      <w:pPr>
        <w:pStyle w:val="ListParagraph"/>
        <w:numPr>
          <w:ilvl w:val="0"/>
          <w:numId w:val="13"/>
        </w:numPr>
        <w:ind w:left="-851" w:firstLine="142"/>
        <w:jc w:val="both"/>
        <w:rPr>
          <w:color w:val="000099"/>
          <w:sz w:val="28"/>
          <w:szCs w:val="28"/>
          <w:lang w:val="en-US"/>
        </w:rPr>
      </w:pPr>
      <w:r w:rsidRPr="001768BD">
        <w:rPr>
          <w:color w:val="000099"/>
          <w:sz w:val="28"/>
          <w:szCs w:val="28"/>
          <w:lang w:val="en-US"/>
        </w:rPr>
        <w:t>Yurtimizdagi tarxiy shaharlarni aytib bering.</w:t>
      </w:r>
    </w:p>
    <w:p w:rsidR="00F14459" w:rsidRPr="001768BD" w:rsidRDefault="00F14459" w:rsidP="001768BD">
      <w:pPr>
        <w:ind w:left="-851"/>
        <w:jc w:val="both"/>
        <w:rPr>
          <w:i/>
          <w:color w:val="000099"/>
          <w:sz w:val="28"/>
          <w:szCs w:val="28"/>
          <w:lang w:val="en-US"/>
        </w:rPr>
      </w:pPr>
    </w:p>
    <w:p w:rsidR="00F14459" w:rsidRPr="001768BD" w:rsidRDefault="00F14459" w:rsidP="001768BD">
      <w:pPr>
        <w:ind w:left="-851"/>
        <w:jc w:val="both"/>
        <w:rPr>
          <w:i/>
          <w:color w:val="000099"/>
          <w:sz w:val="28"/>
          <w:szCs w:val="28"/>
          <w:lang w:val="en-US"/>
        </w:rPr>
      </w:pPr>
      <w:r w:rsidRPr="001768BD">
        <w:rPr>
          <w:i/>
          <w:color w:val="000099"/>
          <w:sz w:val="28"/>
          <w:szCs w:val="28"/>
          <w:lang w:val="en-US"/>
        </w:rPr>
        <w:t>Xotira mashqi o`tkaziladi:</w:t>
      </w:r>
    </w:p>
    <w:p w:rsidR="00F14459" w:rsidRPr="001768BD" w:rsidRDefault="00F14459" w:rsidP="001768BD">
      <w:pPr>
        <w:ind w:left="-851"/>
        <w:jc w:val="both"/>
        <w:rPr>
          <w:color w:val="000099"/>
          <w:sz w:val="28"/>
          <w:szCs w:val="28"/>
          <w:lang w:val="en-US"/>
        </w:rPr>
      </w:pPr>
      <w:r w:rsidRPr="001768BD">
        <w:rPr>
          <w:i/>
          <w:color w:val="000099"/>
          <w:sz w:val="28"/>
          <w:szCs w:val="28"/>
          <w:lang w:val="en-US"/>
        </w:rPr>
        <w:t>O`quvchilar quyidagi raqamlar nimani anglatishini topadilar.</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8"/>
        <w:gridCol w:w="1787"/>
        <w:gridCol w:w="1856"/>
        <w:gridCol w:w="1854"/>
        <w:gridCol w:w="2105"/>
      </w:tblGrid>
      <w:tr w:rsidR="00F14459" w:rsidRPr="001768BD" w:rsidTr="00664CDF">
        <w:trPr>
          <w:trHeight w:val="1648"/>
        </w:trPr>
        <w:tc>
          <w:tcPr>
            <w:tcW w:w="1968" w:type="dxa"/>
            <w:vAlign w:val="center"/>
          </w:tcPr>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1991 – yil </w:t>
            </w:r>
          </w:p>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1 – sentabr </w:t>
            </w:r>
          </w:p>
        </w:tc>
        <w:tc>
          <w:tcPr>
            <w:tcW w:w="1787" w:type="dxa"/>
            <w:vAlign w:val="center"/>
          </w:tcPr>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1992 – yil </w:t>
            </w:r>
          </w:p>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2 – iyul </w:t>
            </w:r>
          </w:p>
        </w:tc>
        <w:tc>
          <w:tcPr>
            <w:tcW w:w="1856" w:type="dxa"/>
            <w:vAlign w:val="center"/>
          </w:tcPr>
          <w:p w:rsidR="00F14459" w:rsidRPr="001768BD" w:rsidRDefault="00F14459" w:rsidP="00F06D35">
            <w:pPr>
              <w:ind w:left="73" w:right="-233"/>
              <w:jc w:val="both"/>
              <w:rPr>
                <w:color w:val="000099"/>
                <w:sz w:val="28"/>
                <w:szCs w:val="28"/>
                <w:lang w:val="en-US"/>
              </w:rPr>
            </w:pPr>
            <w:r w:rsidRPr="001768BD">
              <w:rPr>
                <w:color w:val="000099"/>
                <w:sz w:val="28"/>
                <w:szCs w:val="28"/>
                <w:lang w:val="en-US"/>
              </w:rPr>
              <w:t xml:space="preserve">1991 – yil </w:t>
            </w:r>
          </w:p>
          <w:p w:rsidR="00F14459" w:rsidRPr="001768BD" w:rsidRDefault="00F14459" w:rsidP="00F06D35">
            <w:pPr>
              <w:ind w:left="73" w:right="-233"/>
              <w:jc w:val="both"/>
              <w:rPr>
                <w:color w:val="000099"/>
                <w:sz w:val="28"/>
                <w:szCs w:val="28"/>
                <w:lang w:val="en-US"/>
              </w:rPr>
            </w:pPr>
            <w:r w:rsidRPr="001768BD">
              <w:rPr>
                <w:color w:val="000099"/>
                <w:sz w:val="28"/>
                <w:szCs w:val="28"/>
                <w:lang w:val="en-US"/>
              </w:rPr>
              <w:t xml:space="preserve">18 – noyabr </w:t>
            </w:r>
          </w:p>
        </w:tc>
        <w:tc>
          <w:tcPr>
            <w:tcW w:w="1854" w:type="dxa"/>
            <w:vAlign w:val="center"/>
          </w:tcPr>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1992 – yil </w:t>
            </w:r>
          </w:p>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8 – dekabr </w:t>
            </w:r>
          </w:p>
        </w:tc>
        <w:tc>
          <w:tcPr>
            <w:tcW w:w="2105" w:type="dxa"/>
            <w:vAlign w:val="center"/>
          </w:tcPr>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1992 – yil </w:t>
            </w:r>
          </w:p>
          <w:p w:rsidR="00F14459" w:rsidRPr="001768BD" w:rsidRDefault="00F14459" w:rsidP="00F06D35">
            <w:pPr>
              <w:ind w:left="426" w:right="-233"/>
              <w:jc w:val="both"/>
              <w:rPr>
                <w:color w:val="000099"/>
                <w:sz w:val="28"/>
                <w:szCs w:val="28"/>
                <w:lang w:val="en-US"/>
              </w:rPr>
            </w:pPr>
            <w:r w:rsidRPr="001768BD">
              <w:rPr>
                <w:color w:val="000099"/>
                <w:sz w:val="28"/>
                <w:szCs w:val="28"/>
                <w:lang w:val="en-US"/>
              </w:rPr>
              <w:t xml:space="preserve">9 – dekabr </w:t>
            </w:r>
          </w:p>
        </w:tc>
      </w:tr>
    </w:tbl>
    <w:p w:rsidR="00F14459" w:rsidRPr="001768BD" w:rsidRDefault="00F14459" w:rsidP="001768BD">
      <w:pPr>
        <w:ind w:left="-851"/>
        <w:jc w:val="both"/>
        <w:rPr>
          <w:i/>
          <w:color w:val="000099"/>
          <w:sz w:val="28"/>
          <w:szCs w:val="28"/>
          <w:lang w:val="en-US"/>
        </w:rPr>
      </w:pPr>
      <w:r w:rsidRPr="001768BD">
        <w:rPr>
          <w:i/>
          <w:color w:val="000099"/>
          <w:sz w:val="28"/>
          <w:szCs w:val="28"/>
          <w:lang w:val="en-US"/>
        </w:rPr>
        <w:t>Topishmoqlar:</w:t>
      </w:r>
    </w:p>
    <w:p w:rsidR="00F14459" w:rsidRPr="001768BD" w:rsidRDefault="00F14459" w:rsidP="001768BD">
      <w:pPr>
        <w:ind w:left="-851" w:firstLine="708"/>
        <w:jc w:val="both"/>
        <w:rPr>
          <w:color w:val="000099"/>
          <w:sz w:val="28"/>
          <w:szCs w:val="28"/>
          <w:lang w:val="en-US"/>
        </w:rPr>
      </w:pPr>
      <w:r w:rsidRPr="001768BD">
        <w:rPr>
          <w:color w:val="000099"/>
          <w:sz w:val="28"/>
          <w:szCs w:val="28"/>
          <w:lang w:val="en-US"/>
        </w:rPr>
        <w:t xml:space="preserve">Har bir ishni birlashib, </w:t>
      </w:r>
    </w:p>
    <w:p w:rsidR="00F14459" w:rsidRPr="001768BD" w:rsidRDefault="00F14459" w:rsidP="001768BD">
      <w:pPr>
        <w:ind w:left="-851" w:firstLine="708"/>
        <w:jc w:val="both"/>
        <w:rPr>
          <w:color w:val="000099"/>
          <w:sz w:val="28"/>
          <w:szCs w:val="28"/>
          <w:lang w:val="en-US"/>
        </w:rPr>
      </w:pPr>
      <w:r w:rsidRPr="001768BD">
        <w:rPr>
          <w:color w:val="000099"/>
          <w:sz w:val="28"/>
          <w:szCs w:val="28"/>
          <w:lang w:val="en-US"/>
        </w:rPr>
        <w:t>Bajarar ikki o`rtoq.</w:t>
      </w:r>
    </w:p>
    <w:p w:rsidR="00F14459" w:rsidRPr="001768BD" w:rsidRDefault="00F14459" w:rsidP="001768BD">
      <w:pPr>
        <w:ind w:left="-851" w:firstLine="708"/>
        <w:jc w:val="both"/>
        <w:rPr>
          <w:color w:val="000099"/>
          <w:sz w:val="28"/>
          <w:szCs w:val="28"/>
          <w:lang w:val="en-US"/>
        </w:rPr>
      </w:pPr>
      <w:r w:rsidRPr="001768BD">
        <w:rPr>
          <w:color w:val="000099"/>
          <w:sz w:val="28"/>
          <w:szCs w:val="28"/>
          <w:lang w:val="en-US"/>
        </w:rPr>
        <w:t xml:space="preserve">O`rtaga tushganlarni </w:t>
      </w:r>
    </w:p>
    <w:p w:rsidR="00F14459" w:rsidRPr="001768BD" w:rsidRDefault="00F14459" w:rsidP="001768BD">
      <w:pPr>
        <w:ind w:left="-851" w:firstLine="708"/>
        <w:jc w:val="both"/>
        <w:rPr>
          <w:color w:val="000099"/>
          <w:sz w:val="28"/>
          <w:szCs w:val="28"/>
          <w:lang w:val="en-US"/>
        </w:rPr>
      </w:pPr>
      <w:r w:rsidRPr="001768BD">
        <w:rPr>
          <w:color w:val="000099"/>
          <w:sz w:val="28"/>
          <w:szCs w:val="28"/>
          <w:lang w:val="en-US"/>
        </w:rPr>
        <w:t xml:space="preserve">Ahvoli bo`lar chatoq . </w:t>
      </w:r>
      <w:r w:rsidRPr="001768BD">
        <w:rPr>
          <w:color w:val="000099"/>
          <w:sz w:val="28"/>
          <w:szCs w:val="28"/>
          <w:lang w:val="en-US"/>
        </w:rPr>
        <w:tab/>
        <w:t>(</w:t>
      </w:r>
      <w:r w:rsidRPr="001768BD">
        <w:rPr>
          <w:i/>
          <w:color w:val="000099"/>
          <w:sz w:val="28"/>
          <w:szCs w:val="28"/>
          <w:lang w:val="en-US"/>
        </w:rPr>
        <w:t>Qaych</w:t>
      </w:r>
      <w:r w:rsidRPr="001768BD">
        <w:rPr>
          <w:color w:val="000099"/>
          <w:sz w:val="28"/>
          <w:szCs w:val="28"/>
          <w:lang w:val="en-US"/>
        </w:rPr>
        <w:t>i)</w:t>
      </w:r>
    </w:p>
    <w:p w:rsidR="00F14459" w:rsidRPr="001768BD" w:rsidRDefault="00F14459" w:rsidP="001768BD">
      <w:pPr>
        <w:ind w:left="-851"/>
        <w:jc w:val="both"/>
        <w:rPr>
          <w:color w:val="000099"/>
          <w:sz w:val="28"/>
          <w:szCs w:val="28"/>
          <w:lang w:val="en-US"/>
        </w:rPr>
      </w:pPr>
      <w:r w:rsidRPr="001768BD">
        <w:rPr>
          <w:color w:val="000099"/>
          <w:sz w:val="28"/>
          <w:szCs w:val="28"/>
          <w:lang w:val="en-US"/>
        </w:rPr>
        <w:tab/>
      </w:r>
    </w:p>
    <w:p w:rsidR="00F14459" w:rsidRPr="001768BD" w:rsidRDefault="00F14459" w:rsidP="001768BD">
      <w:pPr>
        <w:ind w:left="-851"/>
        <w:jc w:val="both"/>
        <w:rPr>
          <w:color w:val="000099"/>
          <w:sz w:val="28"/>
          <w:szCs w:val="28"/>
          <w:lang w:val="en-US"/>
        </w:rPr>
      </w:pPr>
      <w:r w:rsidRPr="001768BD">
        <w:rPr>
          <w:color w:val="000099"/>
          <w:sz w:val="28"/>
          <w:szCs w:val="28"/>
          <w:lang w:val="en-US"/>
        </w:rPr>
        <w:tab/>
        <w:t xml:space="preserve">Har kuningni rejalab, </w:t>
      </w:r>
    </w:p>
    <w:p w:rsidR="00F14459" w:rsidRPr="001768BD" w:rsidRDefault="00F14459" w:rsidP="001768BD">
      <w:pPr>
        <w:ind w:left="-851"/>
        <w:jc w:val="both"/>
        <w:rPr>
          <w:color w:val="000099"/>
          <w:sz w:val="28"/>
          <w:szCs w:val="28"/>
          <w:lang w:val="en-US"/>
        </w:rPr>
      </w:pPr>
      <w:r w:rsidRPr="001768BD">
        <w:rPr>
          <w:color w:val="000099"/>
          <w:sz w:val="28"/>
          <w:szCs w:val="28"/>
          <w:lang w:val="en-US"/>
        </w:rPr>
        <w:tab/>
        <w:t>Tinim bilmay yuradi.</w:t>
      </w:r>
    </w:p>
    <w:p w:rsidR="00F14459" w:rsidRPr="001768BD" w:rsidRDefault="00F14459" w:rsidP="001768BD">
      <w:pPr>
        <w:ind w:left="-851"/>
        <w:jc w:val="both"/>
        <w:rPr>
          <w:color w:val="000099"/>
          <w:sz w:val="28"/>
          <w:szCs w:val="28"/>
          <w:lang w:val="en-US"/>
        </w:rPr>
      </w:pPr>
      <w:r w:rsidRPr="001768BD">
        <w:rPr>
          <w:color w:val="000099"/>
          <w:sz w:val="28"/>
          <w:szCs w:val="28"/>
          <w:lang w:val="en-US"/>
        </w:rPr>
        <w:tab/>
        <w:t>Uyg`otsa ham erta u,</w:t>
      </w:r>
    </w:p>
    <w:p w:rsidR="00F14459" w:rsidRPr="001768BD" w:rsidRDefault="00F14459" w:rsidP="001768BD">
      <w:pPr>
        <w:ind w:left="-851"/>
        <w:jc w:val="both"/>
        <w:rPr>
          <w:color w:val="000099"/>
          <w:sz w:val="28"/>
          <w:szCs w:val="28"/>
          <w:lang w:val="en-US"/>
        </w:rPr>
      </w:pPr>
      <w:r w:rsidRPr="001768BD">
        <w:rPr>
          <w:color w:val="000099"/>
          <w:sz w:val="28"/>
          <w:szCs w:val="28"/>
          <w:lang w:val="en-US"/>
        </w:rPr>
        <w:tab/>
        <w:t xml:space="preserve">O`zi joyda turadi. </w:t>
      </w:r>
      <w:r w:rsidRPr="001768BD">
        <w:rPr>
          <w:color w:val="000099"/>
          <w:sz w:val="28"/>
          <w:szCs w:val="28"/>
          <w:lang w:val="en-US"/>
        </w:rPr>
        <w:tab/>
        <w:t>(</w:t>
      </w:r>
      <w:r w:rsidRPr="001768BD">
        <w:rPr>
          <w:i/>
          <w:color w:val="000099"/>
          <w:sz w:val="28"/>
          <w:szCs w:val="28"/>
          <w:lang w:val="en-US"/>
        </w:rPr>
        <w:t>soat</w:t>
      </w:r>
      <w:r w:rsidRPr="001768BD">
        <w:rPr>
          <w:color w:val="000099"/>
          <w:sz w:val="28"/>
          <w:szCs w:val="28"/>
          <w:lang w:val="en-US"/>
        </w:rPr>
        <w:t>)</w:t>
      </w:r>
    </w:p>
    <w:p w:rsidR="00F14459" w:rsidRPr="001768BD" w:rsidRDefault="00F14459" w:rsidP="001768BD">
      <w:pPr>
        <w:ind w:left="-851"/>
        <w:jc w:val="both"/>
        <w:rPr>
          <w:color w:val="000099"/>
          <w:sz w:val="28"/>
          <w:szCs w:val="28"/>
          <w:lang w:val="en-US"/>
        </w:rPr>
      </w:pPr>
      <w:r w:rsidRPr="001768BD">
        <w:rPr>
          <w:color w:val="000099"/>
          <w:sz w:val="28"/>
          <w:szCs w:val="28"/>
          <w:lang w:val="en-US"/>
        </w:rPr>
        <w:tab/>
      </w:r>
    </w:p>
    <w:p w:rsidR="00F14459" w:rsidRPr="001768BD" w:rsidRDefault="00F14459" w:rsidP="001768BD">
      <w:pPr>
        <w:ind w:left="-851"/>
        <w:jc w:val="both"/>
        <w:rPr>
          <w:i/>
          <w:color w:val="000099"/>
          <w:sz w:val="28"/>
          <w:szCs w:val="28"/>
          <w:lang w:val="en-US"/>
        </w:rPr>
      </w:pPr>
      <w:r w:rsidRPr="001768BD">
        <w:rPr>
          <w:i/>
          <w:color w:val="000099"/>
          <w:sz w:val="28"/>
          <w:szCs w:val="28"/>
          <w:lang w:val="en-US"/>
        </w:rPr>
        <w:t xml:space="preserve">Tarmoqlash: </w:t>
      </w:r>
    </w:p>
    <w:p w:rsidR="00F14459" w:rsidRPr="001768BD" w:rsidRDefault="00F14459" w:rsidP="001768BD">
      <w:pPr>
        <w:ind w:left="-851"/>
        <w:jc w:val="both"/>
        <w:rPr>
          <w:color w:val="000099"/>
          <w:sz w:val="28"/>
          <w:szCs w:val="28"/>
          <w:lang w:val="en-US"/>
        </w:rPr>
      </w:pPr>
    </w:p>
    <w:p w:rsidR="00F14459" w:rsidRPr="001768BD" w:rsidRDefault="00F14459" w:rsidP="001768BD">
      <w:pPr>
        <w:ind w:left="-851" w:firstLine="2127"/>
        <w:jc w:val="both"/>
        <w:rPr>
          <w:color w:val="000099"/>
          <w:sz w:val="28"/>
          <w:szCs w:val="28"/>
          <w:lang w:val="en-US"/>
        </w:rPr>
      </w:pPr>
      <w:r w:rsidRPr="001768BD">
        <w:rPr>
          <w:color w:val="000099"/>
          <w:sz w:val="28"/>
          <w:szCs w:val="28"/>
          <w:lang w:val="en-US"/>
        </w:rPr>
        <w:t xml:space="preserve"> </w:t>
      </w:r>
      <w:r w:rsidRPr="003736D5">
        <w:rPr>
          <w:noProof/>
          <w:color w:val="000099"/>
          <w:sz w:val="28"/>
          <w:szCs w:val="28"/>
        </w:rPr>
        <w:pict>
          <v:shape id="Схема 4" o:spid="_x0000_i1039" type="#_x0000_t75" style="width:279.75pt;height:12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">
            <v:imagedata r:id="rId32" o:title="" croptop="-1021f" cropbottom="-349f" cropleft="-1002f"/>
            <o:lock v:ext="edit" aspectratio="f"/>
          </v:shape>
        </w:pict>
      </w:r>
    </w:p>
    <w:p w:rsidR="00F14459" w:rsidRPr="001768BD" w:rsidRDefault="00F14459" w:rsidP="001768BD">
      <w:pPr>
        <w:ind w:left="-851"/>
        <w:jc w:val="both"/>
        <w:rPr>
          <w:color w:val="000099"/>
          <w:sz w:val="28"/>
          <w:szCs w:val="28"/>
          <w:lang w:val="en-US"/>
        </w:rPr>
      </w:pPr>
    </w:p>
    <w:p w:rsidR="00F14459" w:rsidRPr="00A45926" w:rsidRDefault="00F14459" w:rsidP="0014636B">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14636B">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14636B">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Default="00F14459" w:rsidP="00F06D35">
      <w:pPr>
        <w:ind w:left="-851"/>
        <w:jc w:val="center"/>
        <w:rPr>
          <w:b/>
          <w:color w:val="00B050"/>
          <w:sz w:val="28"/>
          <w:szCs w:val="28"/>
          <w:lang w:val="it-IT"/>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ind w:left="-851"/>
        <w:jc w:val="both"/>
        <w:rPr>
          <w:color w:val="FF0000"/>
          <w:sz w:val="28"/>
          <w:szCs w:val="28"/>
          <w:lang w:val="en-US"/>
        </w:rPr>
      </w:pPr>
      <w:r w:rsidRPr="00F06D35">
        <w:rPr>
          <w:b/>
          <w:color w:val="FF0000"/>
          <w:sz w:val="28"/>
          <w:szCs w:val="28"/>
          <w:lang w:val="en-US"/>
        </w:rPr>
        <w:t>33-mavzu: Men tanlagan kasb</w:t>
      </w:r>
      <w:r w:rsidRPr="00F06D35">
        <w:rPr>
          <w:b/>
          <w:color w:val="FF0000"/>
          <w:sz w:val="28"/>
          <w:szCs w:val="28"/>
          <w:lang w:val="uz-Cyrl-UZ"/>
        </w:rPr>
        <w:t xml:space="preserve"> </w:t>
      </w:r>
    </w:p>
    <w:p w:rsidR="00F14459" w:rsidRPr="001768BD" w:rsidRDefault="00F14459" w:rsidP="001768BD">
      <w:pPr>
        <w:pStyle w:val="Heading3"/>
        <w:spacing w:before="0" w:after="0"/>
        <w:ind w:left="-851"/>
        <w:jc w:val="both"/>
        <w:rPr>
          <w:rFonts w:ascii="Times New Roman" w:hAnsi="Times New Roman" w:cs="Times New Roman"/>
          <w:color w:val="000099"/>
          <w:sz w:val="28"/>
          <w:szCs w:val="28"/>
          <w:lang w:val="en-US"/>
        </w:rPr>
      </w:pPr>
      <w:r w:rsidRPr="001768BD">
        <w:rPr>
          <w:rFonts w:ascii="Times New Roman" w:hAnsi="Times New Roman" w:cs="Times New Roman"/>
          <w:b w:val="0"/>
          <w:color w:val="000099"/>
          <w:sz w:val="28"/>
          <w:szCs w:val="28"/>
          <w:lang w:val="en-US"/>
        </w:rPr>
        <w:t>Kun shiori:</w:t>
      </w:r>
      <w:r w:rsidRPr="001768BD">
        <w:rPr>
          <w:rFonts w:ascii="Times New Roman" w:hAnsi="Times New Roman" w:cs="Times New Roman"/>
          <w:color w:val="000099"/>
          <w:sz w:val="28"/>
          <w:szCs w:val="28"/>
          <w:lang w:val="en-US"/>
        </w:rPr>
        <w:t xml:space="preserve">   Intilganga tole yor</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                                                                                                                                               </w:t>
      </w:r>
      <w:r w:rsidRPr="001768BD">
        <w:rPr>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O`quvchilarda  vatanparvarlikni singdirish, ajdodlarimiz merosini o`rganish farzandlik burchi ekanligini uqtirish, ularga bir harf bo`lsa ham o`rgatgan tarbiyachi, o`qituvchi, o`zlari turli xil to`garaklarga borayotgan murabbiylarga bo`lgan hurmatini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O‘zini o‘zi rivojlantirish kompetensiyasi</w:t>
      </w:r>
      <w:r w:rsidRPr="001768BD">
        <w:rPr>
          <w:color w:val="000099"/>
          <w:sz w:val="28"/>
          <w:szCs w:val="28"/>
          <w:bdr w:val="none" w:sz="0" w:space="0" w:color="auto" w:frame="1"/>
          <w:lang w:val="uz-Cyrl-UZ"/>
        </w:rPr>
        <w:t> — doimiy ravishda o‘z-o‘zini jismoniy, ma’naviy, ruhiy, intellektual va kreativ rivojlantirish, o‘z xatti-harakatini muqobil baholash va mustaqil qaror qabul qila olish ko‘nikmalarini egalla</w:t>
      </w:r>
      <w:r w:rsidRPr="001768BD">
        <w:rPr>
          <w:color w:val="000099"/>
          <w:sz w:val="28"/>
          <w:szCs w:val="28"/>
          <w:bdr w:val="none" w:sz="0" w:space="0" w:color="auto" w:frame="1"/>
          <w:lang w:val="en-US"/>
        </w:rPr>
        <w:t>ydi</w:t>
      </w:r>
    </w:p>
    <w:p w:rsidR="00F14459" w:rsidRPr="001768BD" w:rsidRDefault="00F14459" w:rsidP="001768BD">
      <w:pPr>
        <w:ind w:left="-851" w:firstLine="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muomala va huquqiy madaniyatga ega bo‘lish layoqatlarini shakllantiradi</w:t>
      </w:r>
    </w:p>
    <w:p w:rsidR="00F14459" w:rsidRPr="001768BD" w:rsidRDefault="00F14459" w:rsidP="001768BD">
      <w:pPr>
        <w:ind w:left="-851"/>
        <w:jc w:val="both"/>
        <w:rPr>
          <w:color w:val="000099"/>
          <w:sz w:val="28"/>
          <w:szCs w:val="28"/>
          <w:lang w:val="uz-Cyrl-UZ"/>
        </w:rPr>
      </w:pPr>
      <w:r w:rsidRPr="001768BD">
        <w:rPr>
          <w:i/>
          <w:color w:val="000099"/>
          <w:sz w:val="28"/>
          <w:szCs w:val="28"/>
          <w:lang w:val="uz-Cyrl-UZ"/>
        </w:rPr>
        <w:t>Foydalanadigan ko`rgazmali qurollar:</w:t>
      </w:r>
      <w:r w:rsidRPr="001768BD">
        <w:rPr>
          <w:b/>
          <w:color w:val="000099"/>
          <w:sz w:val="28"/>
          <w:szCs w:val="28"/>
          <w:lang w:val="uz-Cyrl-UZ"/>
        </w:rPr>
        <w:t xml:space="preserve"> </w:t>
      </w:r>
      <w:r w:rsidRPr="001768BD">
        <w:rPr>
          <w:shadow/>
          <w:color w:val="000099"/>
          <w:sz w:val="28"/>
          <w:szCs w:val="28"/>
          <w:lang w:val="uz-Cyrl-UZ"/>
        </w:rPr>
        <w:t xml:space="preserve">O`zbekiston Respublikasi Konstitutsiyasi, Ma’naviyat qalbim quyoshi, Ma’naviyat yulduzlari, Pedagogika,  </w:t>
      </w:r>
      <w:r w:rsidRPr="001768BD">
        <w:rPr>
          <w:color w:val="000099"/>
          <w:sz w:val="28"/>
          <w:szCs w:val="28"/>
          <w:lang w:val="uz-Cyrl-UZ"/>
        </w:rPr>
        <w:t>shiorlar, plakatlar, devoriy gazetalar, slaydlar, tarqatma materiallar.</w:t>
      </w:r>
    </w:p>
    <w:p w:rsidR="00F14459" w:rsidRPr="001768BD" w:rsidRDefault="00F14459" w:rsidP="001768BD">
      <w:pPr>
        <w:pStyle w:val="NormalWeb"/>
        <w:spacing w:before="0" w:beforeAutospacing="0" w:after="0" w:afterAutospacing="0"/>
        <w:ind w:left="-851"/>
        <w:jc w:val="both"/>
        <w:rPr>
          <w:b/>
          <w:color w:val="000099"/>
          <w:sz w:val="28"/>
          <w:szCs w:val="28"/>
          <w:lang w:val="en-US"/>
        </w:rPr>
      </w:pPr>
      <w:r w:rsidRPr="001768BD">
        <w:rPr>
          <w:b/>
          <w:color w:val="000099"/>
          <w:sz w:val="28"/>
          <w:szCs w:val="28"/>
          <w:lang w:val="en-US"/>
        </w:rPr>
        <w:t>I.Taskiliy qism: salomlashish,davomat,tozalik</w:t>
      </w:r>
    </w:p>
    <w:p w:rsidR="00F14459" w:rsidRPr="001768BD" w:rsidRDefault="00F14459" w:rsidP="001768BD">
      <w:pPr>
        <w:pStyle w:val="blue"/>
        <w:spacing w:before="0" w:beforeAutospacing="0" w:after="0" w:afterAutospacing="0"/>
        <w:ind w:left="-851"/>
        <w:jc w:val="both"/>
        <w:rPr>
          <w:b/>
          <w:color w:val="000099"/>
          <w:sz w:val="28"/>
          <w:szCs w:val="28"/>
          <w:lang w:val="en-US"/>
        </w:rPr>
      </w:pPr>
      <w:r w:rsidRPr="001768BD">
        <w:rPr>
          <w:color w:val="000099"/>
          <w:sz w:val="28"/>
          <w:szCs w:val="28"/>
          <w:lang w:val="en-US"/>
        </w:rPr>
        <w:t>Doskada:</w:t>
      </w:r>
      <w:r w:rsidRPr="001768BD">
        <w:rPr>
          <w:b/>
          <w:color w:val="000099"/>
          <w:sz w:val="28"/>
          <w:szCs w:val="28"/>
          <w:lang w:val="en-US"/>
        </w:rPr>
        <w:t xml:space="preserve"> “Intilganga tole yor, o`z orzularingiz, tanlagan kasbingiz yo`lida hech tolmang!”</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II.Asosiy qism:</w:t>
      </w:r>
    </w:p>
    <w:p w:rsidR="00F14459" w:rsidRPr="001768BD" w:rsidRDefault="00F14459" w:rsidP="001768BD">
      <w:pPr>
        <w:ind w:left="-851"/>
        <w:jc w:val="both"/>
        <w:rPr>
          <w:color w:val="000099"/>
          <w:sz w:val="28"/>
          <w:szCs w:val="28"/>
          <w:lang w:val="en-US"/>
        </w:rPr>
      </w:pPr>
      <w:r w:rsidRPr="001768BD">
        <w:rPr>
          <w:color w:val="000099"/>
          <w:sz w:val="28"/>
          <w:szCs w:val="28"/>
          <w:lang w:val="en-US"/>
        </w:rPr>
        <w:t xml:space="preserve">O`qituvchi: </w:t>
      </w:r>
      <w:r w:rsidRPr="001768BD">
        <w:rPr>
          <w:bCs/>
          <w:color w:val="000099"/>
          <w:sz w:val="28"/>
          <w:szCs w:val="28"/>
          <w:lang w:val="de-DE"/>
        </w:rPr>
        <w:t xml:space="preserve">    Kasbning eng yaxshisi kishining , o`z  qo`li bilan bajarilgan ishi va halol savodidir</w:t>
      </w:r>
      <w:r w:rsidRPr="001768BD">
        <w:rPr>
          <w:color w:val="000099"/>
          <w:sz w:val="28"/>
          <w:szCs w:val="28"/>
          <w:lang w:val="de-DE"/>
        </w:rPr>
        <w:t>.</w:t>
      </w:r>
      <w:r w:rsidRPr="001768BD">
        <w:rPr>
          <w:color w:val="000099"/>
          <w:sz w:val="28"/>
          <w:szCs w:val="28"/>
          <w:lang w:val="en-US"/>
        </w:rPr>
        <w:t xml:space="preserve"> Har qanday inson hayotining mazmunli va samarali o'tishida u tanlagan kasb yoki biror-bir hunar muhim o'rin tutadi. Chunki qobiliyatiga mos bo'lgan biror-bir kasbni egallagan va shu qiziqishlar orqasidan izlanishlar olib borgan insonlar, albatta, hayotda o'z o'rinlarini topa oladilar.</w:t>
      </w:r>
    </w:p>
    <w:p w:rsidR="00F14459" w:rsidRPr="001768BD" w:rsidRDefault="00F14459" w:rsidP="001768BD">
      <w:pPr>
        <w:pStyle w:val="Title"/>
        <w:ind w:left="-851"/>
        <w:jc w:val="both"/>
        <w:rPr>
          <w:rFonts w:ascii="Times New Roman" w:hAnsi="Times New Roman"/>
          <w:color w:val="000099"/>
          <w:sz w:val="28"/>
          <w:szCs w:val="28"/>
          <w:lang w:val="de-DE"/>
        </w:rPr>
      </w:pPr>
      <w:r w:rsidRPr="001768BD">
        <w:rPr>
          <w:rFonts w:ascii="Times New Roman" w:hAnsi="Times New Roman"/>
          <w:color w:val="000099"/>
          <w:sz w:val="28"/>
          <w:szCs w:val="28"/>
          <w:lang w:val="en-US"/>
        </w:rPr>
        <w:t>      Har qanday inson hayotining mazmunli va samarali o'tishida u tanlagan kasb yoki biror-bir hunar muhim o'rin tutadi. Chunki qobiliyatiga mos bo'lgan biror-bir kasbni egallagan va shu qiziqishlar orqasidan izlanishlar olib borgan insonlar, albatta, hayotda o'z o'rinlarini topa oladilar. Bunday natijaga erishish uchun ta'limning ilk bosqichlaridayoq mustahkam bilim olish talab etiladi. Bu esa o'z o'rnida pedagog xodimlar zimmasiga bir qancha vazifalarni yuklaydi. Kasb-hunarga yo'naltiruvchi o'qituvchilar va psixologlar o'z vazifalarini sidqidildan ado etib, o'quvchilarga mavjud kasblar, hunarlar haqida to'liq va aniq ma'lumotlar berib borishlari zarur.</w:t>
      </w:r>
    </w:p>
    <w:p w:rsidR="00F14459" w:rsidRPr="001768BD" w:rsidRDefault="00F14459" w:rsidP="001768BD">
      <w:pPr>
        <w:pStyle w:val="Title"/>
        <w:ind w:left="-851"/>
        <w:jc w:val="both"/>
        <w:rPr>
          <w:rFonts w:ascii="Times New Roman" w:hAnsi="Times New Roman"/>
          <w:color w:val="000099"/>
          <w:sz w:val="28"/>
          <w:szCs w:val="28"/>
          <w:lang w:val="de-DE"/>
        </w:rPr>
      </w:pPr>
      <w:r w:rsidRPr="001768BD">
        <w:rPr>
          <w:rFonts w:ascii="Times New Roman" w:hAnsi="Times New Roman"/>
          <w:color w:val="000099"/>
          <w:sz w:val="28"/>
          <w:szCs w:val="28"/>
          <w:lang w:val="en-US"/>
        </w:rPr>
        <w:t xml:space="preserve">      Kasbiy axborot berish o'quvchilarni zamonaviy ishlab chiqarish turlari va kasblar, mehnat bozorining holati, xo'jalik majmuasining malakali kadrlarga bo'lgan ehtiyojlari, kasblar bozori rivojlanishining mazmuni va kelajagi, kasblarning shakllari, kasb egasiga qo'yiladigan talablardan iboratdir.</w:t>
      </w:r>
    </w:p>
    <w:p w:rsidR="00F14459" w:rsidRPr="001768BD" w:rsidRDefault="00F14459" w:rsidP="001768BD">
      <w:pPr>
        <w:ind w:left="-851"/>
        <w:jc w:val="both"/>
        <w:rPr>
          <w:color w:val="000099"/>
          <w:sz w:val="28"/>
          <w:szCs w:val="28"/>
          <w:lang w:val="en-GB"/>
        </w:rPr>
      </w:pPr>
      <w:r w:rsidRPr="001768BD">
        <w:rPr>
          <w:color w:val="000099"/>
          <w:sz w:val="28"/>
          <w:szCs w:val="28"/>
          <w:lang w:val="de-DE"/>
        </w:rPr>
        <w:t xml:space="preserve">         Hademay siz  uchun qadrdon bo`lgan maktabingizni  bitirib, har biringiz o`zingiz tanlagan akademik-litseylar va kasb-hunar kollejlariga hujjatlaringizni topshirib, o`n ikki yillik majburiy ta’limni davom ettirasiz. Va  kelajakda o`zingiz  sevgan kasb egasi bo`lasiz.      Darhaqiqat,bu dunyoda kasblar juda xilma-xil. Kasblar orqali hamma o`zining yo`lini topib oladi va jamiyatda o`z o`rniga ega bo`ladi. </w:t>
      </w:r>
      <w:r w:rsidRPr="001768BD">
        <w:rPr>
          <w:color w:val="000099"/>
          <w:sz w:val="28"/>
          <w:szCs w:val="28"/>
          <w:lang w:val="en-GB"/>
        </w:rPr>
        <w:t>Siz mustaqillik sharofati bilan, juda katta imkoniyatlar yurtida ta’lim olasiz. Bugun yurtimizda faoliyat yuritayotgan kasb-hunar kollejlari, akademik-litseylar jahon andozalariga javob beradigan darajada ta’mirlangan. Zamonaviy pedagogik texnologiyalar asosida ta’lim beriladi. Siz bitiruvchilar esa yaratilgan shunday imkoniyatlardan unumli foydalanib olishingiz kerak. Siz tanlagan kasb-hunar kolleji, o`zingizga qulay hududda  joylashgan bo`lsa, yana ham yaxshi. kitoblarni o’qib chiqib, munosib farzand bo’lishga  o’zimga so’z beraman. Chunki, men buyuk allomalarni dunyoga  keltirgan zaminda yashamoqdaman. Bu zamin faqat va faqat ziyolilarni  dunyoga keltiradi.</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Topshiriq: Har bir o`quvchi o`zi orzu qilgan kasb haqida ma’lumot beradilar.</w:t>
      </w:r>
    </w:p>
    <w:p w:rsidR="00F14459" w:rsidRPr="001768BD" w:rsidRDefault="00F14459" w:rsidP="001768BD">
      <w:pPr>
        <w:pStyle w:val="NormalWeb"/>
        <w:spacing w:before="0" w:beforeAutospacing="0" w:after="0" w:afterAutospacing="0"/>
        <w:ind w:left="-851"/>
        <w:jc w:val="both"/>
        <w:rPr>
          <w:b/>
          <w:color w:val="000099"/>
          <w:sz w:val="28"/>
          <w:szCs w:val="28"/>
          <w:lang w:val="en-US"/>
        </w:rPr>
      </w:pPr>
    </w:p>
    <w:p w:rsidR="00F14459" w:rsidRPr="00A45926" w:rsidRDefault="00F14459" w:rsidP="0014636B">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14636B">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14636B">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14636B" w:rsidRDefault="00F14459" w:rsidP="001768BD">
      <w:pPr>
        <w:ind w:left="-851"/>
        <w:jc w:val="both"/>
        <w:rPr>
          <w:b/>
          <w:color w:val="000099"/>
          <w:sz w:val="28"/>
          <w:szCs w:val="28"/>
          <w:lang w:val="it-IT"/>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1768BD" w:rsidRDefault="00F14459" w:rsidP="001768BD">
      <w:pPr>
        <w:ind w:left="-851"/>
        <w:jc w:val="both"/>
        <w:rPr>
          <w:b/>
          <w:color w:val="000099"/>
          <w:sz w:val="28"/>
          <w:szCs w:val="28"/>
          <w:lang w:val="en-US"/>
        </w:rPr>
      </w:pPr>
    </w:p>
    <w:p w:rsidR="00F14459" w:rsidRPr="00656FAD" w:rsidRDefault="00F14459" w:rsidP="00F06D35">
      <w:pPr>
        <w:ind w:left="-851"/>
        <w:jc w:val="center"/>
        <w:rPr>
          <w:b/>
          <w:noProof/>
          <w:color w:val="00B050"/>
          <w:sz w:val="28"/>
          <w:szCs w:val="28"/>
          <w:lang w:val="en-US"/>
        </w:rPr>
      </w:pPr>
      <w:r>
        <w:rPr>
          <w:b/>
          <w:color w:val="00B050"/>
          <w:sz w:val="28"/>
          <w:szCs w:val="28"/>
          <w:lang w:val="en-US"/>
        </w:rPr>
        <w:t>Sana:                   sinf: 11-               o’qituvchi:</w:t>
      </w:r>
    </w:p>
    <w:p w:rsidR="00F14459" w:rsidRPr="00F06D35" w:rsidRDefault="00F14459" w:rsidP="001768BD">
      <w:pPr>
        <w:pStyle w:val="Heading7"/>
        <w:spacing w:before="0" w:after="0"/>
        <w:ind w:left="-851" w:firstLine="340"/>
        <w:jc w:val="both"/>
        <w:rPr>
          <w:b/>
          <w:color w:val="FF0000"/>
          <w:sz w:val="28"/>
          <w:szCs w:val="28"/>
          <w:lang w:val="en-US"/>
        </w:rPr>
      </w:pPr>
      <w:r w:rsidRPr="00F06D35">
        <w:rPr>
          <w:b/>
          <w:bCs/>
          <w:color w:val="FF0000"/>
          <w:sz w:val="28"/>
          <w:szCs w:val="28"/>
          <w:lang w:val="en-US" w:eastAsia="en-US"/>
        </w:rPr>
        <w:t>34- Mavzu:</w:t>
      </w:r>
      <w:r>
        <w:rPr>
          <w:bCs/>
          <w:color w:val="FF0000"/>
          <w:sz w:val="28"/>
          <w:szCs w:val="28"/>
          <w:lang w:val="en-US" w:eastAsia="en-US"/>
        </w:rPr>
        <w:t xml:space="preserve"> </w:t>
      </w:r>
      <w:r w:rsidRPr="00F06D35">
        <w:rPr>
          <w:bCs/>
          <w:color w:val="FF0000"/>
          <w:sz w:val="28"/>
          <w:szCs w:val="28"/>
          <w:lang w:val="en-US" w:eastAsia="en-US"/>
        </w:rPr>
        <w:t>Men kecha ,bugun va ertaga‖ psixologik trening mashg’uloti</w:t>
      </w:r>
    </w:p>
    <w:p w:rsidR="00F14459" w:rsidRPr="001768BD" w:rsidRDefault="00F14459" w:rsidP="001768BD">
      <w:pPr>
        <w:ind w:left="-851"/>
        <w:jc w:val="both"/>
        <w:rPr>
          <w:color w:val="000099"/>
          <w:sz w:val="28"/>
          <w:szCs w:val="28"/>
          <w:lang w:val="en-US"/>
        </w:rPr>
      </w:pPr>
      <w:r w:rsidRPr="001768BD">
        <w:rPr>
          <w:color w:val="000099"/>
          <w:sz w:val="28"/>
          <w:szCs w:val="28"/>
          <w:lang w:val="uz-Cyrl-UZ"/>
        </w:rPr>
        <w:t xml:space="preserve">  </w:t>
      </w:r>
      <w:r w:rsidRPr="001768BD">
        <w:rPr>
          <w:color w:val="000099"/>
          <w:sz w:val="28"/>
          <w:szCs w:val="28"/>
          <w:lang w:val="en-US"/>
        </w:rPr>
        <w:t>Kun shiori:</w:t>
      </w:r>
      <w:r w:rsidRPr="001768BD">
        <w:rPr>
          <w:color w:val="000099"/>
          <w:sz w:val="28"/>
          <w:szCs w:val="28"/>
          <w:lang w:val="uz-Cyrl-UZ"/>
        </w:rPr>
        <w:t xml:space="preserve">   «lola tuxmicha g‘ayrat, pilla qurticha himmat»                                                                                                </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Maqsad:</w:t>
      </w:r>
      <w:r w:rsidRPr="001768BD">
        <w:rPr>
          <w:b/>
          <w:color w:val="000099"/>
          <w:sz w:val="28"/>
          <w:szCs w:val="28"/>
          <w:lang w:val="en-US"/>
        </w:rPr>
        <w:t xml:space="preserve"> </w:t>
      </w:r>
      <w:r w:rsidRPr="001768BD">
        <w:rPr>
          <w:color w:val="000099"/>
          <w:sz w:val="28"/>
          <w:szCs w:val="28"/>
          <w:lang w:val="en-US"/>
        </w:rPr>
        <w:t>O’quvchilar o’z oldiga qanaqa maqsadlar qo’yganliklari, mehnat qilish, kasb tanlash, buning uchun ular nimalar qilayotganligi hamda, ajdodlarimiz merosini o`rganish farzandlik burchi ekanligini uqtirish, ularga bir harf bo`lsa ham o`rgatgan tarbiyachi, o`qituvchi, o`zlari turli xil to`garaklarga borayotgan murabbiylarga bo`lgan hurmatini rivojlantirish.</w:t>
      </w:r>
    </w:p>
    <w:p w:rsidR="00F14459" w:rsidRPr="001768BD" w:rsidRDefault="00F14459" w:rsidP="001768BD">
      <w:pPr>
        <w:ind w:left="-851"/>
        <w:jc w:val="both"/>
        <w:rPr>
          <w:color w:val="000099"/>
          <w:sz w:val="28"/>
          <w:szCs w:val="28"/>
          <w:lang w:val="en-US"/>
        </w:rPr>
      </w:pPr>
      <w:r w:rsidRPr="001768BD">
        <w:rPr>
          <w:i/>
          <w:color w:val="000099"/>
          <w:sz w:val="28"/>
          <w:szCs w:val="28"/>
          <w:lang w:val="en-US"/>
        </w:rPr>
        <w:t>Natija:</w:t>
      </w:r>
      <w:r w:rsidRPr="001768BD">
        <w:rPr>
          <w:b/>
          <w:color w:val="000099"/>
          <w:sz w:val="28"/>
          <w:szCs w:val="28"/>
          <w:lang w:val="en-US"/>
        </w:rPr>
        <w:t xml:space="preserve"> </w:t>
      </w:r>
      <w:r w:rsidRPr="001768BD">
        <w:rPr>
          <w:color w:val="000099"/>
          <w:sz w:val="28"/>
          <w:szCs w:val="28"/>
          <w:lang w:val="en-US"/>
        </w:rPr>
        <w:t>O`quvchilarning  erkin fikrlashi, tassurotlari va olgan xulosasi.</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Ijtimoiy faol fuqarolik kompetensiyasi</w:t>
      </w:r>
      <w:r w:rsidRPr="001768BD">
        <w:rPr>
          <w:color w:val="000099"/>
          <w:sz w:val="28"/>
          <w:szCs w:val="28"/>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w:t>
      </w:r>
    </w:p>
    <w:p w:rsidR="00F14459" w:rsidRPr="001768BD" w:rsidRDefault="00F14459" w:rsidP="001768BD">
      <w:pPr>
        <w:ind w:left="-851"/>
        <w:jc w:val="both"/>
        <w:textAlignment w:val="top"/>
        <w:rPr>
          <w:color w:val="000099"/>
          <w:sz w:val="28"/>
          <w:szCs w:val="28"/>
          <w:bdr w:val="none" w:sz="0" w:space="0" w:color="auto" w:frame="1"/>
          <w:lang w:val="uz-Cyrl-UZ"/>
        </w:rPr>
      </w:pPr>
      <w:r w:rsidRPr="001768BD">
        <w:rPr>
          <w:b/>
          <w:bCs/>
          <w:color w:val="000099"/>
          <w:sz w:val="28"/>
          <w:szCs w:val="28"/>
          <w:bdr w:val="none" w:sz="0" w:space="0" w:color="auto" w:frame="1"/>
          <w:lang w:val="uz-Cyrl-UZ"/>
        </w:rPr>
        <w:t>Milliy va umummadaniy kompetensiya</w:t>
      </w:r>
      <w:r w:rsidRPr="001768BD">
        <w:rPr>
          <w:color w:val="000099"/>
          <w:sz w:val="28"/>
          <w:szCs w:val="28"/>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w:t>
      </w:r>
    </w:p>
    <w:p w:rsidR="00F14459" w:rsidRPr="001768BD" w:rsidRDefault="00F14459" w:rsidP="001768BD">
      <w:pPr>
        <w:ind w:left="-851"/>
        <w:jc w:val="both"/>
        <w:rPr>
          <w:color w:val="000099"/>
          <w:sz w:val="28"/>
          <w:szCs w:val="28"/>
          <w:lang w:val="en-US"/>
        </w:rPr>
      </w:pPr>
      <w:r w:rsidRPr="001768BD">
        <w:rPr>
          <w:b/>
          <w:i/>
          <w:color w:val="000099"/>
          <w:sz w:val="28"/>
          <w:szCs w:val="28"/>
          <w:lang w:val="en-US"/>
        </w:rPr>
        <w:t>Foydalanadigan ko`rgazmali qurollar:</w:t>
      </w:r>
      <w:r w:rsidRPr="001768BD">
        <w:rPr>
          <w:b/>
          <w:color w:val="000099"/>
          <w:sz w:val="28"/>
          <w:szCs w:val="28"/>
          <w:lang w:val="en-US"/>
        </w:rPr>
        <w:t>,</w:t>
      </w:r>
      <w:r w:rsidRPr="001768BD">
        <w:rPr>
          <w:color w:val="000099"/>
          <w:sz w:val="28"/>
          <w:szCs w:val="28"/>
          <w:lang w:val="en-US"/>
        </w:rPr>
        <w:t xml:space="preserve">  O`zbekiston Respublikasi Konstitutsiyasi,  shiorlar, plakatlar, devoriy gazetalar, slaydlar, tarqatma materiallar.</w:t>
      </w:r>
    </w:p>
    <w:p w:rsidR="00F14459" w:rsidRPr="001768BD" w:rsidRDefault="00F14459" w:rsidP="001768BD">
      <w:pPr>
        <w:ind w:left="-851"/>
        <w:jc w:val="both"/>
        <w:rPr>
          <w:color w:val="000099"/>
          <w:sz w:val="28"/>
          <w:szCs w:val="28"/>
          <w:lang w:val="en-US"/>
        </w:rPr>
      </w:pPr>
      <w:r w:rsidRPr="001768BD">
        <w:rPr>
          <w:b/>
          <w:color w:val="000099"/>
          <w:sz w:val="28"/>
          <w:szCs w:val="28"/>
          <w:lang w:val="en-US"/>
        </w:rPr>
        <w:t>I.Tashkiliy qism:</w:t>
      </w:r>
      <w:r w:rsidRPr="001768BD">
        <w:rPr>
          <w:color w:val="000099"/>
          <w:sz w:val="28"/>
          <w:szCs w:val="28"/>
          <w:lang w:val="en-US"/>
        </w:rPr>
        <w:t xml:space="preserve"> Salomlashish,davomat,tozalik</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II.Asosiy qism:</w:t>
      </w:r>
    </w:p>
    <w:p w:rsidR="00F14459" w:rsidRPr="001768BD" w:rsidRDefault="00F14459" w:rsidP="001768BD">
      <w:pPr>
        <w:ind w:left="-851" w:firstLine="680"/>
        <w:jc w:val="both"/>
        <w:rPr>
          <w:color w:val="000099"/>
          <w:sz w:val="28"/>
          <w:szCs w:val="28"/>
          <w:lang w:val="uz-Cyrl-UZ"/>
        </w:rPr>
      </w:pPr>
      <w:r w:rsidRPr="001768BD">
        <w:rPr>
          <w:color w:val="000099"/>
          <w:sz w:val="28"/>
          <w:szCs w:val="28"/>
          <w:lang w:val="uz-Cyrl-UZ"/>
        </w:rPr>
        <w:t xml:space="preserve">Aziz o‘quvchi, agar atrofdagi olamga diqqat bilan nazar solsangiz, o‘zingiz, kelgusi hayotingiz uchun ibrat bo‘ladigan ko‘p narsalarga guvoh bo‘lasiz. Oyog‘ingiz ostiga qarang: yuzlab, minglab chumolilar tinim bilmay mehnat qilayotgani – uyasiga zarur narsalarni tashiyotganini ko‘rasiz. Biri qiynalsa, ikkinchisi, uchinchisi yordamga kelyapti, birortasi chetga chiqib, «qo‘l qovushtirib» turgani yo‘q. Ular uchun yer ostidagi mana shu kichkinagina joy vatan hisobiga o‘tadi. Shu yerda tinch, osoyishta, xotirjam yashamoq niyati ularni oyoqqa turg‘izgan, mittigina yuraklariga shijoat, qildek oyoq-qo‘llariga g‘ayrat baxsh etgan. Holbuki, bular – biz «ongsiz», «aqlsiz» sanaganimiz qumursqalar, xolos. Siz bilan biz esa INSON degan nomni ardoqlamog‘imiz lozim. </w:t>
      </w:r>
    </w:p>
    <w:p w:rsidR="00F14459" w:rsidRPr="001768BD" w:rsidRDefault="00F14459" w:rsidP="001768BD">
      <w:pPr>
        <w:ind w:left="-851" w:firstLine="680"/>
        <w:jc w:val="both"/>
        <w:rPr>
          <w:color w:val="000099"/>
          <w:sz w:val="28"/>
          <w:szCs w:val="28"/>
          <w:lang w:val="uz-Cyrl-UZ"/>
        </w:rPr>
      </w:pPr>
      <w:r w:rsidRPr="001768BD">
        <w:rPr>
          <w:color w:val="000099"/>
          <w:sz w:val="28"/>
          <w:szCs w:val="28"/>
          <w:lang w:val="uz-Cyrl-UZ"/>
        </w:rPr>
        <w:t>Bu o‘rinda ham ulug‘ bobomiz hazrat Navoiyga murojaat etamiz. Ul zot jamiki inson bolalariga xitob qilib aytadiki:</w:t>
      </w:r>
    </w:p>
    <w:p w:rsidR="00F14459" w:rsidRPr="0014636B" w:rsidRDefault="00F14459" w:rsidP="001768BD">
      <w:pPr>
        <w:ind w:left="-851" w:firstLine="680"/>
        <w:jc w:val="both"/>
        <w:rPr>
          <w:i/>
          <w:color w:val="FF0000"/>
          <w:sz w:val="28"/>
          <w:szCs w:val="28"/>
          <w:lang w:val="uz-Cyrl-UZ"/>
        </w:rPr>
      </w:pPr>
      <w:r w:rsidRPr="0014636B">
        <w:rPr>
          <w:i/>
          <w:color w:val="FF0000"/>
          <w:sz w:val="28"/>
          <w:szCs w:val="28"/>
          <w:lang w:val="uz-Cyrl-UZ"/>
        </w:rPr>
        <w:t>Tuxum yerga kirib chechak bo‘ldi,</w:t>
      </w:r>
    </w:p>
    <w:p w:rsidR="00F14459" w:rsidRPr="0014636B" w:rsidRDefault="00F14459" w:rsidP="001768BD">
      <w:pPr>
        <w:ind w:left="-851" w:firstLine="680"/>
        <w:jc w:val="both"/>
        <w:rPr>
          <w:i/>
          <w:color w:val="FF0000"/>
          <w:sz w:val="28"/>
          <w:szCs w:val="28"/>
          <w:lang w:val="uz-Cyrl-UZ"/>
        </w:rPr>
      </w:pPr>
      <w:r w:rsidRPr="0014636B">
        <w:rPr>
          <w:i/>
          <w:color w:val="FF0000"/>
          <w:sz w:val="28"/>
          <w:szCs w:val="28"/>
          <w:lang w:val="uz-Cyrl-UZ"/>
        </w:rPr>
        <w:t>Qurt jondin kechib ipak bo‘ldi.</w:t>
      </w:r>
    </w:p>
    <w:p w:rsidR="00F14459" w:rsidRPr="0014636B" w:rsidRDefault="00F14459" w:rsidP="001768BD">
      <w:pPr>
        <w:ind w:left="-851" w:firstLine="680"/>
        <w:jc w:val="both"/>
        <w:rPr>
          <w:i/>
          <w:color w:val="FF0000"/>
          <w:sz w:val="28"/>
          <w:szCs w:val="28"/>
          <w:lang w:val="uz-Cyrl-UZ"/>
        </w:rPr>
      </w:pPr>
      <w:r w:rsidRPr="0014636B">
        <w:rPr>
          <w:i/>
          <w:color w:val="FF0000"/>
          <w:sz w:val="28"/>
          <w:szCs w:val="28"/>
          <w:lang w:val="uz-Cyrl-UZ"/>
        </w:rPr>
        <w:t xml:space="preserve">Lola tuxmicha g‘ayrating yo‘qmu, </w:t>
      </w:r>
    </w:p>
    <w:p w:rsidR="00F14459" w:rsidRPr="0014636B" w:rsidRDefault="00F14459" w:rsidP="001768BD">
      <w:pPr>
        <w:ind w:left="-851" w:firstLine="680"/>
        <w:jc w:val="both"/>
        <w:rPr>
          <w:i/>
          <w:color w:val="FF0000"/>
          <w:sz w:val="28"/>
          <w:szCs w:val="28"/>
          <w:lang w:val="uz-Cyrl-UZ"/>
        </w:rPr>
      </w:pPr>
      <w:r w:rsidRPr="0014636B">
        <w:rPr>
          <w:i/>
          <w:color w:val="FF0000"/>
          <w:sz w:val="28"/>
          <w:szCs w:val="28"/>
          <w:lang w:val="uz-Cyrl-UZ"/>
        </w:rPr>
        <w:t>Pilla qurticha himmating yo‘qmu?</w:t>
      </w:r>
    </w:p>
    <w:p w:rsidR="00F14459" w:rsidRPr="001768BD" w:rsidRDefault="00F14459" w:rsidP="001768BD">
      <w:pPr>
        <w:ind w:left="-851" w:firstLine="680"/>
        <w:jc w:val="both"/>
        <w:rPr>
          <w:color w:val="000099"/>
          <w:sz w:val="28"/>
          <w:szCs w:val="28"/>
          <w:lang w:val="uz-Cyrl-UZ"/>
        </w:rPr>
      </w:pPr>
      <w:r w:rsidRPr="001768BD">
        <w:rPr>
          <w:color w:val="000099"/>
          <w:sz w:val="28"/>
          <w:szCs w:val="28"/>
          <w:lang w:val="uz-Cyrl-UZ"/>
        </w:rPr>
        <w:t>Lolaqizg‘aldoqning tuxumi – urug‘ini siz yo ko‘rgansiz yoki yo‘q: u nihoyatda mayda narsa. Qishloq joyda yashaydigan o‘quvchilar esa bahorda olib kelib, tut bargi bilan boqiladigan ipak qurtining qo‘lga yuq bo‘lmaydigan darajada nozik, ojiz bo‘lishini yaxshi bilishadi. Qarangki, lolaqizg‘aldoqning urug‘i qora yerga kirib, bir kun qarasangiz, tabiatni, inson ko‘zi va ko‘nglini behad yayratadigan chechakka – gulga aylanadi. Pilla qurti bo‘lsa, o‘z jonidan kechish evaziga atrofiga nafis ipak o‘raydi, undan dunyo ahli o‘ziga libos tikib, insoniy qiyofasini bezaydi...</w:t>
      </w:r>
    </w:p>
    <w:p w:rsidR="00F14459" w:rsidRPr="001768BD" w:rsidRDefault="00F14459" w:rsidP="001768BD">
      <w:pPr>
        <w:spacing w:before="100" w:beforeAutospacing="1" w:after="100" w:afterAutospacing="1"/>
        <w:ind w:left="-851" w:firstLine="461"/>
        <w:jc w:val="both"/>
        <w:rPr>
          <w:color w:val="000099"/>
          <w:sz w:val="28"/>
          <w:szCs w:val="28"/>
        </w:rPr>
      </w:pPr>
      <w:r w:rsidRPr="00CE4E73">
        <w:rPr>
          <w:color w:val="000099"/>
          <w:sz w:val="28"/>
          <w:szCs w:val="28"/>
          <w:lang w:val="uz-Cyrl-UZ"/>
        </w:rPr>
        <w:t xml:space="preserve">             </w:t>
      </w:r>
      <w:r w:rsidRPr="003736D5">
        <w:rPr>
          <w:noProof/>
          <w:color w:val="000099"/>
          <w:sz w:val="28"/>
          <w:szCs w:val="28"/>
        </w:rPr>
        <w:pict>
          <v:shape id="_x0000_i1040" type="#_x0000_t75" alt="boychechak" style="width:396pt;height:285pt;visibility:visible">
            <v:imagedata r:id="rId33" o:title=""/>
          </v:shape>
        </w:pict>
      </w:r>
    </w:p>
    <w:p w:rsidR="00F14459" w:rsidRPr="001768BD" w:rsidRDefault="00F14459" w:rsidP="001768BD">
      <w:pPr>
        <w:ind w:left="-851" w:firstLine="680"/>
        <w:jc w:val="both"/>
        <w:rPr>
          <w:color w:val="000099"/>
          <w:sz w:val="28"/>
          <w:szCs w:val="28"/>
          <w:lang w:val="uz-Cyrl-UZ"/>
        </w:rPr>
      </w:pPr>
      <w:r w:rsidRPr="001768BD">
        <w:rPr>
          <w:color w:val="000099"/>
          <w:sz w:val="28"/>
          <w:szCs w:val="28"/>
          <w:lang w:val="uz-Cyrl-UZ"/>
        </w:rPr>
        <w:t>Polaponlarini boqish, parvarishlash, turfa hujumlardan asrash yo‘lida jon chekayotgan qushni, naslini saqlab qolish uchun jonini garovga qo‘yib harakat qilayotgan boshqa parranda-yu darrandalarni aytmay qo‘ya qolaylik. Buyuk mutafakkirimiz inson bolasini bu narsalardan ibrat olmoqqa da’vat etadi. Ayrim tekinxo‘r, «bersang – yeyman, ursang – o‘laman» qabilida kun o‘tkazadigan kimsalarga esa hech bo‘lmaganda «lola tuxmicha g‘ayrat, pilla qurticha himmat» tilaydi!</w:t>
      </w:r>
    </w:p>
    <w:p w:rsidR="00F14459" w:rsidRPr="001768BD" w:rsidRDefault="00F14459" w:rsidP="001768BD">
      <w:pPr>
        <w:ind w:left="-851" w:firstLine="680"/>
        <w:jc w:val="both"/>
        <w:rPr>
          <w:color w:val="000099"/>
          <w:sz w:val="28"/>
          <w:szCs w:val="28"/>
          <w:lang w:val="uz-Cyrl-UZ"/>
        </w:rPr>
      </w:pPr>
      <w:r w:rsidRPr="001768BD">
        <w:rPr>
          <w:color w:val="000099"/>
          <w:sz w:val="28"/>
          <w:szCs w:val="28"/>
          <w:lang w:val="uz-Cyrl-UZ"/>
        </w:rPr>
        <w:t>Darhaqiqat, ongli, oqilona uyushtirilgan mehnatgina kishilik jamiyatining gullab-yashnashiga, fuqarolarning insondek hayot kechirishiga asos bo‘la oladi. Zero, mehnat tufayli inson o‘zining moddiy va ma’naviy ehtiyojlarini qondiradi. Mehnat orqali odamning iste’dodi, uquvi, layoqati yuzaga chiqadi, ko‘rinadi. Mehnat bilan mashg‘ul bo‘lish jarayonida insonning dunyoqarashi kengayadi, bilimi ortadi, jismoniy hamda ma’naviy jihatdan shakllanishi va yuksalishi tezlashadi.</w:t>
      </w:r>
    </w:p>
    <w:p w:rsidR="00F14459" w:rsidRPr="001768BD" w:rsidRDefault="00F14459" w:rsidP="001768BD">
      <w:pPr>
        <w:ind w:left="-851" w:firstLine="680"/>
        <w:jc w:val="both"/>
        <w:rPr>
          <w:color w:val="000099"/>
          <w:sz w:val="28"/>
          <w:szCs w:val="28"/>
          <w:lang w:val="uz-Cyrl-UZ"/>
        </w:rPr>
      </w:pPr>
      <w:r w:rsidRPr="001768BD">
        <w:rPr>
          <w:color w:val="000099"/>
          <w:sz w:val="28"/>
          <w:szCs w:val="28"/>
          <w:lang w:val="uz-Cyrl-UZ"/>
        </w:rPr>
        <w:t>Inson mehnati aqliy va jismoniy mehnat turlariga bo‘lim Ular orasiga sun’iy to‘siq tiklab, bir-biriga zid qo‘yish esa mutlaqo yaramaydi. Aksincha, o‘z hayotida har ikki mehnat turining uyg‘unligiga erisha olgan shaxs har tomonlama yetuklikka ko‘tariladi. Aqliy mehnat inson aqlini charxlab, tafakkurini rivojlantirsa, jis</w:t>
      </w:r>
      <w:r w:rsidRPr="001768BD">
        <w:rPr>
          <w:color w:val="000099"/>
          <w:sz w:val="28"/>
          <w:szCs w:val="28"/>
          <w:lang w:val="uz-Cyrl-UZ"/>
        </w:rPr>
        <w:softHyphen/>
        <w:t xml:space="preserve">moniy mehnat uning jism-u joni barkamol, sog‘lom o‘sishi uchun zamindir. Bunday kamolotga erishganlar mehnatda toblangan, el-yurt va oilasida hurmat ila obro‘ topgan, o‘z mehnati bilan bir qatorda o‘zgalar mehnatidan rohatlanadigan, uni qadrlaydigan insonlar hisoblanadi. </w:t>
      </w:r>
    </w:p>
    <w:p w:rsidR="00F14459" w:rsidRPr="001768BD" w:rsidRDefault="00F14459" w:rsidP="001768BD">
      <w:pPr>
        <w:ind w:left="-851"/>
        <w:jc w:val="both"/>
        <w:rPr>
          <w:b/>
          <w:color w:val="000099"/>
          <w:sz w:val="28"/>
          <w:szCs w:val="28"/>
          <w:lang w:val="en-US"/>
        </w:rPr>
      </w:pPr>
      <w:r w:rsidRPr="001768BD">
        <w:rPr>
          <w:b/>
          <w:color w:val="000099"/>
          <w:sz w:val="28"/>
          <w:szCs w:val="28"/>
          <w:lang w:val="en-US"/>
        </w:rPr>
        <w:t>O’z maqsadlarimizga yetishish uchun birinchi galda kuchli iroda kerak</w:t>
      </w:r>
    </w:p>
    <w:p w:rsidR="00F14459" w:rsidRPr="001768BD" w:rsidRDefault="00F14459" w:rsidP="001768BD">
      <w:pPr>
        <w:tabs>
          <w:tab w:val="left" w:pos="360"/>
        </w:tabs>
        <w:ind w:left="-851"/>
        <w:jc w:val="both"/>
        <w:rPr>
          <w:color w:val="000099"/>
          <w:sz w:val="28"/>
          <w:szCs w:val="28"/>
          <w:lang w:val="en-US"/>
        </w:rPr>
      </w:pPr>
      <w:r w:rsidRPr="001768BD">
        <w:rPr>
          <w:color w:val="000099"/>
          <w:sz w:val="28"/>
          <w:szCs w:val="28"/>
          <w:lang w:val="en-US"/>
        </w:rPr>
        <w:t>Iroda — odamning ichki va tashqi intilishlari, imkoniyat va salohiyatini maqsad yo‘lida safarbar etish, qat’iyat bilan harakat qilish, sinov va mashaqqatlarni yengib o‘tishga, har qanday sharoitda ham ruhiy muvozanatni saqlashga asos bo‘ladigan ma’naviy fazilat. Inson mustahkam iroda tufayli keraksiz hoyu havaslardan voz kechadi, turli ma’naviy va moddiy qiyinchiliklarga bardosh beradi, o‘z hayot yo‘lini belgilab oladi. Insonning ma’naviyati yuksalishi bilan uning irodasi ham kuchayib boradi. Iroda — bu aslida mustahkam ishonch demakdir. Irodasi baquvvat odam o‘ziga ishonadi va har qanday murakkab vazifani ham o‘z zimmasiga olishdan qo‘rqmaydi. Har qanday sharoitda bunday insonga suyanish mumkin. U boshingizga biror-bir tashvish yoki muammo tushgudek bo‘lsa, hech ikkilan masdan, yoningizda turib, qo‘lidan kelgancha yordam berishga, qiyinchiliklarni siz bilan birgalikda yengishga harakat qiladi.Irodasi mustahkam, imon-e’tiqodli insonni har qanday yengil-yelpi xatti-harakatlar va buzg‘unchi g‘oyalar bilan yo‘ldan ozdirib bo‘lmaydi. Mustahkam iroda ma</w:t>
      </w:r>
      <w:r w:rsidRPr="001768BD">
        <w:rPr>
          <w:rFonts w:eastAsia="MingLiU"/>
          <w:color w:val="000099"/>
          <w:sz w:val="28"/>
          <w:szCs w:val="28"/>
          <w:lang w:val="en-US"/>
        </w:rPr>
        <w:t>fk</w:t>
      </w:r>
      <w:r w:rsidRPr="001768BD">
        <w:rPr>
          <w:color w:val="000099"/>
          <w:sz w:val="28"/>
          <w:szCs w:val="28"/>
          <w:lang w:val="en-US"/>
        </w:rPr>
        <w:t>uraviy immunitetning asosidir.Ma</w:t>
      </w:r>
      <w:r w:rsidRPr="001768BD">
        <w:rPr>
          <w:rFonts w:eastAsia="MingLiU"/>
          <w:color w:val="000099"/>
          <w:sz w:val="28"/>
          <w:szCs w:val="28"/>
          <w:lang w:val="en-US"/>
        </w:rPr>
        <w:t>fk</w:t>
      </w:r>
      <w:r w:rsidRPr="001768BD">
        <w:rPr>
          <w:color w:val="000099"/>
          <w:sz w:val="28"/>
          <w:szCs w:val="28"/>
          <w:lang w:val="en-US"/>
        </w:rPr>
        <w:t>uraviy immunitetni shakllantirish uchun insonda kuchli, mustahkam iroda bo‘lishi lozim. Ma</w:t>
      </w:r>
      <w:r w:rsidRPr="001768BD">
        <w:rPr>
          <w:rFonts w:eastAsia="MingLiU"/>
          <w:color w:val="000099"/>
          <w:sz w:val="28"/>
          <w:szCs w:val="28"/>
          <w:lang w:val="en-US"/>
        </w:rPr>
        <w:t>fk</w:t>
      </w:r>
      <w:r w:rsidRPr="001768BD">
        <w:rPr>
          <w:color w:val="000099"/>
          <w:sz w:val="28"/>
          <w:szCs w:val="28"/>
          <w:lang w:val="en-US"/>
        </w:rPr>
        <w:t>uraviy immunitet esa ilmga tayanadi. Ilmli inson o‘z faoliyatini ko‘r-ko‘rona emas, balki chuqur o‘ylab, mushohada bilan boshqaradi.Irodali inson muqaddas an’analarimiz, milliy qadriyatlarimiz, moddiy va ma’naviy merosni asrab-avaylashni oliy maqsadiga aylantiradi. Shuning barobarida tarixni, Vatanining tarixini bilgan yoshlarni chalg‘itib bo‘lmaydi, ular irodali yoshlardir. Mustahkam iroda orqaligina ma’naviyatni anglash mumkin. Ma’naviyatning asosiy mezonlari ham kuchli, mustahkam irodaga tayanadi.Qayerdaki ma</w:t>
      </w:r>
      <w:r w:rsidRPr="001768BD">
        <w:rPr>
          <w:rFonts w:eastAsia="MingLiU"/>
          <w:color w:val="000099"/>
          <w:sz w:val="28"/>
          <w:szCs w:val="28"/>
          <w:lang w:val="en-US"/>
        </w:rPr>
        <w:t>fk</w:t>
      </w:r>
      <w:r w:rsidRPr="001768BD">
        <w:rPr>
          <w:color w:val="000099"/>
          <w:sz w:val="28"/>
          <w:szCs w:val="28"/>
          <w:lang w:val="en-US"/>
        </w:rPr>
        <w:t>uraviy bo‘shliq vujudga kelsa, o‘sha yerda begona ma</w:t>
      </w:r>
      <w:r w:rsidRPr="001768BD">
        <w:rPr>
          <w:rFonts w:eastAsia="MingLiU"/>
          <w:color w:val="000099"/>
          <w:sz w:val="28"/>
          <w:szCs w:val="28"/>
          <w:lang w:val="en-US"/>
        </w:rPr>
        <w:t>fk</w:t>
      </w:r>
      <w:r w:rsidRPr="001768BD">
        <w:rPr>
          <w:color w:val="000099"/>
          <w:sz w:val="28"/>
          <w:szCs w:val="28"/>
          <w:lang w:val="en-US"/>
        </w:rPr>
        <w:t>ura hukmronlik qilishi tayin. Milliy g‘oya, milliy ma</w:t>
      </w:r>
      <w:r w:rsidRPr="001768BD">
        <w:rPr>
          <w:rFonts w:eastAsia="MingLiU"/>
          <w:color w:val="000099"/>
          <w:sz w:val="28"/>
          <w:szCs w:val="28"/>
          <w:lang w:val="en-US"/>
        </w:rPr>
        <w:t>fk</w:t>
      </w:r>
      <w:r w:rsidRPr="001768BD">
        <w:rPr>
          <w:color w:val="000099"/>
          <w:sz w:val="28"/>
          <w:szCs w:val="28"/>
          <w:lang w:val="en-US"/>
        </w:rPr>
        <w:t xml:space="preserve">uraga ega bo‘lmagan inson o‘ziga va yon-atrofdagilarga nisbatan befarq bo‘ladi.Bizning zaminimizda yashab o‘tgan buyuk ajdodlarimiz, xususan, Muhammad Muso Xorazmiy,  Abu Nasr Forobiy, Ahmad Farg‘oniy, Abu Rayhon Beruniy, Abu Ali ibn Sino, Mahmud Zamaxshariy, Mirzo Ulug‘bek va boshqa allomalarimizning o‘lmas bebaho asarlari, ilmiy merosida insonlarning irodali va kengfe’llik bo‘lishi, faqat o‘qib-o‘rganish orqaligina yuksak ma’naviyat egasi bo‘lish mumkin degan fikrlar qayd etib o‘tiladi.Yuksak ma’naviyat qaror topgan jamiyatda fuqarolarning faolligi ham, vatanparvarligi ham yuksak bo‘ladi. Haqiqiy iroda shunda ko‘rinadi. </w:t>
      </w:r>
    </w:p>
    <w:p w:rsidR="00F14459" w:rsidRPr="001768BD" w:rsidRDefault="00F14459" w:rsidP="001768BD">
      <w:pPr>
        <w:tabs>
          <w:tab w:val="left" w:pos="360"/>
        </w:tabs>
        <w:ind w:left="-851"/>
        <w:jc w:val="both"/>
        <w:rPr>
          <w:color w:val="000099"/>
          <w:sz w:val="28"/>
          <w:szCs w:val="28"/>
          <w:lang w:val="en-US"/>
        </w:rPr>
      </w:pPr>
    </w:p>
    <w:p w:rsidR="00F14459" w:rsidRPr="001768BD" w:rsidRDefault="00F14459" w:rsidP="001768BD">
      <w:pPr>
        <w:tabs>
          <w:tab w:val="left" w:pos="360"/>
        </w:tabs>
        <w:ind w:left="-851"/>
        <w:jc w:val="both"/>
        <w:rPr>
          <w:color w:val="000099"/>
          <w:sz w:val="28"/>
          <w:szCs w:val="28"/>
          <w:lang w:val="en-US"/>
        </w:rPr>
      </w:pPr>
      <w:r w:rsidRPr="001768BD">
        <w:rPr>
          <w:color w:val="000099"/>
          <w:sz w:val="28"/>
          <w:szCs w:val="28"/>
          <w:lang w:val="en-US"/>
        </w:rPr>
        <w:t>Ta’tilingiz maroqli o’tsin</w:t>
      </w:r>
    </w:p>
    <w:p w:rsidR="00F14459" w:rsidRPr="00A45926" w:rsidRDefault="00F14459" w:rsidP="0014636B">
      <w:pPr>
        <w:spacing w:line="360" w:lineRule="auto"/>
        <w:ind w:left="-720" w:firstLine="180"/>
        <w:rPr>
          <w:b/>
          <w:color w:val="008000"/>
          <w:sz w:val="28"/>
          <w:szCs w:val="28"/>
          <w:lang w:val="uz-Latn-UZ"/>
        </w:rPr>
      </w:pPr>
      <w:r>
        <w:rPr>
          <w:b/>
          <w:color w:val="008000"/>
          <w:sz w:val="28"/>
          <w:szCs w:val="28"/>
          <w:lang w:val="uz-Latn-UZ"/>
        </w:rPr>
        <w:t xml:space="preserve">IV. </w:t>
      </w:r>
      <w:r w:rsidRPr="00A45926">
        <w:rPr>
          <w:b/>
          <w:color w:val="008000"/>
          <w:sz w:val="28"/>
          <w:szCs w:val="28"/>
          <w:lang w:val="uz-Latn-UZ"/>
        </w:rPr>
        <w:t xml:space="preserve">O’quvchilarni rag’batlantirish. </w:t>
      </w:r>
    </w:p>
    <w:p w:rsidR="00F14459" w:rsidRPr="00A45926" w:rsidRDefault="00F14459" w:rsidP="0014636B">
      <w:pPr>
        <w:spacing w:line="360" w:lineRule="auto"/>
        <w:ind w:left="-720" w:firstLine="180"/>
        <w:rPr>
          <w:b/>
          <w:color w:val="008000"/>
          <w:sz w:val="28"/>
          <w:szCs w:val="28"/>
          <w:lang w:val="uz-Latn-UZ"/>
        </w:rPr>
      </w:pPr>
      <w:r w:rsidRPr="00A45926">
        <w:rPr>
          <w:b/>
          <w:color w:val="008000"/>
          <w:sz w:val="28"/>
          <w:szCs w:val="28"/>
          <w:lang w:val="uz-Latn-UZ"/>
        </w:rPr>
        <w:t xml:space="preserve">V. O’quvchilarni baholash. </w:t>
      </w:r>
    </w:p>
    <w:p w:rsidR="00F14459" w:rsidRPr="00A45926" w:rsidRDefault="00F14459" w:rsidP="0014636B">
      <w:pPr>
        <w:spacing w:line="360" w:lineRule="auto"/>
        <w:ind w:left="-720" w:firstLine="180"/>
        <w:rPr>
          <w:color w:val="008000"/>
          <w:sz w:val="28"/>
          <w:szCs w:val="28"/>
          <w:lang w:val="it-IT"/>
        </w:rPr>
      </w:pPr>
      <w:r>
        <w:rPr>
          <w:b/>
          <w:color w:val="008000"/>
          <w:sz w:val="28"/>
          <w:szCs w:val="28"/>
          <w:lang w:val="it-IT"/>
        </w:rPr>
        <w:t>VI</w:t>
      </w:r>
      <w:r w:rsidRPr="00A45926">
        <w:rPr>
          <w:b/>
          <w:color w:val="008000"/>
          <w:sz w:val="28"/>
          <w:szCs w:val="28"/>
          <w:lang w:val="it-IT"/>
        </w:rPr>
        <w:t>. Uyga vazifa: mavzuni o’rganish.</w:t>
      </w:r>
    </w:p>
    <w:p w:rsidR="00F14459" w:rsidRPr="0014636B" w:rsidRDefault="00F14459" w:rsidP="001768BD">
      <w:pPr>
        <w:ind w:left="-851"/>
        <w:jc w:val="both"/>
        <w:rPr>
          <w:lang w:val="it-IT"/>
        </w:rPr>
      </w:pPr>
    </w:p>
    <w:p w:rsidR="00F14459" w:rsidRPr="001768BD" w:rsidRDefault="00F14459" w:rsidP="001A290D">
      <w:pPr>
        <w:pStyle w:val="NormalWeb"/>
        <w:spacing w:before="0" w:beforeAutospacing="0" w:after="0" w:afterAutospacing="0"/>
        <w:jc w:val="both"/>
        <w:rPr>
          <w:b/>
          <w:sz w:val="28"/>
          <w:szCs w:val="28"/>
          <w:lang w:val="en-US"/>
        </w:rPr>
      </w:pPr>
    </w:p>
    <w:sectPr w:rsidR="00F14459" w:rsidRPr="001768BD" w:rsidSect="001A290D">
      <w:pgSz w:w="11906" w:h="16838"/>
      <w:pgMar w:top="709" w:right="851" w:bottom="709"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odoni Uzb">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Batang">
    <w:altName w:val="ўа¬»¬¦¬ў"/>
    <w:panose1 w:val="02030600000101010101"/>
    <w:charset w:val="81"/>
    <w:family w:val="roman"/>
    <w:pitch w:val="variable"/>
    <w:sig w:usb0="B00002AF" w:usb1="69D77CFB" w:usb2="00000030" w:usb3="00000000" w:csb0="0008009F" w:csb1="00000000"/>
  </w:font>
  <w:font w:name="MingLiU">
    <w:altName w:val="??c???"/>
    <w:panose1 w:val="02020509000000000000"/>
    <w:charset w:val="88"/>
    <w:family w:val="modern"/>
    <w:pitch w:val="fixed"/>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AA2F76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618CCF28"/>
    <w:lvl w:ilvl="0">
      <w:start w:val="1"/>
      <w:numFmt w:val="bullet"/>
      <w:lvlText w:val=""/>
      <w:lvlJc w:val="left"/>
      <w:pPr>
        <w:tabs>
          <w:tab w:val="num" w:pos="360"/>
        </w:tabs>
        <w:ind w:left="360" w:hanging="360"/>
      </w:pPr>
      <w:rPr>
        <w:rFonts w:ascii="Symbol" w:hAnsi="Symbol" w:hint="default"/>
      </w:rPr>
    </w:lvl>
  </w:abstractNum>
  <w:abstractNum w:abstractNumId="2">
    <w:nsid w:val="02B927BA"/>
    <w:multiLevelType w:val="hybridMultilevel"/>
    <w:tmpl w:val="8F285552"/>
    <w:lvl w:ilvl="0" w:tplc="BEAEAFC4">
      <w:start w:val="1"/>
      <w:numFmt w:val="bullet"/>
      <w:lvlText w:val="•"/>
      <w:lvlJc w:val="left"/>
      <w:pPr>
        <w:tabs>
          <w:tab w:val="num" w:pos="720"/>
        </w:tabs>
        <w:ind w:left="720" w:hanging="360"/>
      </w:pPr>
      <w:rPr>
        <w:rFonts w:ascii="Tahoma" w:hAnsi="Tahoma" w:hint="default"/>
      </w:rPr>
    </w:lvl>
    <w:lvl w:ilvl="1" w:tplc="915871F2" w:tentative="1">
      <w:start w:val="1"/>
      <w:numFmt w:val="bullet"/>
      <w:lvlText w:val="•"/>
      <w:lvlJc w:val="left"/>
      <w:pPr>
        <w:tabs>
          <w:tab w:val="num" w:pos="1440"/>
        </w:tabs>
        <w:ind w:left="1440" w:hanging="360"/>
      </w:pPr>
      <w:rPr>
        <w:rFonts w:ascii="Tahoma" w:hAnsi="Tahoma" w:hint="default"/>
      </w:rPr>
    </w:lvl>
    <w:lvl w:ilvl="2" w:tplc="BE5E8C36" w:tentative="1">
      <w:start w:val="1"/>
      <w:numFmt w:val="bullet"/>
      <w:lvlText w:val="•"/>
      <w:lvlJc w:val="left"/>
      <w:pPr>
        <w:tabs>
          <w:tab w:val="num" w:pos="2160"/>
        </w:tabs>
        <w:ind w:left="2160" w:hanging="360"/>
      </w:pPr>
      <w:rPr>
        <w:rFonts w:ascii="Tahoma" w:hAnsi="Tahoma" w:hint="default"/>
      </w:rPr>
    </w:lvl>
    <w:lvl w:ilvl="3" w:tplc="5A364B7E" w:tentative="1">
      <w:start w:val="1"/>
      <w:numFmt w:val="bullet"/>
      <w:lvlText w:val="•"/>
      <w:lvlJc w:val="left"/>
      <w:pPr>
        <w:tabs>
          <w:tab w:val="num" w:pos="2880"/>
        </w:tabs>
        <w:ind w:left="2880" w:hanging="360"/>
      </w:pPr>
      <w:rPr>
        <w:rFonts w:ascii="Tahoma" w:hAnsi="Tahoma" w:hint="default"/>
      </w:rPr>
    </w:lvl>
    <w:lvl w:ilvl="4" w:tplc="75F82328" w:tentative="1">
      <w:start w:val="1"/>
      <w:numFmt w:val="bullet"/>
      <w:lvlText w:val="•"/>
      <w:lvlJc w:val="left"/>
      <w:pPr>
        <w:tabs>
          <w:tab w:val="num" w:pos="3600"/>
        </w:tabs>
        <w:ind w:left="3600" w:hanging="360"/>
      </w:pPr>
      <w:rPr>
        <w:rFonts w:ascii="Tahoma" w:hAnsi="Tahoma" w:hint="default"/>
      </w:rPr>
    </w:lvl>
    <w:lvl w:ilvl="5" w:tplc="F87C729E" w:tentative="1">
      <w:start w:val="1"/>
      <w:numFmt w:val="bullet"/>
      <w:lvlText w:val="•"/>
      <w:lvlJc w:val="left"/>
      <w:pPr>
        <w:tabs>
          <w:tab w:val="num" w:pos="4320"/>
        </w:tabs>
        <w:ind w:left="4320" w:hanging="360"/>
      </w:pPr>
      <w:rPr>
        <w:rFonts w:ascii="Tahoma" w:hAnsi="Tahoma" w:hint="default"/>
      </w:rPr>
    </w:lvl>
    <w:lvl w:ilvl="6" w:tplc="B6D6ADF8" w:tentative="1">
      <w:start w:val="1"/>
      <w:numFmt w:val="bullet"/>
      <w:lvlText w:val="•"/>
      <w:lvlJc w:val="left"/>
      <w:pPr>
        <w:tabs>
          <w:tab w:val="num" w:pos="5040"/>
        </w:tabs>
        <w:ind w:left="5040" w:hanging="360"/>
      </w:pPr>
      <w:rPr>
        <w:rFonts w:ascii="Tahoma" w:hAnsi="Tahoma" w:hint="default"/>
      </w:rPr>
    </w:lvl>
    <w:lvl w:ilvl="7" w:tplc="A43E832A" w:tentative="1">
      <w:start w:val="1"/>
      <w:numFmt w:val="bullet"/>
      <w:lvlText w:val="•"/>
      <w:lvlJc w:val="left"/>
      <w:pPr>
        <w:tabs>
          <w:tab w:val="num" w:pos="5760"/>
        </w:tabs>
        <w:ind w:left="5760" w:hanging="360"/>
      </w:pPr>
      <w:rPr>
        <w:rFonts w:ascii="Tahoma" w:hAnsi="Tahoma" w:hint="default"/>
      </w:rPr>
    </w:lvl>
    <w:lvl w:ilvl="8" w:tplc="7B3295A4" w:tentative="1">
      <w:start w:val="1"/>
      <w:numFmt w:val="bullet"/>
      <w:lvlText w:val="•"/>
      <w:lvlJc w:val="left"/>
      <w:pPr>
        <w:tabs>
          <w:tab w:val="num" w:pos="6480"/>
        </w:tabs>
        <w:ind w:left="6480" w:hanging="360"/>
      </w:pPr>
      <w:rPr>
        <w:rFonts w:ascii="Tahoma" w:hAnsi="Tahoma" w:hint="default"/>
      </w:rPr>
    </w:lvl>
  </w:abstractNum>
  <w:abstractNum w:abstractNumId="3">
    <w:nsid w:val="1E0B4D02"/>
    <w:multiLevelType w:val="hybridMultilevel"/>
    <w:tmpl w:val="1E389342"/>
    <w:lvl w:ilvl="0" w:tplc="5CC2E22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
    <w:nsid w:val="265E1E15"/>
    <w:multiLevelType w:val="hybridMultilevel"/>
    <w:tmpl w:val="260848EA"/>
    <w:lvl w:ilvl="0" w:tplc="04190001">
      <w:start w:val="34"/>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8D5B61"/>
    <w:multiLevelType w:val="hybridMultilevel"/>
    <w:tmpl w:val="8048C680"/>
    <w:lvl w:ilvl="0" w:tplc="487C5558">
      <w:start w:val="1"/>
      <w:numFmt w:val="decimal"/>
      <w:lvlText w:val="%1."/>
      <w:lvlJc w:val="left"/>
      <w:pPr>
        <w:tabs>
          <w:tab w:val="num" w:pos="643"/>
        </w:tabs>
        <w:ind w:left="643" w:hanging="360"/>
      </w:pPr>
      <w:rPr>
        <w:rFonts w:cs="Times New Roman" w:hint="default"/>
      </w:rPr>
    </w:lvl>
    <w:lvl w:ilvl="1" w:tplc="04190019" w:tentative="1">
      <w:start w:val="1"/>
      <w:numFmt w:val="lowerLetter"/>
      <w:lvlText w:val="%2."/>
      <w:lvlJc w:val="left"/>
      <w:pPr>
        <w:tabs>
          <w:tab w:val="num" w:pos="1363"/>
        </w:tabs>
        <w:ind w:left="1363" w:hanging="360"/>
      </w:pPr>
      <w:rPr>
        <w:rFonts w:cs="Times New Roman"/>
      </w:rPr>
    </w:lvl>
    <w:lvl w:ilvl="2" w:tplc="0419001B" w:tentative="1">
      <w:start w:val="1"/>
      <w:numFmt w:val="lowerRoman"/>
      <w:lvlText w:val="%3."/>
      <w:lvlJc w:val="right"/>
      <w:pPr>
        <w:tabs>
          <w:tab w:val="num" w:pos="2083"/>
        </w:tabs>
        <w:ind w:left="2083" w:hanging="180"/>
      </w:pPr>
      <w:rPr>
        <w:rFonts w:cs="Times New Roman"/>
      </w:rPr>
    </w:lvl>
    <w:lvl w:ilvl="3" w:tplc="0419000F" w:tentative="1">
      <w:start w:val="1"/>
      <w:numFmt w:val="decimal"/>
      <w:lvlText w:val="%4."/>
      <w:lvlJc w:val="left"/>
      <w:pPr>
        <w:tabs>
          <w:tab w:val="num" w:pos="2803"/>
        </w:tabs>
        <w:ind w:left="2803" w:hanging="360"/>
      </w:pPr>
      <w:rPr>
        <w:rFonts w:cs="Times New Roman"/>
      </w:rPr>
    </w:lvl>
    <w:lvl w:ilvl="4" w:tplc="04190019" w:tentative="1">
      <w:start w:val="1"/>
      <w:numFmt w:val="lowerLetter"/>
      <w:lvlText w:val="%5."/>
      <w:lvlJc w:val="left"/>
      <w:pPr>
        <w:tabs>
          <w:tab w:val="num" w:pos="3523"/>
        </w:tabs>
        <w:ind w:left="3523" w:hanging="360"/>
      </w:pPr>
      <w:rPr>
        <w:rFonts w:cs="Times New Roman"/>
      </w:rPr>
    </w:lvl>
    <w:lvl w:ilvl="5" w:tplc="0419001B" w:tentative="1">
      <w:start w:val="1"/>
      <w:numFmt w:val="lowerRoman"/>
      <w:lvlText w:val="%6."/>
      <w:lvlJc w:val="right"/>
      <w:pPr>
        <w:tabs>
          <w:tab w:val="num" w:pos="4243"/>
        </w:tabs>
        <w:ind w:left="4243" w:hanging="180"/>
      </w:pPr>
      <w:rPr>
        <w:rFonts w:cs="Times New Roman"/>
      </w:rPr>
    </w:lvl>
    <w:lvl w:ilvl="6" w:tplc="0419000F" w:tentative="1">
      <w:start w:val="1"/>
      <w:numFmt w:val="decimal"/>
      <w:lvlText w:val="%7."/>
      <w:lvlJc w:val="left"/>
      <w:pPr>
        <w:tabs>
          <w:tab w:val="num" w:pos="4963"/>
        </w:tabs>
        <w:ind w:left="4963" w:hanging="360"/>
      </w:pPr>
      <w:rPr>
        <w:rFonts w:cs="Times New Roman"/>
      </w:rPr>
    </w:lvl>
    <w:lvl w:ilvl="7" w:tplc="04190019" w:tentative="1">
      <w:start w:val="1"/>
      <w:numFmt w:val="lowerLetter"/>
      <w:lvlText w:val="%8."/>
      <w:lvlJc w:val="left"/>
      <w:pPr>
        <w:tabs>
          <w:tab w:val="num" w:pos="5683"/>
        </w:tabs>
        <w:ind w:left="5683" w:hanging="360"/>
      </w:pPr>
      <w:rPr>
        <w:rFonts w:cs="Times New Roman"/>
      </w:rPr>
    </w:lvl>
    <w:lvl w:ilvl="8" w:tplc="0419001B" w:tentative="1">
      <w:start w:val="1"/>
      <w:numFmt w:val="lowerRoman"/>
      <w:lvlText w:val="%9."/>
      <w:lvlJc w:val="right"/>
      <w:pPr>
        <w:tabs>
          <w:tab w:val="num" w:pos="6403"/>
        </w:tabs>
        <w:ind w:left="6403" w:hanging="180"/>
      </w:pPr>
      <w:rPr>
        <w:rFonts w:cs="Times New Roman"/>
      </w:rPr>
    </w:lvl>
  </w:abstractNum>
  <w:abstractNum w:abstractNumId="6">
    <w:nsid w:val="59A97A51"/>
    <w:multiLevelType w:val="hybridMultilevel"/>
    <w:tmpl w:val="68E0E6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DA07D5D"/>
    <w:multiLevelType w:val="hybridMultilevel"/>
    <w:tmpl w:val="79820EB4"/>
    <w:lvl w:ilvl="0" w:tplc="7454516A">
      <w:start w:val="1"/>
      <w:numFmt w:val="bullet"/>
      <w:lvlText w:val="•"/>
      <w:lvlJc w:val="left"/>
      <w:pPr>
        <w:tabs>
          <w:tab w:val="num" w:pos="720"/>
        </w:tabs>
        <w:ind w:left="720" w:hanging="360"/>
      </w:pPr>
      <w:rPr>
        <w:rFonts w:ascii="Tahoma" w:hAnsi="Tahoma" w:hint="default"/>
      </w:rPr>
    </w:lvl>
    <w:lvl w:ilvl="1" w:tplc="BCB864D0" w:tentative="1">
      <w:start w:val="1"/>
      <w:numFmt w:val="bullet"/>
      <w:lvlText w:val="•"/>
      <w:lvlJc w:val="left"/>
      <w:pPr>
        <w:tabs>
          <w:tab w:val="num" w:pos="1440"/>
        </w:tabs>
        <w:ind w:left="1440" w:hanging="360"/>
      </w:pPr>
      <w:rPr>
        <w:rFonts w:ascii="Tahoma" w:hAnsi="Tahoma" w:hint="default"/>
      </w:rPr>
    </w:lvl>
    <w:lvl w:ilvl="2" w:tplc="03EE1E14" w:tentative="1">
      <w:start w:val="1"/>
      <w:numFmt w:val="bullet"/>
      <w:lvlText w:val="•"/>
      <w:lvlJc w:val="left"/>
      <w:pPr>
        <w:tabs>
          <w:tab w:val="num" w:pos="2160"/>
        </w:tabs>
        <w:ind w:left="2160" w:hanging="360"/>
      </w:pPr>
      <w:rPr>
        <w:rFonts w:ascii="Tahoma" w:hAnsi="Tahoma" w:hint="default"/>
      </w:rPr>
    </w:lvl>
    <w:lvl w:ilvl="3" w:tplc="5C98C856" w:tentative="1">
      <w:start w:val="1"/>
      <w:numFmt w:val="bullet"/>
      <w:lvlText w:val="•"/>
      <w:lvlJc w:val="left"/>
      <w:pPr>
        <w:tabs>
          <w:tab w:val="num" w:pos="2880"/>
        </w:tabs>
        <w:ind w:left="2880" w:hanging="360"/>
      </w:pPr>
      <w:rPr>
        <w:rFonts w:ascii="Tahoma" w:hAnsi="Tahoma" w:hint="default"/>
      </w:rPr>
    </w:lvl>
    <w:lvl w:ilvl="4" w:tplc="1624D4A6" w:tentative="1">
      <w:start w:val="1"/>
      <w:numFmt w:val="bullet"/>
      <w:lvlText w:val="•"/>
      <w:lvlJc w:val="left"/>
      <w:pPr>
        <w:tabs>
          <w:tab w:val="num" w:pos="3600"/>
        </w:tabs>
        <w:ind w:left="3600" w:hanging="360"/>
      </w:pPr>
      <w:rPr>
        <w:rFonts w:ascii="Tahoma" w:hAnsi="Tahoma" w:hint="default"/>
      </w:rPr>
    </w:lvl>
    <w:lvl w:ilvl="5" w:tplc="6CA2FB0E" w:tentative="1">
      <w:start w:val="1"/>
      <w:numFmt w:val="bullet"/>
      <w:lvlText w:val="•"/>
      <w:lvlJc w:val="left"/>
      <w:pPr>
        <w:tabs>
          <w:tab w:val="num" w:pos="4320"/>
        </w:tabs>
        <w:ind w:left="4320" w:hanging="360"/>
      </w:pPr>
      <w:rPr>
        <w:rFonts w:ascii="Tahoma" w:hAnsi="Tahoma" w:hint="default"/>
      </w:rPr>
    </w:lvl>
    <w:lvl w:ilvl="6" w:tplc="F32ED1C8" w:tentative="1">
      <w:start w:val="1"/>
      <w:numFmt w:val="bullet"/>
      <w:lvlText w:val="•"/>
      <w:lvlJc w:val="left"/>
      <w:pPr>
        <w:tabs>
          <w:tab w:val="num" w:pos="5040"/>
        </w:tabs>
        <w:ind w:left="5040" w:hanging="360"/>
      </w:pPr>
      <w:rPr>
        <w:rFonts w:ascii="Tahoma" w:hAnsi="Tahoma" w:hint="default"/>
      </w:rPr>
    </w:lvl>
    <w:lvl w:ilvl="7" w:tplc="93C67E9C" w:tentative="1">
      <w:start w:val="1"/>
      <w:numFmt w:val="bullet"/>
      <w:lvlText w:val="•"/>
      <w:lvlJc w:val="left"/>
      <w:pPr>
        <w:tabs>
          <w:tab w:val="num" w:pos="5760"/>
        </w:tabs>
        <w:ind w:left="5760" w:hanging="360"/>
      </w:pPr>
      <w:rPr>
        <w:rFonts w:ascii="Tahoma" w:hAnsi="Tahoma" w:hint="default"/>
      </w:rPr>
    </w:lvl>
    <w:lvl w:ilvl="8" w:tplc="A328BA8A" w:tentative="1">
      <w:start w:val="1"/>
      <w:numFmt w:val="bullet"/>
      <w:lvlText w:val="•"/>
      <w:lvlJc w:val="left"/>
      <w:pPr>
        <w:tabs>
          <w:tab w:val="num" w:pos="6480"/>
        </w:tabs>
        <w:ind w:left="6480" w:hanging="360"/>
      </w:pPr>
      <w:rPr>
        <w:rFonts w:ascii="Tahoma" w:hAnsi="Tahoma" w:hint="default"/>
      </w:rPr>
    </w:lvl>
  </w:abstractNum>
  <w:abstractNum w:abstractNumId="8">
    <w:nsid w:val="687C32AD"/>
    <w:multiLevelType w:val="hybridMultilevel"/>
    <w:tmpl w:val="68E0E6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4827E3F"/>
    <w:multiLevelType w:val="hybridMultilevel"/>
    <w:tmpl w:val="96D61C8A"/>
    <w:lvl w:ilvl="0" w:tplc="5A2CAC8A">
      <w:start w:val="1"/>
      <w:numFmt w:val="upperRoman"/>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1"/>
  </w:num>
  <w:num w:numId="4">
    <w:abstractNumId w:val="0"/>
  </w:num>
  <w:num w:numId="5">
    <w:abstractNumId w:val="9"/>
  </w:num>
  <w:num w:numId="6">
    <w:abstractNumId w:val="1"/>
  </w:num>
  <w:num w:numId="7">
    <w:abstractNumId w:val="0"/>
  </w:num>
  <w:num w:numId="8">
    <w:abstractNumId w:val="5"/>
  </w:num>
  <w:num w:numId="9">
    <w:abstractNumId w:val="2"/>
  </w:num>
  <w:num w:numId="10">
    <w:abstractNumId w:val="4"/>
  </w:num>
  <w:num w:numId="11">
    <w:abstractNumId w:val="7"/>
  </w:num>
  <w:num w:numId="12">
    <w:abstractNumId w:val="8"/>
  </w:num>
  <w:num w:numId="13">
    <w:abstractNumId w:val="3"/>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38DD"/>
    <w:rsid w:val="0007521E"/>
    <w:rsid w:val="000B61B9"/>
    <w:rsid w:val="000C3AA6"/>
    <w:rsid w:val="0014636B"/>
    <w:rsid w:val="00174948"/>
    <w:rsid w:val="001768BD"/>
    <w:rsid w:val="001807A2"/>
    <w:rsid w:val="001A290D"/>
    <w:rsid w:val="001E0ECB"/>
    <w:rsid w:val="001F674D"/>
    <w:rsid w:val="002240F7"/>
    <w:rsid w:val="00281CE0"/>
    <w:rsid w:val="00292B4E"/>
    <w:rsid w:val="002B0185"/>
    <w:rsid w:val="002B4ADB"/>
    <w:rsid w:val="002D4700"/>
    <w:rsid w:val="003259CF"/>
    <w:rsid w:val="00341FED"/>
    <w:rsid w:val="00345C5A"/>
    <w:rsid w:val="003736D5"/>
    <w:rsid w:val="00394EAB"/>
    <w:rsid w:val="003C1A22"/>
    <w:rsid w:val="00422BBA"/>
    <w:rsid w:val="00477355"/>
    <w:rsid w:val="00481832"/>
    <w:rsid w:val="004E6F4B"/>
    <w:rsid w:val="004F6CC5"/>
    <w:rsid w:val="00564007"/>
    <w:rsid w:val="0056647F"/>
    <w:rsid w:val="005A332A"/>
    <w:rsid w:val="005B6266"/>
    <w:rsid w:val="006442F8"/>
    <w:rsid w:val="00656FAD"/>
    <w:rsid w:val="00664CDF"/>
    <w:rsid w:val="006774D0"/>
    <w:rsid w:val="00696ABC"/>
    <w:rsid w:val="006B1319"/>
    <w:rsid w:val="006B2B7D"/>
    <w:rsid w:val="006E4912"/>
    <w:rsid w:val="00721848"/>
    <w:rsid w:val="00735CB4"/>
    <w:rsid w:val="00753D60"/>
    <w:rsid w:val="007A7C96"/>
    <w:rsid w:val="007B046D"/>
    <w:rsid w:val="007E2208"/>
    <w:rsid w:val="008140D9"/>
    <w:rsid w:val="00864E55"/>
    <w:rsid w:val="00872E8E"/>
    <w:rsid w:val="00892EC5"/>
    <w:rsid w:val="008A3334"/>
    <w:rsid w:val="008E08C1"/>
    <w:rsid w:val="0090172B"/>
    <w:rsid w:val="00953654"/>
    <w:rsid w:val="00963261"/>
    <w:rsid w:val="00990392"/>
    <w:rsid w:val="009F50E4"/>
    <w:rsid w:val="00A03AED"/>
    <w:rsid w:val="00A10F9B"/>
    <w:rsid w:val="00A45926"/>
    <w:rsid w:val="00A47F28"/>
    <w:rsid w:val="00AD67A4"/>
    <w:rsid w:val="00AF06B0"/>
    <w:rsid w:val="00B738DD"/>
    <w:rsid w:val="00BB267C"/>
    <w:rsid w:val="00BE5A76"/>
    <w:rsid w:val="00C02E30"/>
    <w:rsid w:val="00C07AC8"/>
    <w:rsid w:val="00C11CC0"/>
    <w:rsid w:val="00C57BF7"/>
    <w:rsid w:val="00C608BC"/>
    <w:rsid w:val="00C7465C"/>
    <w:rsid w:val="00C847AF"/>
    <w:rsid w:val="00CE4E73"/>
    <w:rsid w:val="00D10F8E"/>
    <w:rsid w:val="00D147DB"/>
    <w:rsid w:val="00D24FE6"/>
    <w:rsid w:val="00D2537D"/>
    <w:rsid w:val="00D31273"/>
    <w:rsid w:val="00D47141"/>
    <w:rsid w:val="00D708C7"/>
    <w:rsid w:val="00D850C6"/>
    <w:rsid w:val="00E13EE1"/>
    <w:rsid w:val="00E17106"/>
    <w:rsid w:val="00E626DC"/>
    <w:rsid w:val="00E80E08"/>
    <w:rsid w:val="00E823DA"/>
    <w:rsid w:val="00EA4D13"/>
    <w:rsid w:val="00EE001D"/>
    <w:rsid w:val="00EE29B9"/>
    <w:rsid w:val="00F06D35"/>
    <w:rsid w:val="00F14459"/>
    <w:rsid w:val="00F2432A"/>
    <w:rsid w:val="00F34848"/>
    <w:rsid w:val="00F438D9"/>
    <w:rsid w:val="00FA37A6"/>
    <w:rsid w:val="00FA6EE5"/>
    <w:rsid w:val="00FB25FE"/>
    <w:rsid w:val="00FB2A4A"/>
    <w:rsid w:val="00FE07E0"/>
    <w:rsid w:val="00FE696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8DD"/>
    <w:rPr>
      <w:rFonts w:ascii="Times New Roman" w:eastAsia="Times New Roman" w:hAnsi="Times New Roman"/>
      <w:sz w:val="24"/>
      <w:szCs w:val="24"/>
    </w:rPr>
  </w:style>
  <w:style w:type="paragraph" w:styleId="Heading3">
    <w:name w:val="heading 3"/>
    <w:basedOn w:val="Normal"/>
    <w:next w:val="Normal"/>
    <w:link w:val="Heading3Char"/>
    <w:uiPriority w:val="99"/>
    <w:qFormat/>
    <w:rsid w:val="00721848"/>
    <w:pPr>
      <w:keepNext/>
      <w:spacing w:before="240" w:after="60"/>
      <w:outlineLvl w:val="2"/>
    </w:pPr>
    <w:rPr>
      <w:rFonts w:ascii="Arial" w:hAnsi="Arial" w:cs="Arial"/>
      <w:b/>
      <w:bCs/>
      <w:sz w:val="26"/>
      <w:szCs w:val="26"/>
    </w:rPr>
  </w:style>
  <w:style w:type="paragraph" w:styleId="Heading7">
    <w:name w:val="heading 7"/>
    <w:basedOn w:val="Normal"/>
    <w:next w:val="Normal"/>
    <w:link w:val="Heading7Char"/>
    <w:uiPriority w:val="99"/>
    <w:qFormat/>
    <w:rsid w:val="00721848"/>
    <w:pPr>
      <w:spacing w:before="240" w:after="60"/>
      <w:outlineLvl w:val="6"/>
    </w:pPr>
  </w:style>
  <w:style w:type="paragraph" w:styleId="Heading8">
    <w:name w:val="heading 8"/>
    <w:basedOn w:val="Normal"/>
    <w:next w:val="Normal"/>
    <w:link w:val="Heading8Char"/>
    <w:uiPriority w:val="99"/>
    <w:qFormat/>
    <w:rsid w:val="00721848"/>
    <w:pPr>
      <w:spacing w:before="240" w:after="60"/>
      <w:outlineLvl w:val="7"/>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721848"/>
    <w:rPr>
      <w:rFonts w:ascii="Arial" w:hAnsi="Arial" w:cs="Arial"/>
      <w:b/>
      <w:bCs/>
      <w:sz w:val="26"/>
      <w:szCs w:val="26"/>
      <w:lang w:eastAsia="ru-RU"/>
    </w:rPr>
  </w:style>
  <w:style w:type="character" w:customStyle="1" w:styleId="Heading7Char">
    <w:name w:val="Heading 7 Char"/>
    <w:basedOn w:val="DefaultParagraphFont"/>
    <w:link w:val="Heading7"/>
    <w:uiPriority w:val="99"/>
    <w:locked/>
    <w:rsid w:val="00721848"/>
    <w:rPr>
      <w:rFonts w:ascii="Times New Roman" w:hAnsi="Times New Roman" w:cs="Times New Roman"/>
      <w:sz w:val="24"/>
      <w:szCs w:val="24"/>
      <w:lang w:eastAsia="ru-RU"/>
    </w:rPr>
  </w:style>
  <w:style w:type="character" w:customStyle="1" w:styleId="Heading8Char">
    <w:name w:val="Heading 8 Char"/>
    <w:basedOn w:val="DefaultParagraphFont"/>
    <w:link w:val="Heading8"/>
    <w:uiPriority w:val="99"/>
    <w:locked/>
    <w:rsid w:val="00721848"/>
    <w:rPr>
      <w:rFonts w:ascii="Times New Roman" w:hAnsi="Times New Roman" w:cs="Times New Roman"/>
      <w:i/>
      <w:iCs/>
      <w:sz w:val="24"/>
      <w:szCs w:val="24"/>
      <w:lang w:eastAsia="ru-RU"/>
    </w:rPr>
  </w:style>
  <w:style w:type="paragraph" w:styleId="BodyText">
    <w:name w:val="Body Text"/>
    <w:basedOn w:val="Normal"/>
    <w:link w:val="BodyTextChar"/>
    <w:uiPriority w:val="99"/>
    <w:rsid w:val="00B738DD"/>
    <w:pPr>
      <w:jc w:val="both"/>
    </w:pPr>
    <w:rPr>
      <w:rFonts w:ascii="Bodoni Uzb" w:hAnsi="Bodoni Uzb"/>
      <w:sz w:val="28"/>
    </w:rPr>
  </w:style>
  <w:style w:type="character" w:customStyle="1" w:styleId="BodyTextChar">
    <w:name w:val="Body Text Char"/>
    <w:basedOn w:val="DefaultParagraphFont"/>
    <w:link w:val="BodyText"/>
    <w:uiPriority w:val="99"/>
    <w:locked/>
    <w:rsid w:val="00B738DD"/>
    <w:rPr>
      <w:rFonts w:ascii="Bodoni Uzb" w:hAnsi="Bodoni Uzb" w:cs="Times New Roman"/>
      <w:sz w:val="24"/>
      <w:szCs w:val="24"/>
      <w:lang w:eastAsia="ru-RU"/>
    </w:rPr>
  </w:style>
  <w:style w:type="paragraph" w:styleId="NoSpacing">
    <w:name w:val="No Spacing"/>
    <w:link w:val="NoSpacingChar"/>
    <w:uiPriority w:val="99"/>
    <w:qFormat/>
    <w:rsid w:val="00C02E30"/>
    <w:rPr>
      <w:rFonts w:ascii="Times New Roman" w:eastAsia="Times New Roman" w:hAnsi="Times New Roman"/>
      <w:sz w:val="24"/>
      <w:szCs w:val="24"/>
    </w:rPr>
  </w:style>
  <w:style w:type="character" w:customStyle="1" w:styleId="NoSpacingChar">
    <w:name w:val="No Spacing Char"/>
    <w:link w:val="NoSpacing"/>
    <w:uiPriority w:val="99"/>
    <w:locked/>
    <w:rsid w:val="00C02E30"/>
    <w:rPr>
      <w:rFonts w:ascii="Times New Roman" w:hAnsi="Times New Roman"/>
      <w:sz w:val="24"/>
      <w:lang w:eastAsia="ru-RU"/>
    </w:rPr>
  </w:style>
  <w:style w:type="paragraph" w:styleId="BalloonText">
    <w:name w:val="Balloon Text"/>
    <w:basedOn w:val="Normal"/>
    <w:link w:val="BalloonTextChar"/>
    <w:uiPriority w:val="99"/>
    <w:semiHidden/>
    <w:rsid w:val="00C02E3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2E30"/>
    <w:rPr>
      <w:rFonts w:ascii="Tahoma" w:hAnsi="Tahoma" w:cs="Tahoma"/>
      <w:sz w:val="16"/>
      <w:szCs w:val="16"/>
      <w:lang w:eastAsia="ru-RU"/>
    </w:rPr>
  </w:style>
  <w:style w:type="paragraph" w:styleId="ListBullet">
    <w:name w:val="List Bullet"/>
    <w:basedOn w:val="Normal"/>
    <w:uiPriority w:val="99"/>
    <w:rsid w:val="00721848"/>
    <w:pPr>
      <w:numPr>
        <w:numId w:val="4"/>
      </w:numPr>
      <w:tabs>
        <w:tab w:val="clear" w:pos="643"/>
        <w:tab w:val="num" w:pos="360"/>
      </w:tabs>
      <w:ind w:left="360"/>
    </w:pPr>
  </w:style>
  <w:style w:type="paragraph" w:styleId="ListBullet2">
    <w:name w:val="List Bullet 2"/>
    <w:basedOn w:val="Normal"/>
    <w:uiPriority w:val="99"/>
    <w:semiHidden/>
    <w:rsid w:val="00AF06B0"/>
    <w:pPr>
      <w:numPr>
        <w:numId w:val="5"/>
      </w:numPr>
      <w:tabs>
        <w:tab w:val="clear" w:pos="1080"/>
        <w:tab w:val="num" w:pos="643"/>
      </w:tabs>
      <w:ind w:left="643" w:hanging="360"/>
      <w:contextualSpacing/>
    </w:pPr>
  </w:style>
  <w:style w:type="paragraph" w:styleId="NormalWeb">
    <w:name w:val="Normal (Web)"/>
    <w:basedOn w:val="Normal"/>
    <w:uiPriority w:val="99"/>
    <w:rsid w:val="002B0185"/>
    <w:pPr>
      <w:spacing w:before="100" w:beforeAutospacing="1" w:after="100" w:afterAutospacing="1"/>
    </w:pPr>
  </w:style>
  <w:style w:type="character" w:styleId="Strong">
    <w:name w:val="Strong"/>
    <w:basedOn w:val="DefaultParagraphFont"/>
    <w:uiPriority w:val="99"/>
    <w:qFormat/>
    <w:rsid w:val="00EE29B9"/>
    <w:rPr>
      <w:rFonts w:cs="Times New Roman"/>
      <w:b/>
    </w:rPr>
  </w:style>
  <w:style w:type="paragraph" w:styleId="ListParagraph">
    <w:name w:val="List Paragraph"/>
    <w:basedOn w:val="Normal"/>
    <w:uiPriority w:val="99"/>
    <w:qFormat/>
    <w:rsid w:val="00EE29B9"/>
    <w:pPr>
      <w:ind w:left="720"/>
      <w:contextualSpacing/>
    </w:pPr>
  </w:style>
  <w:style w:type="character" w:styleId="Hyperlink">
    <w:name w:val="Hyperlink"/>
    <w:basedOn w:val="DefaultParagraphFont"/>
    <w:uiPriority w:val="99"/>
    <w:semiHidden/>
    <w:rsid w:val="004E6F4B"/>
    <w:rPr>
      <w:rFonts w:cs="Times New Roman"/>
      <w:color w:val="0000FF"/>
      <w:u w:val="single"/>
    </w:rPr>
  </w:style>
  <w:style w:type="paragraph" w:customStyle="1" w:styleId="marker-quote1">
    <w:name w:val="marker-quote1"/>
    <w:basedOn w:val="Normal"/>
    <w:uiPriority w:val="99"/>
    <w:rsid w:val="004E6F4B"/>
    <w:pPr>
      <w:spacing w:before="100" w:beforeAutospacing="1" w:after="100" w:afterAutospacing="1"/>
    </w:pPr>
  </w:style>
  <w:style w:type="paragraph" w:styleId="Title">
    <w:name w:val="Title"/>
    <w:basedOn w:val="Normal"/>
    <w:link w:val="TitleChar"/>
    <w:uiPriority w:val="99"/>
    <w:qFormat/>
    <w:rsid w:val="00892EC5"/>
    <w:pPr>
      <w:jc w:val="center"/>
    </w:pPr>
    <w:rPr>
      <w:rFonts w:ascii="Bodoni Uzb" w:hAnsi="Bodoni Uzb"/>
      <w:sz w:val="32"/>
    </w:rPr>
  </w:style>
  <w:style w:type="character" w:customStyle="1" w:styleId="TitleChar">
    <w:name w:val="Title Char"/>
    <w:basedOn w:val="DefaultParagraphFont"/>
    <w:link w:val="Title"/>
    <w:uiPriority w:val="99"/>
    <w:locked/>
    <w:rsid w:val="00892EC5"/>
    <w:rPr>
      <w:rFonts w:ascii="Bodoni Uzb" w:hAnsi="Bodoni Uzb" w:cs="Times New Roman"/>
      <w:sz w:val="24"/>
      <w:szCs w:val="24"/>
    </w:rPr>
  </w:style>
  <w:style w:type="paragraph" w:customStyle="1" w:styleId="blue">
    <w:name w:val="blue"/>
    <w:basedOn w:val="Normal"/>
    <w:uiPriority w:val="99"/>
    <w:rsid w:val="00892EC5"/>
    <w:pPr>
      <w:spacing w:before="100" w:beforeAutospacing="1" w:after="100" w:afterAutospacing="1"/>
    </w:pPr>
  </w:style>
  <w:style w:type="character" w:customStyle="1" w:styleId="FontStyle36">
    <w:name w:val="Font Style36"/>
    <w:uiPriority w:val="99"/>
    <w:rsid w:val="002240F7"/>
    <w:rPr>
      <w:rFonts w:ascii="Times New Roman" w:hAnsi="Times New Roman"/>
      <w:sz w:val="24"/>
    </w:rPr>
  </w:style>
  <w:style w:type="character" w:customStyle="1" w:styleId="2">
    <w:name w:val="Основной текст (2)_"/>
    <w:link w:val="20"/>
    <w:uiPriority w:val="99"/>
    <w:locked/>
    <w:rsid w:val="00753D60"/>
    <w:rPr>
      <w:rFonts w:ascii="Times New Roman" w:hAnsi="Times New Roman"/>
      <w:b/>
      <w:sz w:val="19"/>
      <w:shd w:val="clear" w:color="auto" w:fill="FFFFFF"/>
    </w:rPr>
  </w:style>
  <w:style w:type="paragraph" w:customStyle="1" w:styleId="20">
    <w:name w:val="Основной текст (2)"/>
    <w:basedOn w:val="Normal"/>
    <w:link w:val="2"/>
    <w:uiPriority w:val="99"/>
    <w:rsid w:val="00753D60"/>
    <w:pPr>
      <w:widowControl w:val="0"/>
      <w:shd w:val="clear" w:color="auto" w:fill="FFFFFF"/>
      <w:spacing w:after="180" w:line="240" w:lineRule="atLeast"/>
      <w:ind w:firstLine="340"/>
      <w:jc w:val="both"/>
    </w:pPr>
    <w:rPr>
      <w:b/>
      <w:bCs/>
      <w:sz w:val="19"/>
      <w:szCs w:val="19"/>
    </w:rPr>
  </w:style>
</w:styles>
</file>

<file path=word/webSettings.xml><?xml version="1.0" encoding="utf-8"?>
<w:webSettings xmlns:r="http://schemas.openxmlformats.org/officeDocument/2006/relationships" xmlns:w="http://schemas.openxmlformats.org/wordprocessingml/2006/main">
  <w:divs>
    <w:div w:id="1033731282">
      <w:marLeft w:val="0"/>
      <w:marRight w:val="0"/>
      <w:marTop w:val="0"/>
      <w:marBottom w:val="0"/>
      <w:divBdr>
        <w:top w:val="none" w:sz="0" w:space="0" w:color="auto"/>
        <w:left w:val="none" w:sz="0" w:space="0" w:color="auto"/>
        <w:bottom w:val="none" w:sz="0" w:space="0" w:color="auto"/>
        <w:right w:val="none" w:sz="0" w:space="0" w:color="auto"/>
      </w:divBdr>
      <w:divsChild>
        <w:div w:id="1033731281">
          <w:marLeft w:val="0"/>
          <w:marRight w:val="0"/>
          <w:marTop w:val="0"/>
          <w:marBottom w:val="300"/>
          <w:divBdr>
            <w:top w:val="none" w:sz="0" w:space="0" w:color="auto"/>
            <w:left w:val="none" w:sz="0" w:space="0" w:color="auto"/>
            <w:bottom w:val="none" w:sz="0" w:space="0" w:color="auto"/>
            <w:right w:val="none" w:sz="0" w:space="0" w:color="auto"/>
          </w:divBdr>
        </w:div>
        <w:div w:id="1033731287">
          <w:marLeft w:val="0"/>
          <w:marRight w:val="0"/>
          <w:marTop w:val="0"/>
          <w:marBottom w:val="0"/>
          <w:divBdr>
            <w:top w:val="none" w:sz="0" w:space="0" w:color="auto"/>
            <w:left w:val="none" w:sz="0" w:space="0" w:color="auto"/>
            <w:bottom w:val="none" w:sz="0" w:space="0" w:color="auto"/>
            <w:right w:val="none" w:sz="0" w:space="0" w:color="auto"/>
          </w:divBdr>
          <w:divsChild>
            <w:div w:id="1033731278">
              <w:marLeft w:val="600"/>
              <w:marRight w:val="0"/>
              <w:marTop w:val="75"/>
              <w:marBottom w:val="300"/>
              <w:divBdr>
                <w:top w:val="none" w:sz="0" w:space="0" w:color="auto"/>
                <w:left w:val="none" w:sz="0" w:space="0" w:color="auto"/>
                <w:bottom w:val="none" w:sz="0" w:space="0" w:color="auto"/>
                <w:right w:val="none" w:sz="0" w:space="0" w:color="auto"/>
              </w:divBdr>
              <w:divsChild>
                <w:div w:id="1033731279">
                  <w:marLeft w:val="0"/>
                  <w:marRight w:val="0"/>
                  <w:marTop w:val="0"/>
                  <w:marBottom w:val="0"/>
                  <w:divBdr>
                    <w:top w:val="none" w:sz="0" w:space="0" w:color="auto"/>
                    <w:left w:val="none" w:sz="0" w:space="0" w:color="auto"/>
                    <w:bottom w:val="none" w:sz="0" w:space="0" w:color="auto"/>
                    <w:right w:val="none" w:sz="0" w:space="0" w:color="auto"/>
                  </w:divBdr>
                </w:div>
                <w:div w:id="1033731308">
                  <w:marLeft w:val="0"/>
                  <w:marRight w:val="0"/>
                  <w:marTop w:val="0"/>
                  <w:marBottom w:val="0"/>
                  <w:divBdr>
                    <w:top w:val="none" w:sz="0" w:space="0" w:color="auto"/>
                    <w:left w:val="none" w:sz="0" w:space="0" w:color="auto"/>
                    <w:bottom w:val="none" w:sz="0" w:space="0" w:color="auto"/>
                    <w:right w:val="none" w:sz="0" w:space="0" w:color="auto"/>
                  </w:divBdr>
                </w:div>
              </w:divsChild>
            </w:div>
            <w:div w:id="1033731286">
              <w:marLeft w:val="600"/>
              <w:marRight w:val="0"/>
              <w:marTop w:val="75"/>
              <w:marBottom w:val="300"/>
              <w:divBdr>
                <w:top w:val="none" w:sz="0" w:space="0" w:color="auto"/>
                <w:left w:val="none" w:sz="0" w:space="0" w:color="auto"/>
                <w:bottom w:val="none" w:sz="0" w:space="0" w:color="auto"/>
                <w:right w:val="none" w:sz="0" w:space="0" w:color="auto"/>
              </w:divBdr>
              <w:divsChild>
                <w:div w:id="1033731277">
                  <w:marLeft w:val="0"/>
                  <w:marRight w:val="0"/>
                  <w:marTop w:val="0"/>
                  <w:marBottom w:val="0"/>
                  <w:divBdr>
                    <w:top w:val="none" w:sz="0" w:space="0" w:color="auto"/>
                    <w:left w:val="none" w:sz="0" w:space="0" w:color="auto"/>
                    <w:bottom w:val="none" w:sz="0" w:space="0" w:color="auto"/>
                    <w:right w:val="none" w:sz="0" w:space="0" w:color="auto"/>
                  </w:divBdr>
                </w:div>
                <w:div w:id="1033731288">
                  <w:marLeft w:val="0"/>
                  <w:marRight w:val="0"/>
                  <w:marTop w:val="0"/>
                  <w:marBottom w:val="0"/>
                  <w:divBdr>
                    <w:top w:val="none" w:sz="0" w:space="0" w:color="auto"/>
                    <w:left w:val="none" w:sz="0" w:space="0" w:color="auto"/>
                    <w:bottom w:val="none" w:sz="0" w:space="0" w:color="auto"/>
                    <w:right w:val="none" w:sz="0" w:space="0" w:color="auto"/>
                  </w:divBdr>
                </w:div>
              </w:divsChild>
            </w:div>
            <w:div w:id="1033731289">
              <w:marLeft w:val="600"/>
              <w:marRight w:val="0"/>
              <w:marTop w:val="75"/>
              <w:marBottom w:val="300"/>
              <w:divBdr>
                <w:top w:val="none" w:sz="0" w:space="0" w:color="auto"/>
                <w:left w:val="none" w:sz="0" w:space="0" w:color="auto"/>
                <w:bottom w:val="none" w:sz="0" w:space="0" w:color="auto"/>
                <w:right w:val="none" w:sz="0" w:space="0" w:color="auto"/>
              </w:divBdr>
              <w:divsChild>
                <w:div w:id="1033731276">
                  <w:marLeft w:val="0"/>
                  <w:marRight w:val="0"/>
                  <w:marTop w:val="0"/>
                  <w:marBottom w:val="0"/>
                  <w:divBdr>
                    <w:top w:val="none" w:sz="0" w:space="0" w:color="auto"/>
                    <w:left w:val="none" w:sz="0" w:space="0" w:color="auto"/>
                    <w:bottom w:val="none" w:sz="0" w:space="0" w:color="auto"/>
                    <w:right w:val="none" w:sz="0" w:space="0" w:color="auto"/>
                  </w:divBdr>
                </w:div>
                <w:div w:id="1033731302">
                  <w:marLeft w:val="0"/>
                  <w:marRight w:val="0"/>
                  <w:marTop w:val="0"/>
                  <w:marBottom w:val="0"/>
                  <w:divBdr>
                    <w:top w:val="none" w:sz="0" w:space="0" w:color="auto"/>
                    <w:left w:val="none" w:sz="0" w:space="0" w:color="auto"/>
                    <w:bottom w:val="none" w:sz="0" w:space="0" w:color="auto"/>
                    <w:right w:val="none" w:sz="0" w:space="0" w:color="auto"/>
                  </w:divBdr>
                </w:div>
              </w:divsChild>
            </w:div>
            <w:div w:id="1033731297">
              <w:marLeft w:val="600"/>
              <w:marRight w:val="0"/>
              <w:marTop w:val="75"/>
              <w:marBottom w:val="300"/>
              <w:divBdr>
                <w:top w:val="none" w:sz="0" w:space="0" w:color="auto"/>
                <w:left w:val="none" w:sz="0" w:space="0" w:color="auto"/>
                <w:bottom w:val="none" w:sz="0" w:space="0" w:color="auto"/>
                <w:right w:val="none" w:sz="0" w:space="0" w:color="auto"/>
              </w:divBdr>
              <w:divsChild>
                <w:div w:id="1033731291">
                  <w:marLeft w:val="0"/>
                  <w:marRight w:val="0"/>
                  <w:marTop w:val="0"/>
                  <w:marBottom w:val="0"/>
                  <w:divBdr>
                    <w:top w:val="none" w:sz="0" w:space="0" w:color="auto"/>
                    <w:left w:val="none" w:sz="0" w:space="0" w:color="auto"/>
                    <w:bottom w:val="none" w:sz="0" w:space="0" w:color="auto"/>
                    <w:right w:val="none" w:sz="0" w:space="0" w:color="auto"/>
                  </w:divBdr>
                </w:div>
                <w:div w:id="1033731296">
                  <w:marLeft w:val="0"/>
                  <w:marRight w:val="0"/>
                  <w:marTop w:val="0"/>
                  <w:marBottom w:val="0"/>
                  <w:divBdr>
                    <w:top w:val="none" w:sz="0" w:space="0" w:color="auto"/>
                    <w:left w:val="none" w:sz="0" w:space="0" w:color="auto"/>
                    <w:bottom w:val="none" w:sz="0" w:space="0" w:color="auto"/>
                    <w:right w:val="none" w:sz="0" w:space="0" w:color="auto"/>
                  </w:divBdr>
                </w:div>
              </w:divsChild>
            </w:div>
            <w:div w:id="1033731303">
              <w:marLeft w:val="600"/>
              <w:marRight w:val="0"/>
              <w:marTop w:val="75"/>
              <w:marBottom w:val="300"/>
              <w:divBdr>
                <w:top w:val="none" w:sz="0" w:space="0" w:color="auto"/>
                <w:left w:val="none" w:sz="0" w:space="0" w:color="auto"/>
                <w:bottom w:val="none" w:sz="0" w:space="0" w:color="auto"/>
                <w:right w:val="none" w:sz="0" w:space="0" w:color="auto"/>
              </w:divBdr>
              <w:divsChild>
                <w:div w:id="1033731284">
                  <w:marLeft w:val="0"/>
                  <w:marRight w:val="0"/>
                  <w:marTop w:val="0"/>
                  <w:marBottom w:val="0"/>
                  <w:divBdr>
                    <w:top w:val="none" w:sz="0" w:space="0" w:color="auto"/>
                    <w:left w:val="none" w:sz="0" w:space="0" w:color="auto"/>
                    <w:bottom w:val="none" w:sz="0" w:space="0" w:color="auto"/>
                    <w:right w:val="none" w:sz="0" w:space="0" w:color="auto"/>
                  </w:divBdr>
                </w:div>
                <w:div w:id="1033731310">
                  <w:marLeft w:val="0"/>
                  <w:marRight w:val="0"/>
                  <w:marTop w:val="0"/>
                  <w:marBottom w:val="0"/>
                  <w:divBdr>
                    <w:top w:val="none" w:sz="0" w:space="0" w:color="auto"/>
                    <w:left w:val="none" w:sz="0" w:space="0" w:color="auto"/>
                    <w:bottom w:val="none" w:sz="0" w:space="0" w:color="auto"/>
                    <w:right w:val="none" w:sz="0" w:space="0" w:color="auto"/>
                  </w:divBdr>
                </w:div>
              </w:divsChild>
            </w:div>
            <w:div w:id="1033731307">
              <w:marLeft w:val="600"/>
              <w:marRight w:val="0"/>
              <w:marTop w:val="75"/>
              <w:marBottom w:val="300"/>
              <w:divBdr>
                <w:top w:val="none" w:sz="0" w:space="0" w:color="auto"/>
                <w:left w:val="none" w:sz="0" w:space="0" w:color="auto"/>
                <w:bottom w:val="none" w:sz="0" w:space="0" w:color="auto"/>
                <w:right w:val="none" w:sz="0" w:space="0" w:color="auto"/>
              </w:divBdr>
              <w:divsChild>
                <w:div w:id="1033731290">
                  <w:marLeft w:val="0"/>
                  <w:marRight w:val="0"/>
                  <w:marTop w:val="0"/>
                  <w:marBottom w:val="0"/>
                  <w:divBdr>
                    <w:top w:val="none" w:sz="0" w:space="0" w:color="auto"/>
                    <w:left w:val="none" w:sz="0" w:space="0" w:color="auto"/>
                    <w:bottom w:val="none" w:sz="0" w:space="0" w:color="auto"/>
                    <w:right w:val="none" w:sz="0" w:space="0" w:color="auto"/>
                  </w:divBdr>
                </w:div>
                <w:div w:id="10337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31283">
      <w:marLeft w:val="0"/>
      <w:marRight w:val="0"/>
      <w:marTop w:val="0"/>
      <w:marBottom w:val="0"/>
      <w:divBdr>
        <w:top w:val="none" w:sz="0" w:space="0" w:color="auto"/>
        <w:left w:val="none" w:sz="0" w:space="0" w:color="auto"/>
        <w:bottom w:val="none" w:sz="0" w:space="0" w:color="auto"/>
        <w:right w:val="none" w:sz="0" w:space="0" w:color="auto"/>
      </w:divBdr>
      <w:divsChild>
        <w:div w:id="1033731280">
          <w:marLeft w:val="0"/>
          <w:marRight w:val="0"/>
          <w:marTop w:val="0"/>
          <w:marBottom w:val="0"/>
          <w:divBdr>
            <w:top w:val="none" w:sz="0" w:space="0" w:color="auto"/>
            <w:left w:val="none" w:sz="0" w:space="0" w:color="auto"/>
            <w:bottom w:val="none" w:sz="0" w:space="0" w:color="auto"/>
            <w:right w:val="none" w:sz="0" w:space="0" w:color="auto"/>
          </w:divBdr>
        </w:div>
        <w:div w:id="1033731285">
          <w:marLeft w:val="0"/>
          <w:marRight w:val="0"/>
          <w:marTop w:val="0"/>
          <w:marBottom w:val="0"/>
          <w:divBdr>
            <w:top w:val="none" w:sz="0" w:space="0" w:color="auto"/>
            <w:left w:val="none" w:sz="0" w:space="0" w:color="auto"/>
            <w:bottom w:val="none" w:sz="0" w:space="0" w:color="auto"/>
            <w:right w:val="none" w:sz="0" w:space="0" w:color="auto"/>
          </w:divBdr>
        </w:div>
        <w:div w:id="1033731292">
          <w:marLeft w:val="0"/>
          <w:marRight w:val="0"/>
          <w:marTop w:val="0"/>
          <w:marBottom w:val="0"/>
          <w:divBdr>
            <w:top w:val="none" w:sz="0" w:space="0" w:color="auto"/>
            <w:left w:val="none" w:sz="0" w:space="0" w:color="auto"/>
            <w:bottom w:val="none" w:sz="0" w:space="0" w:color="auto"/>
            <w:right w:val="none" w:sz="0" w:space="0" w:color="auto"/>
          </w:divBdr>
        </w:div>
        <w:div w:id="1033731294">
          <w:marLeft w:val="0"/>
          <w:marRight w:val="0"/>
          <w:marTop w:val="0"/>
          <w:marBottom w:val="0"/>
          <w:divBdr>
            <w:top w:val="none" w:sz="0" w:space="0" w:color="auto"/>
            <w:left w:val="none" w:sz="0" w:space="0" w:color="auto"/>
            <w:bottom w:val="none" w:sz="0" w:space="0" w:color="auto"/>
            <w:right w:val="none" w:sz="0" w:space="0" w:color="auto"/>
          </w:divBdr>
        </w:div>
        <w:div w:id="1033731295">
          <w:marLeft w:val="0"/>
          <w:marRight w:val="0"/>
          <w:marTop w:val="0"/>
          <w:marBottom w:val="0"/>
          <w:divBdr>
            <w:top w:val="none" w:sz="0" w:space="0" w:color="auto"/>
            <w:left w:val="none" w:sz="0" w:space="0" w:color="auto"/>
            <w:bottom w:val="none" w:sz="0" w:space="0" w:color="auto"/>
            <w:right w:val="none" w:sz="0" w:space="0" w:color="auto"/>
          </w:divBdr>
        </w:div>
        <w:div w:id="1033731298">
          <w:marLeft w:val="0"/>
          <w:marRight w:val="0"/>
          <w:marTop w:val="0"/>
          <w:marBottom w:val="0"/>
          <w:divBdr>
            <w:top w:val="none" w:sz="0" w:space="0" w:color="auto"/>
            <w:left w:val="none" w:sz="0" w:space="0" w:color="auto"/>
            <w:bottom w:val="none" w:sz="0" w:space="0" w:color="auto"/>
            <w:right w:val="none" w:sz="0" w:space="0" w:color="auto"/>
          </w:divBdr>
        </w:div>
        <w:div w:id="1033731299">
          <w:marLeft w:val="0"/>
          <w:marRight w:val="0"/>
          <w:marTop w:val="0"/>
          <w:marBottom w:val="0"/>
          <w:divBdr>
            <w:top w:val="none" w:sz="0" w:space="0" w:color="auto"/>
            <w:left w:val="none" w:sz="0" w:space="0" w:color="auto"/>
            <w:bottom w:val="none" w:sz="0" w:space="0" w:color="auto"/>
            <w:right w:val="none" w:sz="0" w:space="0" w:color="auto"/>
          </w:divBdr>
        </w:div>
        <w:div w:id="1033731304">
          <w:marLeft w:val="0"/>
          <w:marRight w:val="0"/>
          <w:marTop w:val="0"/>
          <w:marBottom w:val="0"/>
          <w:divBdr>
            <w:top w:val="none" w:sz="0" w:space="0" w:color="auto"/>
            <w:left w:val="none" w:sz="0" w:space="0" w:color="auto"/>
            <w:bottom w:val="none" w:sz="0" w:space="0" w:color="auto"/>
            <w:right w:val="none" w:sz="0" w:space="0" w:color="auto"/>
          </w:divBdr>
        </w:div>
        <w:div w:id="1033731305">
          <w:marLeft w:val="0"/>
          <w:marRight w:val="0"/>
          <w:marTop w:val="0"/>
          <w:marBottom w:val="0"/>
          <w:divBdr>
            <w:top w:val="none" w:sz="0" w:space="0" w:color="auto"/>
            <w:left w:val="none" w:sz="0" w:space="0" w:color="auto"/>
            <w:bottom w:val="none" w:sz="0" w:space="0" w:color="auto"/>
            <w:right w:val="none" w:sz="0" w:space="0" w:color="auto"/>
          </w:divBdr>
        </w:div>
        <w:div w:id="1033731306">
          <w:marLeft w:val="0"/>
          <w:marRight w:val="0"/>
          <w:marTop w:val="0"/>
          <w:marBottom w:val="0"/>
          <w:divBdr>
            <w:top w:val="none" w:sz="0" w:space="0" w:color="auto"/>
            <w:left w:val="none" w:sz="0" w:space="0" w:color="auto"/>
            <w:bottom w:val="none" w:sz="0" w:space="0" w:color="auto"/>
            <w:right w:val="none" w:sz="0" w:space="0" w:color="auto"/>
          </w:divBdr>
        </w:div>
        <w:div w:id="1033731309">
          <w:marLeft w:val="0"/>
          <w:marRight w:val="0"/>
          <w:marTop w:val="0"/>
          <w:marBottom w:val="0"/>
          <w:divBdr>
            <w:top w:val="none" w:sz="0" w:space="0" w:color="auto"/>
            <w:left w:val="none" w:sz="0" w:space="0" w:color="auto"/>
            <w:bottom w:val="none" w:sz="0" w:space="0" w:color="auto"/>
            <w:right w:val="none" w:sz="0" w:space="0" w:color="auto"/>
          </w:divBdr>
        </w:div>
      </w:divsChild>
    </w:div>
    <w:div w:id="1033731293">
      <w:marLeft w:val="0"/>
      <w:marRight w:val="0"/>
      <w:marTop w:val="0"/>
      <w:marBottom w:val="0"/>
      <w:divBdr>
        <w:top w:val="none" w:sz="0" w:space="0" w:color="auto"/>
        <w:left w:val="none" w:sz="0" w:space="0" w:color="auto"/>
        <w:bottom w:val="none" w:sz="0" w:space="0" w:color="auto"/>
        <w:right w:val="none" w:sz="0" w:space="0" w:color="auto"/>
      </w:divBdr>
    </w:div>
    <w:div w:id="1033731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638</TotalTime>
  <Pages>85</Pages>
  <Words>27914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baxtiyor.uz</dc:creator>
  <cp:keywords/>
  <dc:description/>
  <cp:lastModifiedBy>baxtiyor.uz</cp:lastModifiedBy>
  <cp:revision>20</cp:revision>
  <cp:lastPrinted>2018-08-31T12:06:00Z</cp:lastPrinted>
  <dcterms:created xsi:type="dcterms:W3CDTF">2018-04-06T14:49:00Z</dcterms:created>
  <dcterms:modified xsi:type="dcterms:W3CDTF">2019-11-06T01:32:00Z</dcterms:modified>
</cp:coreProperties>
</file>