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359" w:rsidRDefault="00687359">
      <w:r>
        <w:rPr>
          <w:noProof/>
          <w:lang w:eastAsia="ru-RU"/>
        </w:rPr>
        <w:pict>
          <v:rect id="Прямоугольник 5" o:spid="_x0000_s1026" style="position:absolute;margin-left:280.45pt;margin-top:-.45pt;width:282.1pt;height:191.35pt;z-index:25143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" strokeweight="4.5pt"/>
        </w:pict>
      </w:r>
      <w:r>
        <w:rPr>
          <w:noProof/>
          <w:lang w:eastAsia="ru-RU"/>
        </w:rPr>
        <w:pict>
          <v:rect id="Прямоугольник 1" o:spid="_x0000_s1027" style="position:absolute;margin-left:-8.15pt;margin-top:-1.05pt;width:277.35pt;height:191.35pt;z-index:251429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" strokeweight="4.5pt"/>
        </w:pict>
      </w:r>
      <w:r>
        <w:rPr>
          <w:noProof/>
          <w:lang w:eastAsia="ru-RU"/>
        </w:rPr>
        <w:pict>
          <v:rect id="Прямоугольник 28" o:spid="_x0000_s1028" style="position:absolute;margin-left:365.55pt;margin-top:146.1pt;width:27.3pt;height:28.3pt;z-index:25145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" fillcolor="window" strokecolor="windowText" strokeweight="2pt">
            <v:textbox>
              <w:txbxContent>
                <w:p w:rsidR="00687359" w:rsidRPr="008F0B93" w:rsidRDefault="00687359" w:rsidP="008F0B93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</w:pPr>
                  <w:r w:rsidRPr="008F0B93"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2" o:spid="_x0000_s1029" style="position:absolute;margin-left:466.2pt;margin-top:765.2pt;width:27.3pt;height:28.3pt;z-index:251511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" fillcolor="window" strokecolor="windowText" strokeweight="2pt">
            <v:textbox>
              <w:txbxContent>
                <w:p w:rsidR="00687359" w:rsidRPr="00A012BB" w:rsidRDefault="00687359" w:rsidP="00A012BB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</w:pPr>
                  <w:r w:rsidRPr="00A012BB"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1" o:spid="_x0000_s1030" style="position:absolute;margin-left:438.35pt;margin-top:765.5pt;width:27.3pt;height:28.3pt;z-index:251510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" fillcolor="window" strokecolor="windowText" strokeweight="2pt">
            <v:textbox>
              <w:txbxContent>
                <w:p w:rsidR="00687359" w:rsidRPr="00A012BB" w:rsidRDefault="00687359" w:rsidP="00A012BB">
                  <w:pPr>
                    <w:jc w:val="center"/>
                    <w:rPr>
                      <w:sz w:val="40"/>
                      <w:szCs w:val="40"/>
                      <w:lang w:val="uz-Cyrl-UZ"/>
                    </w:rPr>
                  </w:pPr>
                  <w:r>
                    <w:rPr>
                      <w:sz w:val="40"/>
                      <w:szCs w:val="40"/>
                      <w:lang w:val="uz-Cyrl-UZ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0" o:spid="_x0000_s1031" style="position:absolute;margin-left:411pt;margin-top:765.3pt;width:27.3pt;height:28.3pt;z-index:251509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" fillcolor="window" strokecolor="windowText" strokeweight="2pt">
            <v:textbox>
              <w:txbxContent>
                <w:p w:rsidR="00687359" w:rsidRPr="00AB5F3D" w:rsidRDefault="00687359" w:rsidP="00A012BB">
                  <w:pPr>
                    <w:jc w:val="center"/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</w:pPr>
                  <w:r w:rsidRPr="00AB5F3D"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99" o:spid="_x0000_s1032" style="position:absolute;margin-left:383.8pt;margin-top:765.2pt;width:27.3pt;height:28.3pt;z-index:251508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" fillcolor="window" strokecolor="windowText" strokeweight="2pt">
            <v:textbox>
              <w:txbxContent>
                <w:p w:rsidR="00687359" w:rsidRPr="00A012BB" w:rsidRDefault="00687359" w:rsidP="00A012BB">
                  <w:pPr>
                    <w:jc w:val="center"/>
                    <w:rPr>
                      <w:rFonts w:ascii="Britannic Bold" w:hAnsi="Britannic Bold"/>
                      <w:sz w:val="44"/>
                      <w:szCs w:val="44"/>
                      <w:lang w:val="uz-Cyrl-UZ"/>
                    </w:rPr>
                  </w:pPr>
                  <w:r w:rsidRPr="00A012BB">
                    <w:rPr>
                      <w:rFonts w:ascii="Britannic Bold" w:hAnsi="Britannic Bold"/>
                      <w:sz w:val="44"/>
                      <w:szCs w:val="44"/>
                      <w:lang w:val="uz-Cyrl-UZ"/>
                    </w:rPr>
                    <w:t>-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98" o:spid="_x0000_s1033" style="position:absolute;margin-left:356.4pt;margin-top:765.25pt;width:27.3pt;height:28.3pt;z-index:251507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" fillcolor="window" strokecolor="windowText" strokeweight="2pt">
            <v:textbox>
              <w:txbxContent>
                <w:p w:rsidR="00687359" w:rsidRPr="00A012BB" w:rsidRDefault="00687359" w:rsidP="00A012BB">
                  <w:pPr>
                    <w:jc w:val="center"/>
                    <w:rPr>
                      <w:sz w:val="40"/>
                      <w:szCs w:val="40"/>
                      <w:lang w:val="uz-Cyrl-UZ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97" o:spid="_x0000_s1034" style="position:absolute;margin-left:305.1pt;margin-top:630.45pt;width:239.55pt;height:130.55pt;z-index:25150617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" strokecolor="#eaf1dd" strokeweight="2pt">
            <v:fill r:id="rId6" o:title="" recolor="t" rotate="t" type="frame"/>
          </v:rect>
        </w:pict>
      </w:r>
      <w:r>
        <w:rPr>
          <w:noProof/>
          <w:lang w:eastAsia="ru-RU"/>
        </w:rPr>
        <w:pict>
          <v:rect id="Прямоугольник 95" o:spid="_x0000_s1035" style="position:absolute;margin-left:167.75pt;margin-top:766.8pt;width:27.3pt;height:28.3pt;z-index:25150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" fillcolor="window" strokecolor="windowText" strokeweight="2pt">
            <v:textbox>
              <w:txbxContent>
                <w:p w:rsidR="00687359" w:rsidRPr="0072281D" w:rsidRDefault="00687359" w:rsidP="0072281D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</w:pPr>
                  <w:r w:rsidRPr="0072281D"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93" o:spid="_x0000_s1036" style="position:absolute;margin-left:140.45pt;margin-top:766.85pt;width:27.3pt;height:28.3pt;z-index:25150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" fillcolor="window" strokecolor="windowText" strokeweight="2pt">
            <v:textbox>
              <w:txbxContent>
                <w:p w:rsidR="00687359" w:rsidRPr="0072281D" w:rsidRDefault="00687359" w:rsidP="0072281D">
                  <w:pPr>
                    <w:jc w:val="center"/>
                    <w:rPr>
                      <w:sz w:val="40"/>
                      <w:szCs w:val="40"/>
                      <w:lang w:val="uz-Cyrl-UZ"/>
                    </w:rPr>
                  </w:pPr>
                  <w:r>
                    <w:rPr>
                      <w:sz w:val="40"/>
                      <w:szCs w:val="40"/>
                      <w:lang w:val="uz-Cyrl-UZ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91" o:spid="_x0000_s1037" style="position:absolute;margin-left:113.1pt;margin-top:766.85pt;width:27.3pt;height:28.3pt;z-index:25150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" fillcolor="window" strokecolor="windowText" strokeweight="2pt">
            <v:textbox>
              <w:txbxContent>
                <w:p w:rsidR="00687359" w:rsidRPr="00471DBD" w:rsidRDefault="00687359" w:rsidP="0072281D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9" o:spid="_x0000_s1038" style="position:absolute;margin-left:85.85pt;margin-top:766.85pt;width:27.3pt;height:28.3pt;z-index:25150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" fillcolor="window" strokecolor="windowText" strokeweight="2pt">
            <v:textbox>
              <w:txbxContent>
                <w:p w:rsidR="00687359" w:rsidRPr="0072281D" w:rsidRDefault="00687359" w:rsidP="0072281D">
                  <w:pPr>
                    <w:jc w:val="center"/>
                    <w:rPr>
                      <w:sz w:val="40"/>
                      <w:szCs w:val="40"/>
                      <w:lang w:val="uz-Cyrl-UZ"/>
                    </w:rPr>
                  </w:pPr>
                  <w:r>
                    <w:rPr>
                      <w:sz w:val="40"/>
                      <w:szCs w:val="40"/>
                      <w:lang w:val="uz-Cyrl-UZ"/>
                    </w:rPr>
                    <w:t>-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7" o:spid="_x0000_s1039" style="position:absolute;margin-left:58.45pt;margin-top:766.8pt;width:27.3pt;height:28.3pt;z-index:251501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" fillcolor="window" strokecolor="windowText" strokeweight="2pt">
            <v:textbox>
              <w:txbxContent>
                <w:p w:rsidR="00687359" w:rsidRPr="00AB5F3D" w:rsidRDefault="00687359" w:rsidP="0072281D">
                  <w:pPr>
                    <w:jc w:val="center"/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</w:pPr>
                  <w:r w:rsidRPr="00AB5F3D"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0" o:spid="_x0000_s1040" style="position:absolute;margin-left:13.25pt;margin-top:628.05pt;width:235.65pt;height:137.3pt;z-index:25150003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" strokecolor="white" strokeweight="2pt">
            <v:fill r:id="rId7" o:title="" recolor="t" rotate="t" type="frame"/>
          </v:rect>
        </w:pict>
      </w:r>
      <w:r>
        <w:rPr>
          <w:noProof/>
          <w:lang w:eastAsia="ru-RU"/>
        </w:rPr>
        <w:pict>
          <v:rect id="Прямоугольник 78" o:spid="_x0000_s1041" style="position:absolute;margin-left:479.9pt;margin-top:559.55pt;width:27.3pt;height:28.3pt;z-index:251499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" fillcolor="window" strokecolor="windowText" strokeweight="2pt">
            <v:textbox>
              <w:txbxContent>
                <w:p w:rsidR="00687359" w:rsidRPr="00D956D7" w:rsidRDefault="00687359" w:rsidP="00D956D7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</w:pPr>
                  <w:r w:rsidRPr="00D956D7">
                    <w:rPr>
                      <w:rFonts w:ascii="Bernard MT Condensed" w:hAnsi="Bernard MT Condensed"/>
                      <w:noProof/>
                      <w:sz w:val="40"/>
                      <w:szCs w:val="40"/>
                      <w:lang w:val="uz-Cyrl-UZ" w:eastAsia="ru-RU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76" o:spid="_x0000_s1042" style="position:absolute;margin-left:452.15pt;margin-top:559.55pt;width:27.3pt;height:28.3pt;z-index:251497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" fillcolor="window" strokecolor="windowText" strokeweight="2pt">
            <v:textbox>
              <w:txbxContent>
                <w:p w:rsidR="00687359" w:rsidRPr="00D956D7" w:rsidRDefault="00687359" w:rsidP="00D956D7">
                  <w:pPr>
                    <w:jc w:val="center"/>
                    <w:rPr>
                      <w:sz w:val="40"/>
                      <w:szCs w:val="40"/>
                      <w:lang w:val="uz-Cyrl-UZ"/>
                    </w:rPr>
                  </w:pPr>
                  <w:r>
                    <w:rPr>
                      <w:sz w:val="40"/>
                      <w:szCs w:val="40"/>
                      <w:lang w:val="uz-Cyrl-UZ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70" o:spid="_x0000_s1043" style="position:absolute;margin-left:370.55pt;margin-top:559.55pt;width:27.3pt;height:28.3pt;z-index:251494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" fillcolor="window" strokecolor="windowText" strokeweight="2pt">
            <v:textbox>
              <w:txbxContent>
                <w:p w:rsidR="00687359" w:rsidRPr="00AB5F3D" w:rsidRDefault="00687359" w:rsidP="00D956D7">
                  <w:pPr>
                    <w:jc w:val="center"/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</w:pPr>
                  <w:r w:rsidRPr="00AB5F3D"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72" o:spid="_x0000_s1044" style="position:absolute;margin-left:397.5pt;margin-top:559.55pt;width:27.3pt;height:28.3pt;z-index:251495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" fillcolor="window" strokecolor="windowText" strokeweight="2pt">
            <v:textbox>
              <w:txbxContent>
                <w:p w:rsidR="00687359" w:rsidRPr="00D956D7" w:rsidRDefault="00687359" w:rsidP="00D956D7">
                  <w:pPr>
                    <w:jc w:val="center"/>
                    <w:rPr>
                      <w:sz w:val="40"/>
                      <w:szCs w:val="40"/>
                      <w:lang w:val="uz-Cyrl-UZ"/>
                    </w:rPr>
                  </w:pPr>
                  <w:r>
                    <w:rPr>
                      <w:sz w:val="40"/>
                      <w:szCs w:val="40"/>
                      <w:lang w:val="uz-Cyrl-UZ"/>
                    </w:rPr>
                    <w:t>+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74" o:spid="_x0000_s1045" style="position:absolute;margin-left:424.8pt;margin-top:559.55pt;width:27.3pt;height:28.3pt;z-index:251496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" fillcolor="window" strokecolor="windowText" strokeweight="2pt">
            <v:textbox>
              <w:txbxContent>
                <w:p w:rsidR="00687359" w:rsidRPr="00471DBD" w:rsidRDefault="00687359" w:rsidP="00D956D7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8" o:spid="_x0000_s1046" style="position:absolute;margin-left:299.8pt;margin-top:426.45pt;width:244.85pt;height:121.9pt;z-index:25149388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D8gAAAAAACgAA////////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M5AAAABgAAAAAAAAAAAAABwgAA&#10;Au4AAAACADIAZwAAAAEAAAAAAAAAAAAAAAAAAAAAAAAAAQAAAAAAAAAAAAAC7gAAAcIAAAAAAAAA&#10;AAAAAAAAAAAAAQAAAAAAAAAAAAAAAAAAAAAAAAAQAAAAAQAAAAAAAG51bGwAAAACAAAABmJvdW5k&#10;c09iamMAAAABAAAAAAAAUmN0MQAAAAQAAAAAVG9wIGxvbmcAAAAAAAAAAExlZnRsb25nAAAAAAAA&#10;AABCdG9tbG9uZwAAAcIAAAAAUmdodGxvbmcAAALu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CAAAAAFJnaHRsb25nAAAC&#10;7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AjhCSU0EDAAAAAAW0gAAAAEAAACgAAAAYAAAAeAAALQAAAAWtgAYAAH/2P/tAAxBZG9i&#10;ZV9DTQAC/+4ADkFkb2JlAGSAAAAAAf/bAIQADAgICAkIDAkJDBELCgsRFQ8MDA8VGBMTFRMTGBEM&#10;DAwMDAwRDAwMDAwMDAwMDAwMDAwMDAwMDAwMDAwMDAwMDAENCwsNDg0QDg4QFA4ODhQUDg4ODhQR&#10;DAwMDAwREQwMDAwMDBEMDAwMDAwMDAwMDAwMDAwMDAwMDAwMDAwMDAwM/8AAEQgAY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gAAAAAH/2wCEAAwICAgJCAwJCQwR&#10;CwoLERUPDAwPFRgTExUTExgRDAwMDAwMEQwMDAwMDAwMDAwMDAwMDAwMDAwMDAwMDAwMDAwBDQsL&#10;DQ4NEA4OEBQODg4UFA4ODg4UEQwMDAwMEREMDAwMDAwRDAwMDAwMDAwMDAwMDAwMDAwMDAwMDAwM&#10;DAwMDP/AABEIAcIC7gMBIgACEQEDEQH/3QAEAC/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" strokecolor="white" strokeweight="2pt">
            <v:fill r:id="rId8" o:title="" recolor="t" rotate="t" type="frame"/>
          </v:rect>
        </w:pict>
      </w:r>
      <w:r>
        <w:rPr>
          <w:noProof/>
          <w:lang w:eastAsia="ru-RU"/>
        </w:rPr>
        <w:pict>
          <v:rect id="Прямоугольник 63" o:spid="_x0000_s1047" style="position:absolute;margin-left:64.9pt;margin-top:556.2pt;width:27.3pt;height:28.3pt;z-index:251488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" fillcolor="window" strokecolor="windowText" strokeweight="2pt">
            <v:textbox>
              <w:txbxContent>
                <w:p w:rsidR="00687359" w:rsidRPr="00F714DE" w:rsidRDefault="00687359" w:rsidP="00471DBD">
                  <w:pPr>
                    <w:jc w:val="center"/>
                    <w:rPr>
                      <w:sz w:val="38"/>
                      <w:szCs w:val="38"/>
                      <w:lang w:val="uz-Cyrl-UZ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4" o:spid="_x0000_s1048" style="position:absolute;margin-left:92.65pt;margin-top:556.2pt;width:27.3pt;height:28.3pt;z-index:251489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" fillcolor="window" strokecolor="windowText" strokeweight="2pt">
            <v:textbox>
              <w:txbxContent>
                <w:p w:rsidR="00687359" w:rsidRPr="00F714DE" w:rsidRDefault="00687359" w:rsidP="00471DBD">
                  <w:pPr>
                    <w:jc w:val="center"/>
                    <w:rPr>
                      <w:sz w:val="38"/>
                      <w:szCs w:val="38"/>
                      <w:lang w:val="uz-Cyrl-UZ"/>
                    </w:rPr>
                  </w:pPr>
                  <w:r>
                    <w:rPr>
                      <w:sz w:val="38"/>
                      <w:szCs w:val="38"/>
                      <w:lang w:val="uz-Cyrl-UZ"/>
                    </w:rPr>
                    <w:t>+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5" o:spid="_x0000_s1049" style="position:absolute;margin-left:120.1pt;margin-top:556.2pt;width:27.3pt;height:28.3pt;z-index:251490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" fillcolor="window" strokecolor="windowText" strokeweight="2pt">
            <v:textbox>
              <w:txbxContent>
                <w:p w:rsidR="00687359" w:rsidRPr="00AB5F3D" w:rsidRDefault="00687359" w:rsidP="00471DBD">
                  <w:pPr>
                    <w:jc w:val="center"/>
                    <w:rPr>
                      <w:rFonts w:ascii="Britannic Bold" w:hAnsi="Britannic Bold"/>
                      <w:sz w:val="38"/>
                      <w:szCs w:val="38"/>
                      <w:lang w:val="uz-Cyrl-UZ"/>
                    </w:rPr>
                  </w:pPr>
                  <w:r w:rsidRPr="00AB5F3D">
                    <w:rPr>
                      <w:rFonts w:ascii="Britannic Bold" w:hAnsi="Britannic Bold"/>
                      <w:sz w:val="38"/>
                      <w:szCs w:val="38"/>
                      <w:lang w:val="uz-Cyrl-UZ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6" o:spid="_x0000_s1050" style="position:absolute;margin-left:147.45pt;margin-top:556.15pt;width:27.3pt;height:28.3pt;z-index:251491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" fillcolor="window" strokecolor="windowText" strokeweight="2pt">
            <v:textbox>
              <w:txbxContent>
                <w:p w:rsidR="00687359" w:rsidRPr="00F714DE" w:rsidRDefault="00687359" w:rsidP="00471DBD">
                  <w:pPr>
                    <w:jc w:val="center"/>
                    <w:rPr>
                      <w:sz w:val="38"/>
                      <w:szCs w:val="38"/>
                      <w:lang w:val="uz-Cyrl-UZ"/>
                    </w:rPr>
                  </w:pPr>
                  <w:r>
                    <w:rPr>
                      <w:sz w:val="38"/>
                      <w:szCs w:val="38"/>
                      <w:lang w:val="uz-Cyrl-UZ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7" o:spid="_x0000_s1051" style="position:absolute;margin-left:175.25pt;margin-top:556.2pt;width:27.3pt;height:28.3pt;z-index:251492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" fillcolor="window" strokecolor="windowText" strokeweight="2pt">
            <v:textbox>
              <w:txbxContent>
                <w:p w:rsidR="00687359" w:rsidRPr="00471DBD" w:rsidRDefault="00687359" w:rsidP="00471DBD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</w:pPr>
                  <w:r w:rsidRPr="00471DBD"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  <w:t>5</w:t>
                  </w:r>
                  <w:r w:rsidRPr="00F114CF">
                    <w:rPr>
                      <w:rFonts w:ascii="Bernard MT Condensed" w:hAnsi="Bernard MT Condensed"/>
                      <w:noProof/>
                      <w:sz w:val="40"/>
                      <w:szCs w:val="40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9" o:spid="_x0000_i1026" type="#_x0000_t75" style="width:10.5pt;height:11.25pt;visibility:visible">
                        <v:imagedata r:id="rId9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2" o:spid="_x0000_s1052" style="position:absolute;margin-left:8.45pt;margin-top:426.45pt;width:240.5pt;height:124.8pt;z-index:25148774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Ug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BIAAAAAQACAEgAAAABAAI4QklNBCYAAAAA&#10;AA4AAAAAAAAAAAAAP4AAADhCSU0D8gAAAAAACgAA////////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M5AAAABgAAAAAAAAAAAAABwgAAAu4A&#10;AAACADcAZwAAAAEAAAAAAAAAAAAAAAAAAAAAAAAAAQAAAAAAAAAAAAAC7gAAAcIAAAAAAAAAAAAA&#10;AAAAAAAAAQAAAAAAAAAAAAAAAAAAAAAAAAAQAAAAAQAAAAAAAG51bGwAAAACAAAABmJvdW5kc09i&#10;amMAAAABAAAAAAAAUmN0MQAAAAQAAAAAVG9wIGxvbmcAAAAAAAAAAExlZnRsb25nAAAAAAAAAABC&#10;dG9tbG9uZwAAAcIAAAAAUmdodGxvbmcAAALu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CAAAAAFJnaHRsb25nAAAC7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Q4QklNBAwAAAAA&#10;FpsAAAABAAAAoAAAAGAAAAHgAAC0AAAAFn8AGAAB/9j/7QAMQWRvYmVfQ00AAf/uAA5BZG9iZQBk&#10;gAAAAAH/2wCEAAwICAgJCAwJCQwRCwoLERUPDAwPFRgTExUTExgRDAwMDAwMEQwMDAwMDAwMDAwM&#10;DAwMDAwMDAwMDAwMDAwMDAwBDQsLDQ4NEA4OEBQODg4UFA4ODg4UEQwMDAwMEREMDAwMDAwRDAwM&#10;DAwMDAwMDAwMDAwMDAwMDAwMDAwMDAwMDP/AABEIAG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SDg4OEA4VEBAVHhMREx4j&#10;GhUVGiMiFxcXFxciEQwMDAwMDBEMDAwMDAwMDAwMDAwMDAwMDAwMDAwMDAwMDAwMARQTExYZFhsX&#10;FxsUDg4OFBQODg4OFBEMDAwMDBERDAwMDAwMEQwMDAwMDAwMDAwMDAwMDAwMDAwMDAwMDAwMDAz/&#10;wAARCAHCAu4DASIAAhEBAxEB/90ABAAv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" strokecolor="white" strokeweight="2pt">
            <v:fill r:id="rId10" o:title="" recolor="t" rotate="t" type="frame"/>
          </v:rect>
        </w:pict>
      </w:r>
      <w:r>
        <w:rPr>
          <w:noProof/>
          <w:lang w:eastAsia="ru-RU"/>
        </w:rPr>
        <w:pict>
          <v:rect id="Прямоугольник 61" o:spid="_x0000_s1053" style="position:absolute;margin-left:467.5pt;margin-top:354.4pt;width:27.3pt;height:28.3pt;z-index:251486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" fillcolor="window" strokecolor="windowText" strokeweight="2pt">
            <v:textbox>
              <w:txbxContent>
                <w:p w:rsidR="00687359" w:rsidRPr="00F714DE" w:rsidRDefault="00687359" w:rsidP="0046176E">
                  <w:pPr>
                    <w:jc w:val="center"/>
                    <w:rPr>
                      <w:sz w:val="38"/>
                      <w:szCs w:val="38"/>
                      <w:lang w:val="uz-Cyrl-UZ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57" o:spid="_x0000_s1054" style="position:absolute;margin-left:358.6pt;margin-top:354.6pt;width:27.3pt;height:28.3pt;z-index:25148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" fillcolor="window" strokecolor="windowText" strokeweight="2pt">
            <v:textbox>
              <w:txbxContent>
                <w:p w:rsidR="00687359" w:rsidRPr="0046176E" w:rsidRDefault="00687359" w:rsidP="0046176E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</w:pPr>
                  <w:r w:rsidRPr="0046176E"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58" o:spid="_x0000_s1055" style="position:absolute;margin-left:385.5pt;margin-top:354.6pt;width:27.3pt;height:28.3pt;z-index:25148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" fillcolor="window" strokecolor="windowText" strokeweight="2pt">
            <v:textbox>
              <w:txbxContent>
                <w:p w:rsidR="00687359" w:rsidRPr="00F714DE" w:rsidRDefault="00687359" w:rsidP="0046176E">
                  <w:pPr>
                    <w:jc w:val="center"/>
                    <w:rPr>
                      <w:sz w:val="38"/>
                      <w:szCs w:val="38"/>
                      <w:lang w:val="uz-Cyrl-UZ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59" o:spid="_x0000_s1056" style="position:absolute;margin-left:412.85pt;margin-top:354.6pt;width:27.3pt;height:28.3pt;z-index:25148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" fillcolor="window" strokecolor="windowText" strokeweight="2pt">
            <v:textbox>
              <w:txbxContent>
                <w:p w:rsidR="00687359" w:rsidRPr="0046176E" w:rsidRDefault="00687359" w:rsidP="0046176E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</w:pPr>
                  <w:r w:rsidRPr="0046176E"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0" o:spid="_x0000_s1057" style="position:absolute;margin-left:440.2pt;margin-top:354.6pt;width:27.3pt;height:28.3pt;z-index:25148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" fillcolor="window" strokecolor="windowText" strokeweight="2pt">
            <v:textbox>
              <w:txbxContent>
                <w:p w:rsidR="00687359" w:rsidRPr="00F714DE" w:rsidRDefault="00687359" w:rsidP="0046176E">
                  <w:pPr>
                    <w:jc w:val="center"/>
                    <w:rPr>
                      <w:sz w:val="38"/>
                      <w:szCs w:val="38"/>
                      <w:lang w:val="uz-Cyrl-UZ"/>
                    </w:rPr>
                  </w:pPr>
                  <w:r>
                    <w:rPr>
                      <w:sz w:val="38"/>
                      <w:szCs w:val="38"/>
                      <w:lang w:val="uz-Cyrl-UZ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56" o:spid="_x0000_s1058" style="position:absolute;margin-left:421.65pt;margin-top:262.7pt;width:46.6pt;height:53.9pt;z-index:251481600;visibility:visible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" strokecolor="window" strokeweight="2pt">
            <v:fill r:id="rId11" o:title="" recolor="t" rotate="t" type="frame"/>
          </v:rect>
        </w:pict>
      </w:r>
      <w:r>
        <w:rPr>
          <w:noProof/>
          <w:lang w:eastAsia="ru-RU"/>
        </w:rPr>
        <w:pict>
          <v:rect id="Прямоугольник 55" o:spid="_x0000_s1059" style="position:absolute;margin-left:515.4pt;margin-top:270.8pt;width:46.8pt;height:53.9pt;z-index:251480576;visibility:visible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" strokecolor="window" strokeweight="2pt">
            <v:fill r:id="rId11" o:title="" recolor="t" rotate="t" type="frame"/>
          </v:rect>
        </w:pict>
      </w:r>
      <w:r>
        <w:rPr>
          <w:noProof/>
          <w:lang w:eastAsia="ru-RU"/>
        </w:rPr>
        <w:pict>
          <v:rect id="Прямоугольник 53" o:spid="_x0000_s1060" style="position:absolute;margin-left:468.25pt;margin-top:287.1pt;width:51.35pt;height:53.9pt;z-index:251478528;visibility:visible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" strokecolor="window" strokeweight="2pt">
            <v:fill r:id="rId11" o:title="" recolor="t" rotate="t" type="frame"/>
          </v:rect>
        </w:pict>
      </w:r>
      <w:r>
        <w:rPr>
          <w:noProof/>
          <w:lang w:eastAsia="ru-RU"/>
        </w:rPr>
        <w:pict>
          <v:rect id="Прямоугольник 54" o:spid="_x0000_s1061" style="position:absolute;margin-left:451.65pt;margin-top:208.9pt;width:49.9pt;height:53.9pt;z-index:251479552;visibility:visible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" strokecolor="window" strokeweight="2pt">
            <v:fill r:id="rId11" o:title="" recolor="t" rotate="t" type="frame"/>
          </v:rect>
        </w:pict>
      </w:r>
      <w:r>
        <w:rPr>
          <w:noProof/>
          <w:lang w:eastAsia="ru-RU"/>
        </w:rPr>
        <w:pict>
          <v:rect id="Прямоугольник 52" o:spid="_x0000_s1062" style="position:absolute;margin-left:511.95pt;margin-top:209.35pt;width:50.45pt;height:53.9pt;z-index:251477504;visibility:visible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" strokecolor="window" strokeweight="2pt">
            <v:fill r:id="rId11" o:title="" recolor="t" rotate="t" type="frame"/>
          </v:rect>
        </w:pict>
      </w:r>
      <w:r>
        <w:rPr>
          <w:noProof/>
          <w:lang w:eastAsia="ru-RU"/>
        </w:rPr>
        <w:pict>
          <v:rect id="Прямоугольник 51" o:spid="_x0000_s1063" style="position:absolute;margin-left:292.1pt;margin-top:293.4pt;width:47.5pt;height:53.9pt;z-index:251476480;visibility:visible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" strokecolor="window" strokeweight="2pt">
            <v:fill r:id="rId11" o:title="" recolor="t" rotate="t" type="frame"/>
          </v:rect>
        </w:pict>
      </w:r>
      <w:r>
        <w:rPr>
          <w:noProof/>
          <w:lang w:eastAsia="ru-RU"/>
        </w:rPr>
        <w:pict>
          <v:rect id="Прямоугольник 49" o:spid="_x0000_s1064" style="position:absolute;margin-left:292.1pt;margin-top:230.4pt;width:47.5pt;height:53.9pt;z-index:251474432;visibility:visible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" strokecolor="window" strokeweight="2pt">
            <v:fill r:id="rId11" o:title="" recolor="t" rotate="t" type="frame"/>
          </v:rect>
        </w:pict>
      </w:r>
      <w:r>
        <w:rPr>
          <w:noProof/>
          <w:lang w:eastAsia="ru-RU"/>
        </w:rPr>
        <w:pict>
          <v:rect id="Прямоугольник 50" o:spid="_x0000_s1065" style="position:absolute;margin-left:339.65pt;margin-top:276.2pt;width:44.15pt;height:53.9pt;z-index:251475456;visibility:visible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" strokecolor="window" strokeweight="2pt">
            <v:fill r:id="rId11" o:title="" recolor="t" rotate="t" type="frame"/>
          </v:rect>
        </w:pict>
      </w:r>
      <w:r>
        <w:rPr>
          <w:noProof/>
          <w:lang w:eastAsia="ru-RU"/>
        </w:rPr>
        <w:pict>
          <v:rect id="Прямоугольник 48" o:spid="_x0000_s1066" style="position:absolute;margin-left:339.65pt;margin-top:212.35pt;width:48.45pt;height:53.9pt;z-index:251473408;visibility:visible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" strokecolor="window" strokeweight="2pt">
            <v:fill r:id="rId11" o:title="" recolor="t" rotate="t" type="frame"/>
          </v:rect>
        </w:pict>
      </w:r>
      <w:r>
        <w:rPr>
          <w:noProof/>
          <w:lang w:eastAsia="ru-RU"/>
        </w:rPr>
        <w:pict>
          <v:rect id="Прямоугольник 42" o:spid="_x0000_s1067" style="position:absolute;margin-left:148.2pt;margin-top:352.5pt;width:27.3pt;height:28.3pt;z-index:25146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" fillcolor="window" strokecolor="windowText" strokeweight="2pt">
            <v:textbox>
              <w:txbxContent>
                <w:p w:rsidR="00687359" w:rsidRPr="00F714DE" w:rsidRDefault="00687359" w:rsidP="00F714DE">
                  <w:pPr>
                    <w:jc w:val="center"/>
                    <w:rPr>
                      <w:sz w:val="38"/>
                      <w:szCs w:val="38"/>
                      <w:lang w:val="uz-Cyrl-UZ"/>
                    </w:rPr>
                  </w:pPr>
                  <w:r>
                    <w:rPr>
                      <w:sz w:val="38"/>
                      <w:szCs w:val="38"/>
                      <w:lang w:val="uz-Cyrl-UZ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6" o:spid="_x0000_s1068" style="position:absolute;margin-left:51.6pt;margin-top:265.55pt;width:61.4pt;height:48.75pt;z-index:251471360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" strokecolor="window" strokeweight="2pt">
            <v:fill r:id="rId12" o:title="" recolor="t" rotate="t" type="frame"/>
          </v:rect>
        </w:pict>
      </w:r>
      <w:r>
        <w:rPr>
          <w:noProof/>
          <w:lang w:eastAsia="ru-RU"/>
        </w:rPr>
        <w:pict>
          <v:rect id="Прямоугольник 47" o:spid="_x0000_s1069" style="position:absolute;margin-left:-5.3pt;margin-top:299.05pt;width:63.45pt;height:53.1pt;z-index:25147238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" strokecolor="window" strokeweight="2pt">
            <v:fill r:id="rId12" o:title="" recolor="t" rotate="t" type="frame"/>
          </v:rect>
        </w:pict>
      </w:r>
      <w:r>
        <w:rPr>
          <w:noProof/>
          <w:lang w:eastAsia="ru-RU"/>
        </w:rPr>
        <w:pict>
          <v:rect id="Прямоугольник 33" o:spid="_x0000_s1070" style="position:absolute;margin-left:-1.85pt;margin-top:220.9pt;width:63.45pt;height:49.8pt;z-index:25146214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" strokecolor="window" strokeweight="2pt">
            <v:fill r:id="rId12" o:title="" recolor="t" rotate="t" type="frame"/>
          </v:rect>
        </w:pict>
      </w:r>
      <w:r>
        <w:rPr>
          <w:noProof/>
          <w:lang w:eastAsia="ru-RU"/>
        </w:rPr>
        <w:pict>
          <v:rect id="Прямоугольник 44" o:spid="_x0000_s1071" style="position:absolute;margin-left:136.7pt;margin-top:261.5pt;width:63.45pt;height:49.8pt;z-index:251469312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" strokecolor="window" strokeweight="2pt">
            <v:fill r:id="rId13" o:title="" recolor="t" rotate="t" type="frame"/>
          </v:rect>
        </w:pict>
      </w:r>
      <w:r>
        <w:rPr>
          <w:noProof/>
          <w:lang w:eastAsia="ru-RU"/>
        </w:rPr>
        <w:pict>
          <v:rect id="Прямоугольник 45" o:spid="_x0000_s1072" style="position:absolute;margin-left:200.15pt;margin-top:292.9pt;width:63.45pt;height:53.85pt;z-index:25147033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" strokecolor="window" strokeweight="2pt">
            <v:fill r:id="rId13" o:title="" recolor="t" rotate="t" type="frame"/>
          </v:rect>
        </w:pict>
      </w:r>
      <w:r>
        <w:rPr>
          <w:noProof/>
          <w:lang w:eastAsia="ru-RU"/>
        </w:rPr>
        <w:pict>
          <v:rect id="Прямоугольник 36" o:spid="_x0000_s1073" style="position:absolute;margin-left:198.1pt;margin-top:220.9pt;width:63.45pt;height:53.9pt;z-index:25146316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" strokecolor="window" strokeweight="2pt">
            <v:fill r:id="rId13" o:title="" recolor="t" rotate="t" type="frame"/>
          </v:rect>
        </w:pict>
      </w:r>
      <w:r>
        <w:rPr>
          <w:noProof/>
          <w:lang w:eastAsia="ru-RU"/>
        </w:rPr>
        <w:pict>
          <v:rect id="Прямоугольник 43" o:spid="_x0000_s1074" style="position:absolute;margin-left:175.3pt;margin-top:352.7pt;width:27.3pt;height:28.3pt;z-index:25146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" fillcolor="window" strokecolor="windowText" strokeweight="2pt">
            <v:textbox>
              <w:txbxContent>
                <w:p w:rsidR="00687359" w:rsidRPr="00F714DE" w:rsidRDefault="00687359" w:rsidP="00F714DE">
                  <w:pPr>
                    <w:jc w:val="center"/>
                    <w:rPr>
                      <w:sz w:val="38"/>
                      <w:szCs w:val="38"/>
                      <w:lang w:val="uz-Cyrl-UZ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1" o:spid="_x0000_s1075" style="position:absolute;margin-left:121.1pt;margin-top:352.65pt;width:27.3pt;height:28.3pt;z-index:25146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" fillcolor="window" strokecolor="windowText" strokeweight="2pt">
            <v:textbox>
              <w:txbxContent>
                <w:p w:rsidR="00687359" w:rsidRPr="00F714DE" w:rsidRDefault="00687359" w:rsidP="00F714DE">
                  <w:pPr>
                    <w:jc w:val="center"/>
                    <w:rPr>
                      <w:rFonts w:ascii="Bernard MT Condensed" w:hAnsi="Bernard MT Condensed"/>
                      <w:sz w:val="38"/>
                      <w:szCs w:val="38"/>
                      <w:lang w:val="uz-Cyrl-UZ"/>
                    </w:rPr>
                  </w:pPr>
                  <w:r w:rsidRPr="00F714DE">
                    <w:rPr>
                      <w:rFonts w:ascii="Bernard MT Condensed" w:hAnsi="Bernard MT Condensed"/>
                      <w:sz w:val="38"/>
                      <w:szCs w:val="38"/>
                      <w:lang w:val="uz-Cyrl-UZ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0" o:spid="_x0000_s1076" style="position:absolute;margin-left:94pt;margin-top:352.7pt;width:27.3pt;height:28.3pt;z-index:25146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" fillcolor="window" strokecolor="windowText" strokeweight="2pt">
            <v:textbox>
              <w:txbxContent>
                <w:p w:rsidR="00687359" w:rsidRPr="00F714DE" w:rsidRDefault="00687359" w:rsidP="00F714DE">
                  <w:pPr>
                    <w:jc w:val="center"/>
                    <w:rPr>
                      <w:sz w:val="38"/>
                      <w:szCs w:val="38"/>
                      <w:lang w:val="uz-Cyrl-UZ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9" o:spid="_x0000_s1077" style="position:absolute;margin-left:66.6pt;margin-top:352.65pt;width:27.3pt;height:28.3pt;z-index:25146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" fillcolor="window" strokecolor="windowText" strokeweight="2pt">
            <v:textbox>
              <w:txbxContent>
                <w:p w:rsidR="00687359" w:rsidRPr="00F714DE" w:rsidRDefault="00687359" w:rsidP="00F714DE">
                  <w:pPr>
                    <w:jc w:val="center"/>
                    <w:rPr>
                      <w:rFonts w:ascii="Bernard MT Condensed" w:hAnsi="Bernard MT Condensed"/>
                      <w:sz w:val="38"/>
                      <w:szCs w:val="38"/>
                      <w:lang w:val="uz-Cyrl-UZ"/>
                    </w:rPr>
                  </w:pPr>
                  <w:r w:rsidRPr="00F714DE">
                    <w:rPr>
                      <w:rFonts w:ascii="Bernard MT Condensed" w:hAnsi="Bernard MT Condensed"/>
                      <w:sz w:val="38"/>
                      <w:szCs w:val="38"/>
                      <w:lang w:val="uz-Cyrl-UZ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6" o:spid="_x0000_s1078" style="position:absolute;margin-left:488.5pt;margin-top:72.15pt;width:55.95pt;height:61.4pt;z-index:25145497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" strokecolor="window" strokeweight="2pt">
            <v:fill r:id="rId14" o:title="" recolor="t" rotate="t" type="frame"/>
          </v:rect>
        </w:pict>
      </w:r>
      <w:r>
        <w:rPr>
          <w:noProof/>
          <w:lang w:eastAsia="ru-RU"/>
        </w:rPr>
        <w:pict>
          <v:rect id="Прямоугольник 27" o:spid="_x0000_s1079" style="position:absolute;margin-left:484.4pt;margin-top:15.5pt;width:60.05pt;height:58.85pt;z-index:251456000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" strokecolor="window" strokeweight="2pt">
            <v:fill r:id="rId14" o:title="" recolor="t" rotate="t" type="frame"/>
          </v:rect>
        </w:pict>
      </w:r>
      <w:r>
        <w:rPr>
          <w:noProof/>
          <w:lang w:eastAsia="ru-RU"/>
        </w:rPr>
        <w:pict>
          <v:rect id="Прямоугольник 23" o:spid="_x0000_s1080" style="position:absolute;margin-left:299.8pt;margin-top:74.5pt;width:64.15pt;height:63.1pt;z-index:25145190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" strokecolor="window" strokeweight="2pt">
            <v:fill r:id="rId14" o:title="" recolor="t" rotate="t" type="frame"/>
          </v:rect>
        </w:pict>
      </w:r>
      <w:r>
        <w:rPr>
          <w:noProof/>
          <w:lang w:eastAsia="ru-RU"/>
        </w:rPr>
        <w:pict>
          <v:rect id="Прямоугольник 24" o:spid="_x0000_s1081" style="position:absolute;margin-left:365.95pt;margin-top:69.15pt;width:61.05pt;height:66.2pt;z-index:25145292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" strokecolor="window" strokeweight="2pt">
            <v:fill r:id="rId14" o:title="" recolor="t" rotate="t" type="frame"/>
          </v:rect>
        </w:pict>
      </w:r>
      <w:r>
        <w:rPr>
          <w:noProof/>
          <w:lang w:eastAsia="ru-RU"/>
        </w:rPr>
        <w:pict>
          <v:rect id="Прямоугольник 25" o:spid="_x0000_s1082" style="position:absolute;margin-left:363.95pt;margin-top:12.4pt;width:63.1pt;height:56.75pt;z-index:251453952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" strokecolor="window" strokeweight="2pt">
            <v:fill r:id="rId14" o:title="" recolor="t" rotate="t" type="frame"/>
          </v:rect>
        </w:pict>
      </w:r>
      <w:r>
        <w:rPr>
          <w:noProof/>
          <w:lang w:eastAsia="ru-RU"/>
        </w:rPr>
        <w:pict>
          <v:rect id="Прямоугольник 22" o:spid="_x0000_s1083" style="position:absolute;margin-left:298.05pt;margin-top:12.4pt;width:64.05pt;height:61.9pt;z-index:251450880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" strokecolor="window" strokeweight="2pt">
            <v:fill r:id="rId14" o:title="" recolor="t" rotate="t" type="frame"/>
          </v:rect>
        </w:pict>
      </w:r>
      <w:r>
        <w:rPr>
          <w:noProof/>
          <w:lang w:eastAsia="ru-RU"/>
        </w:rPr>
        <w:pict>
          <v:rect id="Прямоугольник 10" o:spid="_x0000_s1084" style="position:absolute;margin-left:49pt;margin-top:56.1pt;width:61.4pt;height:47pt;z-index:25143859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" strokecolor="white" strokeweight="2pt">
            <v:fill r:id="rId15" o:title="" recolor="t" rotate="t" type="frame"/>
          </v:rect>
        </w:pict>
      </w:r>
      <w:r>
        <w:rPr>
          <w:noProof/>
          <w:lang w:eastAsia="ru-RU"/>
        </w:rPr>
        <w:pict>
          <v:rect id="Прямоугольник 12" o:spid="_x0000_s1085" style="position:absolute;margin-left:85.85pt;margin-top:103.15pt;width:58.35pt;height:45.4pt;z-index:25144064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" strokecolor="white" strokeweight="2pt">
            <v:fill r:id="rId15" o:title="" recolor="t" rotate="t" type="frame"/>
          </v:rect>
        </w:pict>
      </w:r>
      <w:r>
        <w:rPr>
          <w:noProof/>
          <w:lang w:eastAsia="ru-RU"/>
        </w:rPr>
        <w:pict>
          <v:rect id="Прямоугольник 11" o:spid="_x0000_s1086" style="position:absolute;margin-left:3.6pt;margin-top:106.25pt;width:63.45pt;height:42.3pt;z-index:25143961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" strokecolor="white" strokeweight="2pt">
            <v:fill r:id="rId15" o:title="" recolor="t" rotate="t" type="frame"/>
          </v:rect>
        </w:pict>
      </w:r>
      <w:r>
        <w:rPr>
          <w:noProof/>
          <w:lang w:eastAsia="ru-RU"/>
        </w:rPr>
        <w:pict>
          <v:rect id="Прямоугольник 9" o:spid="_x0000_s1087" style="position:absolute;margin-left:3.25pt;margin-top:15.85pt;width:58.35pt;height:42.6pt;z-index:25143756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" strokecolor="white" strokeweight="2pt">
            <v:fill r:id="rId15" o:title="" recolor="t" rotate="t" type="frame"/>
          </v:rect>
        </w:pict>
      </w:r>
      <w:r>
        <w:rPr>
          <w:noProof/>
          <w:lang w:eastAsia="ru-RU"/>
        </w:rPr>
        <w:pict>
          <v:rect id="Прямоугольник 13" o:spid="_x0000_s1088" style="position:absolute;margin-left:88.6pt;margin-top:15.5pt;width:51.85pt;height:43pt;z-index:25144166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" strokecolor="white" strokeweight="2pt">
            <v:fill r:id="rId15" o:title="" recolor="t" rotate="t" type="frame"/>
          </v:rect>
        </w:pict>
      </w:r>
      <w:r>
        <w:rPr>
          <w:noProof/>
          <w:lang w:eastAsia="ru-RU"/>
        </w:rPr>
        <w:pict>
          <v:rect id="Прямоугольник 15" o:spid="_x0000_s1089" style="position:absolute;margin-left:194.4pt;margin-top:60.85pt;width:60.5pt;height:40.25pt;z-index:25144371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" strokecolor="white" strokeweight="2pt">
            <v:fill r:id="rId16" o:title="" recolor="t" rotate="t" type="frame"/>
          </v:rect>
        </w:pict>
      </w:r>
      <w:r>
        <w:rPr>
          <w:noProof/>
          <w:lang w:eastAsia="ru-RU"/>
        </w:rPr>
        <w:pict>
          <v:rect id="Прямоугольник 14" o:spid="_x0000_s1090" style="position:absolute;margin-left:194pt;margin-top:105.9pt;width:60.55pt;height:40.6pt;z-index:25144268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" strokecolor="white" strokeweight="2pt">
            <v:fill r:id="rId17" o:title="" recolor="t" rotate="t" type="frame"/>
          </v:rect>
        </w:pict>
      </w:r>
      <w:r>
        <w:rPr>
          <w:noProof/>
          <w:lang w:eastAsia="ru-RU"/>
        </w:rPr>
        <w:pict>
          <v:rect id="Прямоугольник 16" o:spid="_x0000_s1091" style="position:absolute;margin-left:198.45pt;margin-top:15.85pt;width:56.45pt;height:42.65pt;z-index:25144473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" strokecolor="white" strokeweight="2pt">
            <v:fill r:id="rId18" o:title="" recolor="t" rotate="t" type="frame"/>
          </v:rect>
        </w:pict>
      </w:r>
      <w:r>
        <w:rPr>
          <w:noProof/>
          <w:lang w:eastAsia="ru-RU"/>
        </w:rPr>
        <w:pict>
          <v:rect id="Прямоугольник 32" o:spid="_x0000_s1092" style="position:absolute;margin-left:474.8pt;margin-top:146.25pt;width:27.3pt;height:28.3pt;z-index:25146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" fillcolor="window" strokecolor="windowText" strokeweight="2pt"/>
        </w:pict>
      </w:r>
      <w:r>
        <w:rPr>
          <w:noProof/>
          <w:lang w:eastAsia="ru-RU"/>
        </w:rPr>
        <w:pict>
          <v:rect id="Прямоугольник 29" o:spid="_x0000_s1093" style="position:absolute;margin-left:392.9pt;margin-top:146.25pt;width:27.3pt;height:28.3pt;z-index:25145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" fillcolor="window" strokecolor="windowText" strokeweight="2pt">
            <v:textbox>
              <w:txbxContent>
                <w:p w:rsidR="00687359" w:rsidRPr="008F0B93" w:rsidRDefault="00687359" w:rsidP="008F0B93">
                  <w:pPr>
                    <w:jc w:val="center"/>
                    <w:rPr>
                      <w:sz w:val="40"/>
                      <w:szCs w:val="40"/>
                      <w:lang w:val="uz-Cyrl-UZ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0" o:spid="_x0000_s1094" style="position:absolute;margin-left:420.2pt;margin-top:146.25pt;width:27.3pt;height:28.3pt;z-index:251459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" fillcolor="window" strokecolor="windowText" strokeweight="2pt">
            <v:textbox>
              <w:txbxContent>
                <w:p w:rsidR="00687359" w:rsidRPr="008F0B93" w:rsidRDefault="00687359" w:rsidP="008F0B93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</w:pPr>
                  <w:r w:rsidRPr="008F0B93"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1" o:spid="_x0000_s1095" style="position:absolute;margin-left:447.5pt;margin-top:146.25pt;width:27.3pt;height:28.3pt;z-index:25146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" fillcolor="window" strokecolor="windowText" strokeweight="2pt">
            <v:textbox>
              <w:txbxContent>
                <w:p w:rsidR="00687359" w:rsidRPr="008F0B93" w:rsidRDefault="00687359" w:rsidP="008F0B93">
                  <w:pPr>
                    <w:jc w:val="center"/>
                    <w:rPr>
                      <w:sz w:val="40"/>
                      <w:szCs w:val="40"/>
                      <w:lang w:val="uz-Cyrl-UZ"/>
                    </w:rPr>
                  </w:pPr>
                  <w:r w:rsidRPr="008F0B93">
                    <w:rPr>
                      <w:sz w:val="40"/>
                      <w:szCs w:val="40"/>
                      <w:lang w:val="uz-Cyrl-UZ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9" o:spid="_x0000_s1096" style="position:absolute;margin-left:182.05pt;margin-top:151.95pt;width:27.3pt;height:28.3pt;z-index:25144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" strokeweight="2pt"/>
        </w:pict>
      </w:r>
      <w:r>
        <w:rPr>
          <w:noProof/>
          <w:lang w:eastAsia="ru-RU"/>
        </w:rPr>
        <w:pict>
          <v:rect id="Прямоугольник 21" o:spid="_x0000_s1097" style="position:absolute;margin-left:154.7pt;margin-top:151.95pt;width:27.3pt;height:28.3pt;z-index:25144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" strokeweight="2pt">
            <v:textbox>
              <w:txbxContent>
                <w:p w:rsidR="00687359" w:rsidRPr="00246B52" w:rsidRDefault="00687359" w:rsidP="00246B52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</w:pPr>
                  <w:r w:rsidRPr="00246B52"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8" o:spid="_x0000_s1098" style="position:absolute;margin-left:127.3pt;margin-top:151.95pt;width:27.3pt;height:28.3pt;z-index:25144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" strokeweight="2pt">
            <v:textbox>
              <w:txbxContent>
                <w:p w:rsidR="00687359" w:rsidRPr="00246B52" w:rsidRDefault="00687359" w:rsidP="00246B52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</w:pPr>
                  <w:r w:rsidRPr="00246B52">
                    <w:rPr>
                      <w:rFonts w:ascii="Bernard MT Condensed" w:hAnsi="Bernard MT Condensed"/>
                      <w:sz w:val="40"/>
                      <w:szCs w:val="40"/>
                      <w:lang w:val="uz-Cyrl-UZ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0" o:spid="_x0000_s1099" style="position:absolute;margin-left:99.9pt;margin-top:151.95pt;width:27.3pt;height:28.3pt;z-index:25144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" strokeweight="2pt"/>
        </w:pict>
      </w:r>
      <w:r>
        <w:rPr>
          <w:noProof/>
          <w:lang w:eastAsia="ru-RU"/>
        </w:rPr>
        <w:pict>
          <v:rect id="Прямоугольник 17" o:spid="_x0000_s1100" style="position:absolute;margin-left:72.55pt;margin-top:151.95pt;width:27.3pt;height:28.3pt;z-index:25144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" strokeweight="2pt">
            <v:textbox>
              <w:txbxContent>
                <w:p w:rsidR="00687359" w:rsidRPr="00246B52" w:rsidRDefault="00687359" w:rsidP="00246B52">
                  <w:pPr>
                    <w:jc w:val="center"/>
                    <w:rPr>
                      <w:rFonts w:ascii="Bernard MT Condensed" w:hAnsi="Bernard MT Condensed"/>
                      <w:sz w:val="38"/>
                      <w:szCs w:val="38"/>
                      <w:lang w:val="uz-Cyrl-UZ"/>
                    </w:rPr>
                  </w:pPr>
                  <w:r w:rsidRPr="00246B52">
                    <w:rPr>
                      <w:rFonts w:ascii="Bernard MT Condensed" w:hAnsi="Bernard MT Condensed"/>
                      <w:sz w:val="38"/>
                      <w:szCs w:val="38"/>
                      <w:lang w:val="uz-Cyrl-UZ"/>
                    </w:rPr>
                    <w:t>8</w:t>
                  </w:r>
                </w:p>
              </w:txbxContent>
            </v:textbox>
          </v:rect>
        </w:pict>
      </w:r>
    </w:p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>
      <w:r>
        <w:rPr>
          <w:noProof/>
          <w:lang w:eastAsia="ru-RU"/>
        </w:rPr>
        <w:pict>
          <v:rect id="Прямоугольник 2" o:spid="_x0000_s1101" style="position:absolute;margin-left:-8.2pt;margin-top:24.3pt;width:282.35pt;height:191.35pt;z-index:25143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" strokeweight="4.5pt"/>
        </w:pict>
      </w:r>
      <w:r>
        <w:rPr>
          <w:noProof/>
          <w:lang w:eastAsia="ru-RU"/>
        </w:rPr>
        <w:pict>
          <v:rect id="Прямоугольник 6" o:spid="_x0000_s1102" style="position:absolute;margin-left:279.8pt;margin-top:24.3pt;width:282.7pt;height:191.35pt;z-index:251434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" strokeweight="4.5pt"/>
        </w:pict>
      </w:r>
    </w:p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>
      <w:r>
        <w:rPr>
          <w:noProof/>
          <w:lang w:eastAsia="ru-RU"/>
        </w:rPr>
        <w:pict>
          <v:rect id="Прямоугольник 7" o:spid="_x0000_s1103" style="position:absolute;margin-left:279.8pt;margin-top:24.25pt;width:282.7pt;height:191.35pt;z-index:251435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" strokeweight="4.5pt"/>
        </w:pict>
      </w:r>
      <w:r>
        <w:rPr>
          <w:noProof/>
          <w:lang w:eastAsia="ru-RU"/>
        </w:rPr>
        <w:pict>
          <v:rect id="Прямоугольник 3" o:spid="_x0000_s1104" style="position:absolute;margin-left:-8.2pt;margin-top:24.25pt;width:281.1pt;height:191.35pt;z-index:25143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" strokeweight="4.5pt"/>
        </w:pict>
      </w:r>
    </w:p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/>
    <w:p w:rsidR="00687359" w:rsidRPr="00462937" w:rsidRDefault="00687359" w:rsidP="00462937"/>
    <w:p w:rsidR="00687359" w:rsidRDefault="00687359" w:rsidP="00462937"/>
    <w:p w:rsidR="00687359" w:rsidRDefault="00687359" w:rsidP="00462937"/>
    <w:p w:rsidR="00687359" w:rsidRDefault="00687359" w:rsidP="00462937">
      <w:pPr>
        <w:jc w:val="right"/>
        <w:rPr>
          <w:lang w:val="uz-Cyrl-UZ"/>
        </w:rPr>
      </w:pPr>
      <w:r>
        <w:rPr>
          <w:noProof/>
          <w:lang w:eastAsia="ru-RU"/>
        </w:rPr>
        <w:pict>
          <v:rect id="Прямоугольник 8" o:spid="_x0000_s1105" style="position:absolute;left:0;text-align:left;margin-left:279.2pt;margin-top:24.85pt;width:282.8pt;height:191.35pt;z-index:25143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" strokeweight="4.5pt"/>
        </w:pict>
      </w:r>
    </w:p>
    <w:p w:rsidR="00687359" w:rsidRDefault="00687359" w:rsidP="00462937">
      <w:pPr>
        <w:jc w:val="right"/>
        <w:rPr>
          <w:lang w:val="uz-Cyrl-UZ"/>
        </w:rPr>
      </w:pPr>
      <w:r>
        <w:rPr>
          <w:noProof/>
          <w:lang w:eastAsia="ru-RU"/>
        </w:rPr>
        <w:pict>
          <v:rect id="Прямоугольник 4" o:spid="_x0000_s1106" style="position:absolute;left:0;text-align:left;margin-left:-8.2pt;margin-top:1.25pt;width:282.35pt;height:191.35pt;z-index:25143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" strokeweight="4.5pt"/>
        </w:pict>
      </w:r>
    </w:p>
    <w:p w:rsidR="00687359" w:rsidRDefault="00687359" w:rsidP="00462937">
      <w:pPr>
        <w:jc w:val="right"/>
        <w:rPr>
          <w:lang w:val="uz-Cyrl-UZ"/>
        </w:rPr>
      </w:pPr>
    </w:p>
    <w:p w:rsidR="00687359" w:rsidRDefault="00687359" w:rsidP="00462937">
      <w:pPr>
        <w:jc w:val="right"/>
        <w:rPr>
          <w:lang w:val="uz-Cyrl-UZ"/>
        </w:rPr>
      </w:pPr>
    </w:p>
    <w:p w:rsidR="00687359" w:rsidRDefault="00687359" w:rsidP="00462937">
      <w:pPr>
        <w:jc w:val="right"/>
        <w:rPr>
          <w:lang w:val="uz-Cyrl-UZ"/>
        </w:rPr>
      </w:pPr>
    </w:p>
    <w:p w:rsidR="00687359" w:rsidRDefault="00687359" w:rsidP="00462937">
      <w:pPr>
        <w:jc w:val="right"/>
        <w:rPr>
          <w:lang w:val="uz-Cyrl-UZ"/>
        </w:rPr>
      </w:pPr>
    </w:p>
    <w:p w:rsidR="00687359" w:rsidRDefault="00687359" w:rsidP="00462937">
      <w:pPr>
        <w:jc w:val="right"/>
        <w:rPr>
          <w:lang w:val="uz-Cyrl-UZ"/>
        </w:rPr>
      </w:pPr>
    </w:p>
    <w:p w:rsidR="00687359" w:rsidRDefault="00687359" w:rsidP="00462937">
      <w:pPr>
        <w:jc w:val="right"/>
        <w:rPr>
          <w:lang w:val="uz-Cyrl-UZ"/>
        </w:rPr>
      </w:pPr>
      <w:r>
        <w:rPr>
          <w:noProof/>
          <w:lang w:eastAsia="ru-RU"/>
        </w:rPr>
        <w:pict>
          <v:line id="Прямая соединительная линия 136" o:spid="_x0000_s1107" style="position:absolute;left:0;text-align:left;z-index:251542016;visibility:visible" from="299.45pt,651.5pt" to="299.45pt,6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" strokeweight="4.5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135" o:spid="_x0000_s1108" style="position:absolute;left:0;text-align:left;flip:y;z-index:251540992;visibility:visible" from="198.45pt,631.95pt" to="219.95pt,6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" strokeweight="4.5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134" o:spid="_x0000_s1109" style="position:absolute;left:0;text-align:left;z-index:251539968;visibility:visible" from="237.7pt,538.4pt" to="262pt,5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" strokeweight="4.5pt"/>
        </w:pict>
      </w:r>
      <w:r>
        <w:rPr>
          <w:noProof/>
          <w:lang w:eastAsia="ru-RU"/>
        </w:rPr>
        <w:pict>
          <v:line id="Прямая соединительная линия 132" o:spid="_x0000_s1110" style="position:absolute;left:0;text-align:left;flip:y;z-index:251537920;visibility:visible" from="330.3pt,544.95pt" to="356.5pt,5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" strokeweight="4.5pt"/>
        </w:pict>
      </w:r>
      <w:r>
        <w:rPr>
          <w:noProof/>
          <w:lang w:eastAsia="ru-RU"/>
        </w:rPr>
        <w:pict>
          <v:line id="Прямая соединительная линия 133" o:spid="_x0000_s1111" style="position:absolute;left:0;text-align:left;z-index:251538944;visibility:visible" from="371.35pt,611.35pt" to="392.9pt,6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" strokeweight="4.5pt"/>
        </w:pict>
      </w:r>
      <w:r>
        <w:rPr>
          <w:noProof/>
          <w:lang w:eastAsia="ru-RU"/>
        </w:rPr>
        <w:pict>
          <v:oval id="Овал 126" o:spid="_x0000_s1112" style="position:absolute;left:0;text-align:left;margin-left:71.85pt;margin-top:657.85pt;width:65.45pt;height:49.55pt;z-index:25153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" strokeweight="4.5pt"/>
        </w:pict>
      </w:r>
      <w:r>
        <w:rPr>
          <w:noProof/>
          <w:lang w:eastAsia="ru-RU"/>
        </w:rPr>
        <w:pict>
          <v:rect id="Прямоугольник 114" o:spid="_x0000_s1113" style="position:absolute;left:0;text-align:left;margin-left:2.4pt;margin-top:409.4pt;width:546.35pt;height:388.2pt;z-index:251523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" fillcolor="window" strokecolor="windowText" strokeweight="6pt"/>
        </w:pict>
      </w:r>
      <w:r>
        <w:rPr>
          <w:noProof/>
          <w:lang w:eastAsia="ru-RU"/>
        </w:rPr>
        <w:pict>
          <v:oval id="Овал 124" o:spid="_x0000_s1114" style="position:absolute;left:0;text-align:left;margin-left:393.25pt;margin-top:452.05pt;width:65.45pt;height:49.55pt;z-index:251529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" strokecolor="#c0504d" strokeweight="4.5pt"/>
        </w:pict>
      </w:r>
      <w:r>
        <w:rPr>
          <w:noProof/>
          <w:lang w:eastAsia="ru-RU"/>
        </w:rPr>
        <w:pict>
          <v:oval id="Овал 123" o:spid="_x0000_s1115" style="position:absolute;left:0;text-align:left;margin-left:346.3pt;margin-top:497.7pt;width:65.45pt;height:49.55pt;z-index:251528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" strokecolor="#4f81bd" strokeweight="4.5pt">
            <v:textbox>
              <w:txbxContent>
                <w:p w:rsidR="00687359" w:rsidRPr="00A042F4" w:rsidRDefault="00687359" w:rsidP="006A34E7">
                  <w:pPr>
                    <w:jc w:val="center"/>
                    <w:rPr>
                      <w:rFonts w:ascii="Arial Rounded MT Bold" w:hAnsi="Arial Rounded MT Bold"/>
                      <w:b/>
                      <w:sz w:val="48"/>
                      <w:szCs w:val="48"/>
                      <w:lang w:val="uz-Cyrl-UZ"/>
                    </w:rPr>
                  </w:pPr>
                  <w:r w:rsidRPr="00A042F4">
                    <w:rPr>
                      <w:rFonts w:ascii="Arial Rounded MT Bold" w:hAnsi="Arial Rounded MT Bold"/>
                      <w:b/>
                      <w:sz w:val="48"/>
                      <w:szCs w:val="48"/>
                      <w:lang w:val="uz-Cyrl-UZ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Прямоугольник 131" o:spid="_x0000_s1116" style="position:absolute;left:0;text-align:left;margin-left:262pt;margin-top:586.1pt;width:61.65pt;height:39.25pt;z-index:251536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" strokecolor="#4f81bd" strokeweight="2pt">
            <v:textbox>
              <w:txbxContent>
                <w:p w:rsidR="00687359" w:rsidRPr="005B012E" w:rsidRDefault="00687359" w:rsidP="005B012E">
                  <w:pPr>
                    <w:jc w:val="center"/>
                    <w:rPr>
                      <w:rFonts w:ascii="Britannic Bold" w:hAnsi="Britannic Bold"/>
                      <w:sz w:val="56"/>
                      <w:szCs w:val="56"/>
                      <w:lang w:val="uz-Cyrl-UZ"/>
                    </w:rPr>
                  </w:pPr>
                  <w:r w:rsidRPr="005B012E">
                    <w:rPr>
                      <w:rFonts w:ascii="Britannic Bold" w:hAnsi="Britannic Bold"/>
                      <w:sz w:val="56"/>
                      <w:szCs w:val="56"/>
                      <w:lang w:val="uz-Cyrl-UZ"/>
                    </w:rPr>
                    <w:t>4-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Овал 125" o:spid="_x0000_s1117" style="position:absolute;left:0;text-align:left;margin-left:134.55pt;margin-top:625.15pt;width:65.45pt;height:49.55pt;z-index:251530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" strokecolor="#c0504d" strokeweight="4.5pt">
            <v:textbox>
              <w:txbxContent>
                <w:p w:rsidR="00687359" w:rsidRPr="006A34E7" w:rsidRDefault="00687359" w:rsidP="006A34E7">
                  <w:pPr>
                    <w:jc w:val="center"/>
                    <w:rPr>
                      <w:rFonts w:ascii="Arial Rounded MT Bold" w:hAnsi="Arial Rounded MT Bold"/>
                      <w:sz w:val="48"/>
                      <w:szCs w:val="48"/>
                      <w:lang w:val="uz-Cyrl-UZ"/>
                    </w:rPr>
                  </w:pPr>
                  <w:r w:rsidRPr="006A34E7">
                    <w:rPr>
                      <w:rFonts w:ascii="Arial Rounded MT Bold" w:hAnsi="Arial Rounded MT Bold"/>
                      <w:sz w:val="48"/>
                      <w:szCs w:val="48"/>
                      <w:lang w:val="uz-Cyrl-UZ"/>
                    </w:rPr>
                    <w:t>0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130" o:spid="_x0000_s1118" style="position:absolute;left:0;text-align:left;margin-left:264.5pt;margin-top:735.45pt;width:65.45pt;height:49.55pt;z-index:251535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" strokecolor="#4bacc6" strokeweight="4.5pt"/>
        </w:pict>
      </w:r>
      <w:r>
        <w:rPr>
          <w:noProof/>
          <w:lang w:eastAsia="ru-RU"/>
        </w:rPr>
        <w:pict>
          <v:oval id="Овал 122" o:spid="_x0000_s1119" style="position:absolute;left:0;text-align:left;margin-left:132.7pt;margin-top:448.45pt;width:65.45pt;height:49.55pt;z-index:251527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" strokecolor="#8064a2" strokeweight="4.5pt">
            <v:textbox>
              <w:txbxContent>
                <w:p w:rsidR="00687359" w:rsidRPr="006A34E7" w:rsidRDefault="00687359" w:rsidP="006A34E7">
                  <w:pPr>
                    <w:jc w:val="center"/>
                    <w:rPr>
                      <w:rFonts w:ascii="Arial Rounded MT Bold" w:hAnsi="Arial Rounded MT Bold"/>
                      <w:b/>
                      <w:sz w:val="48"/>
                      <w:szCs w:val="48"/>
                      <w:lang w:val="uz-Cyrl-UZ"/>
                    </w:rPr>
                  </w:pPr>
                  <w:r w:rsidRPr="006A34E7">
                    <w:rPr>
                      <w:rFonts w:ascii="Arial Rounded MT Bold" w:hAnsi="Arial Rounded MT Bold"/>
                      <w:b/>
                      <w:sz w:val="48"/>
                      <w:szCs w:val="48"/>
                      <w:lang w:val="uz-Cyrl-UZ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121" o:spid="_x0000_s1120" style="position:absolute;left:0;text-align:left;margin-left:183.4pt;margin-top:495.3pt;width:65.45pt;height:49.55pt;z-index:251526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" strokecolor="#9bbb59" strokeweight="4.5pt">
            <v:textbox>
              <w:txbxContent>
                <w:p w:rsidR="00687359" w:rsidRPr="006A34E7" w:rsidRDefault="00687359" w:rsidP="006A34E7">
                  <w:pPr>
                    <w:jc w:val="center"/>
                    <w:rPr>
                      <w:rFonts w:ascii="Arial Rounded MT Bold" w:hAnsi="Arial Rounded MT Bold"/>
                      <w:b/>
                      <w:sz w:val="48"/>
                      <w:szCs w:val="48"/>
                      <w:lang w:val="uz-Cyrl-UZ"/>
                    </w:rPr>
                  </w:pPr>
                  <w:r w:rsidRPr="006A34E7">
                    <w:rPr>
                      <w:rFonts w:ascii="Arial Rounded MT Bold" w:hAnsi="Arial Rounded MT Bold"/>
                      <w:b/>
                      <w:sz w:val="48"/>
                      <w:szCs w:val="48"/>
                      <w:lang w:val="uz-Cyrl-UZ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127" o:spid="_x0000_s1121" style="position:absolute;left:0;text-align:left;margin-left:392.55pt;margin-top:616.75pt;width:65.45pt;height:49.55pt;z-index:251532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" strokecolor="yellow" strokeweight="4.5pt">
            <v:textbox>
              <w:txbxContent>
                <w:p w:rsidR="00687359" w:rsidRPr="006A34E7" w:rsidRDefault="00687359" w:rsidP="006A34E7">
                  <w:pPr>
                    <w:jc w:val="center"/>
                    <w:rPr>
                      <w:rFonts w:ascii="Arial Rounded MT Bold" w:hAnsi="Arial Rounded MT Bold"/>
                      <w:b/>
                      <w:sz w:val="48"/>
                      <w:szCs w:val="48"/>
                      <w:lang w:val="uz-Cyrl-UZ"/>
                    </w:rPr>
                  </w:pPr>
                  <w:r w:rsidRPr="006A34E7">
                    <w:rPr>
                      <w:rFonts w:ascii="Arial Rounded MT Bold" w:hAnsi="Arial Rounded MT Bold"/>
                      <w:b/>
                      <w:sz w:val="48"/>
                      <w:szCs w:val="48"/>
                      <w:lang w:val="uz-Cyrl-UZ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128" o:spid="_x0000_s1122" style="position:absolute;left:0;text-align:left;margin-left:442.15pt;margin-top:656.85pt;width:65.45pt;height:49.55pt;z-index:251533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" strokecolor="#00b050" strokeweight="4.5pt"/>
        </w:pict>
      </w:r>
      <w:r>
        <w:rPr>
          <w:noProof/>
          <w:lang w:eastAsia="ru-RU"/>
        </w:rPr>
        <w:pict>
          <v:oval id="Овал 129" o:spid="_x0000_s1123" style="position:absolute;left:0;text-align:left;margin-left:264.6pt;margin-top:673.75pt;width:65.45pt;height:49.55pt;z-index:251534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" strokecolor="#f79646" strokeweight="4.5pt">
            <v:textbox>
              <w:txbxContent>
                <w:p w:rsidR="00687359" w:rsidRPr="006A34E7" w:rsidRDefault="00687359" w:rsidP="006A34E7">
                  <w:pPr>
                    <w:jc w:val="center"/>
                    <w:rPr>
                      <w:rFonts w:ascii="Arial Rounded MT Bold" w:hAnsi="Arial Rounded MT Bold"/>
                      <w:b/>
                      <w:sz w:val="48"/>
                      <w:szCs w:val="48"/>
                      <w:lang w:val="uz-Cyrl-UZ"/>
                    </w:rPr>
                  </w:pPr>
                  <w:r w:rsidRPr="006A34E7">
                    <w:rPr>
                      <w:rFonts w:ascii="Arial Rounded MT Bold" w:hAnsi="Arial Rounded MT Bold"/>
                      <w:b/>
                      <w:sz w:val="48"/>
                      <w:szCs w:val="48"/>
                      <w:lang w:val="uz-Cyrl-UZ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120" o:spid="_x0000_s1124" style="position:absolute;left:0;text-align:left;margin-left:205.9pt;margin-top:556.55pt;width:165.5pt;height:94.4pt;z-index:251525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" fillcolor="#4f81bd" strokecolor="#00b0f0" strokeweight="4.5pt"/>
        </w:pict>
      </w:r>
      <w:r>
        <w:rPr>
          <w:noProof/>
          <w:lang w:eastAsia="ru-RU"/>
        </w:rPr>
        <w:pict>
          <v:oval id="Овал 119" o:spid="_x0000_s1125" style="position:absolute;left:0;text-align:left;margin-left:361.15pt;margin-top:445.85pt;width:46.75pt;height:52.35pt;z-index:251524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" strokecolor="white" strokeweight="2pt">
            <v:textbox>
              <w:txbxContent>
                <w:p w:rsidR="00687359" w:rsidRPr="005B012E" w:rsidRDefault="00687359" w:rsidP="005B012E">
                  <w:pPr>
                    <w:jc w:val="center"/>
                    <w:rPr>
                      <w:rFonts w:ascii="Berlin Sans FB Demi" w:hAnsi="Berlin Sans FB Demi"/>
                      <w:sz w:val="56"/>
                      <w:szCs w:val="56"/>
                      <w:lang w:val="uz-Cyrl-UZ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rect id="Прямоугольник 108" o:spid="_x0000_s1126" style="position:absolute;left:0;text-align:left;margin-left:403.45pt;margin-top:54.3pt;width:61.65pt;height:62.6pt;z-index:251517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" fillcolor="window" strokecolor="window" strokeweight="2pt">
            <v:textbox>
              <w:txbxContent>
                <w:p w:rsidR="00687359" w:rsidRPr="00462937" w:rsidRDefault="00687359" w:rsidP="00462937">
                  <w:pPr>
                    <w:jc w:val="center"/>
                    <w:rPr>
                      <w:b/>
                      <w:sz w:val="96"/>
                      <w:szCs w:val="96"/>
                      <w:lang w:val="uz-Cyrl-UZ"/>
                    </w:rPr>
                  </w:pPr>
                  <w:r>
                    <w:rPr>
                      <w:b/>
                      <w:sz w:val="96"/>
                      <w:szCs w:val="96"/>
                      <w:lang w:val="uz-Cyrl-UZ"/>
                    </w:rPr>
                    <w:t>55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3" o:spid="_x0000_s1127" style="position:absolute;left:0;text-align:left;margin-left:100.8pt;margin-top:50.8pt;width:61.65pt;height:62.6pt;z-index:251522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" fillcolor="window" strokecolor="window" strokeweight="2pt">
            <v:textbox>
              <w:txbxContent>
                <w:p w:rsidR="00687359" w:rsidRPr="00462937" w:rsidRDefault="00687359" w:rsidP="00462937">
                  <w:pPr>
                    <w:jc w:val="center"/>
                    <w:rPr>
                      <w:b/>
                      <w:sz w:val="96"/>
                      <w:szCs w:val="96"/>
                      <w:lang w:val="uz-Cyrl-UZ"/>
                    </w:rPr>
                  </w:pPr>
                  <w:r>
                    <w:rPr>
                      <w:b/>
                      <w:sz w:val="96"/>
                      <w:szCs w:val="96"/>
                      <w:lang w:val="uz-Cyrl-UZ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2" o:spid="_x0000_s1128" style="position:absolute;left:0;text-align:left;margin-left:113pt;margin-top:285.75pt;width:61.65pt;height:62.6pt;z-index:251521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" fillcolor="window" strokecolor="window" strokeweight="2pt">
            <v:textbox>
              <w:txbxContent>
                <w:p w:rsidR="00687359" w:rsidRPr="00462937" w:rsidRDefault="00687359" w:rsidP="00462937">
                  <w:pPr>
                    <w:jc w:val="center"/>
                    <w:rPr>
                      <w:b/>
                      <w:sz w:val="96"/>
                      <w:szCs w:val="96"/>
                      <w:lang w:val="uz-Cyrl-UZ"/>
                    </w:rPr>
                  </w:pPr>
                  <w:r>
                    <w:rPr>
                      <w:b/>
                      <w:sz w:val="96"/>
                      <w:szCs w:val="96"/>
                      <w:lang w:val="uz-Cyrl-UZ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1" o:spid="_x0000_s1129" style="position:absolute;left:0;text-align:left;margin-left:72.75pt;margin-top:163.15pt;width:61.65pt;height:62.6pt;z-index:251520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" fillcolor="window" strokecolor="window" strokeweight="2pt">
            <v:textbox>
              <w:txbxContent>
                <w:p w:rsidR="00687359" w:rsidRPr="00462937" w:rsidRDefault="00687359" w:rsidP="00462937">
                  <w:pPr>
                    <w:jc w:val="center"/>
                    <w:rPr>
                      <w:b/>
                      <w:sz w:val="96"/>
                      <w:szCs w:val="96"/>
                      <w:lang w:val="uz-Cyrl-UZ"/>
                    </w:rPr>
                  </w:pPr>
                  <w:r>
                    <w:rPr>
                      <w:b/>
                      <w:sz w:val="96"/>
                      <w:szCs w:val="96"/>
                      <w:lang w:val="uz-Cyrl-UZ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0" o:spid="_x0000_s1130" style="position:absolute;left:0;text-align:left;margin-left:262pt;margin-top:324.2pt;width:61.65pt;height:62.6pt;z-index:251519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" fillcolor="window" strokecolor="window" strokeweight="2pt">
            <v:textbox>
              <w:txbxContent>
                <w:p w:rsidR="00687359" w:rsidRPr="00462937" w:rsidRDefault="00687359" w:rsidP="00462937">
                  <w:pPr>
                    <w:jc w:val="center"/>
                    <w:rPr>
                      <w:b/>
                      <w:sz w:val="96"/>
                      <w:szCs w:val="96"/>
                      <w:lang w:val="uz-Cyrl-UZ"/>
                    </w:rPr>
                  </w:pPr>
                  <w:r>
                    <w:rPr>
                      <w:b/>
                      <w:sz w:val="96"/>
                      <w:szCs w:val="96"/>
                      <w:lang w:val="uz-Cyrl-UZ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Овал 104" o:spid="_x0000_s1131" style="position:absolute;left:0;text-align:left;margin-left:139.5pt;margin-top:69.95pt;width:290.8pt;height:250.55pt;z-index:251513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" fillcolor="#4f81bd" strokecolor="#243f60" strokeweight="2pt"/>
        </w:pict>
      </w:r>
      <w:r>
        <w:rPr>
          <w:noProof/>
          <w:lang w:eastAsia="ru-RU"/>
        </w:rPr>
        <w:pict>
          <v:rect id="Прямоугольник 109" o:spid="_x0000_s1132" style="position:absolute;left:0;text-align:left;margin-left:399pt;margin-top:285.65pt;width:61.65pt;height:62.6pt;z-index:251518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" fillcolor="window" strokecolor="window" strokeweight="2pt">
            <v:textbox>
              <w:txbxContent>
                <w:p w:rsidR="00687359" w:rsidRPr="00462937" w:rsidRDefault="00687359" w:rsidP="00462937">
                  <w:pPr>
                    <w:jc w:val="center"/>
                    <w:rPr>
                      <w:b/>
                      <w:sz w:val="96"/>
                      <w:szCs w:val="96"/>
                      <w:lang w:val="uz-Cyrl-UZ"/>
                    </w:rPr>
                  </w:pPr>
                  <w:r>
                    <w:rPr>
                      <w:b/>
                      <w:sz w:val="96"/>
                      <w:szCs w:val="96"/>
                      <w:lang w:val="uz-Cyrl-UZ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6" o:spid="_x0000_s1133" style="position:absolute;left:0;text-align:left;margin-left:262.95pt;margin-top:14.75pt;width:56.95pt;height:53.25pt;z-index:251515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" strokecolor="white" strokeweight="2pt">
            <v:textbox>
              <w:txbxContent>
                <w:p w:rsidR="00687359" w:rsidRPr="00462937" w:rsidRDefault="00687359" w:rsidP="00462937">
                  <w:pPr>
                    <w:jc w:val="center"/>
                    <w:rPr>
                      <w:rFonts w:ascii="Britannic Bold" w:hAnsi="Britannic Bold"/>
                      <w:sz w:val="96"/>
                      <w:szCs w:val="96"/>
                      <w:lang w:val="uz-Cyrl-UZ"/>
                    </w:rPr>
                  </w:pPr>
                  <w:r w:rsidRPr="00462937">
                    <w:rPr>
                      <w:rFonts w:ascii="Britannic Bold" w:hAnsi="Britannic Bold"/>
                      <w:sz w:val="96"/>
                      <w:szCs w:val="96"/>
                      <w:lang w:val="uz-Cyrl-UZ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7" o:spid="_x0000_s1134" style="position:absolute;left:0;text-align:left;margin-left:434.85pt;margin-top:162.5pt;width:61.65pt;height:62.6pt;z-index:251516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" fillcolor="window" strokecolor="window" strokeweight="2pt">
            <v:textbox>
              <w:txbxContent>
                <w:p w:rsidR="00687359" w:rsidRPr="00462937" w:rsidRDefault="00687359" w:rsidP="00462937">
                  <w:pPr>
                    <w:jc w:val="center"/>
                    <w:rPr>
                      <w:rFonts w:ascii="Arial Rounded MT Bold" w:hAnsi="Arial Rounded MT Bold"/>
                      <w:b/>
                      <w:sz w:val="96"/>
                      <w:szCs w:val="96"/>
                      <w:lang w:val="uz-Cyrl-UZ"/>
                    </w:rPr>
                  </w:pPr>
                  <w:r w:rsidRPr="00462937">
                    <w:rPr>
                      <w:rFonts w:ascii="Arial Rounded MT Bold" w:hAnsi="Arial Rounded MT Bold"/>
                      <w:b/>
                      <w:sz w:val="96"/>
                      <w:szCs w:val="96"/>
                      <w:lang w:val="uz-Cyrl-UZ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5" o:spid="_x0000_s1135" style="position:absolute;left:0;text-align:left;margin-left:237.7pt;margin-top:162.55pt;width:100pt;height:62.65pt;z-index:251514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" strokecolor="#00b0f0" strokeweight="2pt">
            <v:textbox>
              <w:txbxContent>
                <w:p w:rsidR="00687359" w:rsidRPr="00462937" w:rsidRDefault="00687359" w:rsidP="00462937">
                  <w:pPr>
                    <w:jc w:val="center"/>
                    <w:rPr>
                      <w:rFonts w:ascii="Arial Rounded MT Bold" w:hAnsi="Arial Rounded MT Bold"/>
                      <w:b/>
                      <w:sz w:val="96"/>
                      <w:szCs w:val="96"/>
                      <w:lang w:val="uz-Cyrl-UZ"/>
                    </w:rPr>
                  </w:pPr>
                  <w:r w:rsidRPr="00462937">
                    <w:rPr>
                      <w:rFonts w:ascii="Arial Rounded MT Bold" w:hAnsi="Arial Rounded MT Bold"/>
                      <w:b/>
                      <w:sz w:val="96"/>
                      <w:szCs w:val="96"/>
                      <w:lang w:val="uz-Cyrl-UZ"/>
                    </w:rPr>
                    <w:t>+2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3" o:spid="_x0000_s1136" style="position:absolute;left:0;text-align:left;margin-left:2.7pt;margin-top:8.4pt;width:546.35pt;height:388.25pt;z-index:251512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" strokeweight="6pt"/>
        </w:pict>
      </w:r>
    </w:p>
    <w:p w:rsidR="00687359" w:rsidRPr="00F93559" w:rsidRDefault="00687359" w:rsidP="00F93559">
      <w:pPr>
        <w:rPr>
          <w:lang w:val="uz-Cyrl-UZ"/>
        </w:rPr>
      </w:pPr>
    </w:p>
    <w:p w:rsidR="00687359" w:rsidRPr="00F93559" w:rsidRDefault="00687359" w:rsidP="00F93559">
      <w:pPr>
        <w:rPr>
          <w:lang w:val="uz-Cyrl-UZ"/>
        </w:rPr>
      </w:pPr>
    </w:p>
    <w:p w:rsidR="00687359" w:rsidRPr="00F93559" w:rsidRDefault="00687359" w:rsidP="00F93559">
      <w:pPr>
        <w:rPr>
          <w:lang w:val="uz-Cyrl-UZ"/>
        </w:rPr>
      </w:pPr>
    </w:p>
    <w:p w:rsidR="00687359" w:rsidRPr="00F93559" w:rsidRDefault="00687359" w:rsidP="00F93559">
      <w:pPr>
        <w:rPr>
          <w:lang w:val="uz-Cyrl-UZ"/>
        </w:rPr>
      </w:pPr>
    </w:p>
    <w:p w:rsidR="00687359" w:rsidRPr="00F93559" w:rsidRDefault="00687359" w:rsidP="00F93559">
      <w:pPr>
        <w:rPr>
          <w:lang w:val="uz-Cyrl-UZ"/>
        </w:rPr>
      </w:pPr>
    </w:p>
    <w:p w:rsidR="00687359" w:rsidRPr="00F93559" w:rsidRDefault="00687359" w:rsidP="00F93559">
      <w:pPr>
        <w:rPr>
          <w:lang w:val="uz-Cyrl-UZ"/>
        </w:rPr>
      </w:pPr>
    </w:p>
    <w:p w:rsidR="00687359" w:rsidRPr="00F93559" w:rsidRDefault="00687359" w:rsidP="00F93559">
      <w:pPr>
        <w:rPr>
          <w:lang w:val="uz-Cyrl-UZ"/>
        </w:rPr>
      </w:pPr>
    </w:p>
    <w:p w:rsidR="00687359" w:rsidRPr="00F93559" w:rsidRDefault="00687359" w:rsidP="00F93559">
      <w:pPr>
        <w:rPr>
          <w:lang w:val="uz-Cyrl-UZ"/>
        </w:rPr>
      </w:pPr>
    </w:p>
    <w:p w:rsidR="00687359" w:rsidRPr="00F93559" w:rsidRDefault="00687359" w:rsidP="00F93559">
      <w:pPr>
        <w:rPr>
          <w:lang w:val="uz-Cyrl-UZ"/>
        </w:rPr>
      </w:pPr>
    </w:p>
    <w:p w:rsidR="00687359" w:rsidRPr="00F93559" w:rsidRDefault="00687359" w:rsidP="00F93559">
      <w:pPr>
        <w:rPr>
          <w:lang w:val="uz-Cyrl-UZ"/>
        </w:rPr>
      </w:pPr>
    </w:p>
    <w:p w:rsidR="00687359" w:rsidRPr="00F93559" w:rsidRDefault="00687359" w:rsidP="00F93559">
      <w:pPr>
        <w:rPr>
          <w:lang w:val="uz-Cyrl-UZ"/>
        </w:rPr>
      </w:pPr>
    </w:p>
    <w:p w:rsidR="00687359" w:rsidRPr="00F93559" w:rsidRDefault="00687359" w:rsidP="00F93559">
      <w:pPr>
        <w:rPr>
          <w:lang w:val="uz-Cyrl-UZ"/>
        </w:rPr>
      </w:pPr>
    </w:p>
    <w:p w:rsidR="00687359" w:rsidRPr="00F93559" w:rsidRDefault="00687359" w:rsidP="00F93559">
      <w:pPr>
        <w:rPr>
          <w:lang w:val="uz-Cyrl-UZ"/>
        </w:rPr>
      </w:pPr>
    </w:p>
    <w:p w:rsidR="00687359" w:rsidRDefault="00687359" w:rsidP="00F93559">
      <w:pPr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</w:p>
    <w:p w:rsidR="00687359" w:rsidRDefault="00687359" w:rsidP="00F93559">
      <w:pPr>
        <w:jc w:val="right"/>
        <w:rPr>
          <w:lang w:val="uz-Cyrl-UZ"/>
        </w:rPr>
      </w:pPr>
      <w:r>
        <w:rPr>
          <w:noProof/>
          <w:lang w:eastAsia="ru-RU"/>
        </w:rPr>
        <w:pict>
          <v:rect id="Прямоугольник 138" o:spid="_x0000_s1137" style="position:absolute;left:0;text-align:left;margin-left:279.8pt;margin-top:-1.7pt;width:282.35pt;height:191.35pt;z-index:251544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" fillcolor="window" strokecolor="windowText" strokeweight="4.5pt"/>
        </w:pict>
      </w:r>
      <w:r>
        <w:rPr>
          <w:noProof/>
          <w:lang w:eastAsia="ru-RU"/>
        </w:rPr>
        <w:pict>
          <v:rect id="Прямоугольник 137" o:spid="_x0000_s1138" style="position:absolute;left:0;text-align:left;margin-left:-10.05pt;margin-top:-1.7pt;width:282.95pt;height:191.35pt;z-index:251543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" fillcolor="window" strokecolor="windowText" strokeweight="4.5pt"/>
        </w:pict>
      </w:r>
      <w:r>
        <w:rPr>
          <w:noProof/>
          <w:lang w:eastAsia="ru-RU"/>
        </w:rPr>
        <w:pict>
          <v:rect id="Прямоугольник 154" o:spid="_x0000_s1139" style="position:absolute;left:0;text-align:left;margin-left:286.6pt;margin-top:9.95pt;width:129.4pt;height:117.45pt;z-index:25155942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" strokecolor="white" strokeweight="2pt">
            <v:fill r:id="rId19" o:title="" recolor="t" rotate="t" type="frame"/>
          </v:rect>
        </w:pict>
      </w:r>
      <w:r>
        <w:rPr>
          <w:noProof/>
          <w:lang w:eastAsia="ru-RU"/>
        </w:rPr>
        <w:pict>
          <v:rect id="Прямоугольник 155" o:spid="_x0000_s1140" style="position:absolute;left:0;text-align:left;margin-left:483.25pt;margin-top:4.2pt;width:74.85pt;height:66.25pt;z-index:25156044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" strokecolor="white" strokeweight="2pt">
            <v:fill r:id="rId20" o:title="" recolor="t" rotate="t" type="frame"/>
          </v:rect>
        </w:pict>
      </w:r>
    </w:p>
    <w:p w:rsidR="00687359" w:rsidRDefault="00687359" w:rsidP="00F93559">
      <w:pPr>
        <w:jc w:val="right"/>
        <w:rPr>
          <w:lang w:val="uz-Cyrl-UZ"/>
        </w:rPr>
      </w:pPr>
      <w:r>
        <w:rPr>
          <w:noProof/>
          <w:lang w:eastAsia="ru-RU"/>
        </w:rPr>
        <w:pict>
          <v:rect id="Прямоугольник 149" o:spid="_x0000_s1141" style="position:absolute;left:0;text-align:left;margin-left:-1.95pt;margin-top:-1.1pt;width:100.15pt;height:95pt;z-index:25155430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" strokecolor="white" strokeweight="2pt">
            <v:fill r:id="rId21" o:title="" recolor="t" rotate="t" type="frame"/>
          </v:rect>
        </w:pict>
      </w:r>
      <w:r>
        <w:rPr>
          <w:noProof/>
          <w:lang w:eastAsia="ru-RU"/>
        </w:rPr>
        <w:pict>
          <v:rect id="Прямоугольник 150" o:spid="_x0000_s1142" style="position:absolute;left:0;text-align:left;margin-left:162.55pt;margin-top:-1.1pt;width:93.3pt;height:95pt;z-index:25155532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" strokecolor="white" strokeweight="2pt">
            <v:fill r:id="rId22" o:title="" recolor="t" rotate="t" type="frame"/>
          </v:rect>
        </w:pict>
      </w:r>
    </w:p>
    <w:p w:rsidR="00687359" w:rsidRDefault="00687359" w:rsidP="00F93559">
      <w:pPr>
        <w:jc w:val="right"/>
        <w:rPr>
          <w:lang w:val="uz-Cyrl-UZ"/>
        </w:rPr>
      </w:pPr>
      <w:r>
        <w:rPr>
          <w:noProof/>
          <w:lang w:eastAsia="ru-RU"/>
        </w:rPr>
        <w:pict>
          <v:rect id="Прямоугольник 226" o:spid="_x0000_s1143" style="position:absolute;left:0;text-align:left;margin-left:289.15pt;margin-top:671.35pt;width:152.05pt;height:31pt;z-index:251608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" fillcolor="window" strokecolor="window" strokeweight="2pt">
            <v:textbox>
              <w:txbxContent>
                <w:p w:rsidR="00687359" w:rsidRPr="00F114CF" w:rsidRDefault="00687359" w:rsidP="009D3399">
                  <w:pPr>
                    <w:jc w:val="center"/>
                    <w:rPr>
                      <w:rFonts w:ascii="Cambria" w:hAnsi="Cambria"/>
                      <w:sz w:val="40"/>
                      <w:szCs w:val="40"/>
                      <w:lang w:val="en-US"/>
                    </w:rPr>
                  </w:pPr>
                  <w:r w:rsidRPr="00F114CF">
                    <w:rPr>
                      <w:rFonts w:ascii="Cambria" w:hAnsi="Cambria"/>
                      <w:sz w:val="40"/>
                      <w:szCs w:val="40"/>
                      <w:lang w:val="en-US"/>
                    </w:rPr>
                    <w:t>…nechtabo’ldi?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25" o:spid="_x0000_s1144" style="position:absolute;left:0;text-align:left;margin-left:283.4pt;margin-top:643.35pt;width:153.2pt;height:31.65pt;z-index:251607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" fillcolor="window" strokecolor="window" strokeweight="2pt">
            <v:textbox>
              <w:txbxContent>
                <w:p w:rsidR="00687359" w:rsidRPr="00F114CF" w:rsidRDefault="00687359" w:rsidP="009D3399">
                  <w:pPr>
                    <w:jc w:val="center"/>
                    <w:rPr>
                      <w:rFonts w:ascii="Cambria" w:hAnsi="Cambria"/>
                      <w:sz w:val="40"/>
                      <w:szCs w:val="40"/>
                      <w:lang w:val="en-US"/>
                    </w:rPr>
                  </w:pPr>
                  <w:r w:rsidRPr="00F114CF">
                    <w:rPr>
                      <w:rFonts w:ascii="Cambria" w:hAnsi="Cambria"/>
                      <w:sz w:val="40"/>
                      <w:szCs w:val="40"/>
                      <w:lang w:val="en-US"/>
                    </w:rPr>
                    <w:t>1 ta ko’paydi.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24" o:spid="_x0000_s1145" style="position:absolute;left:0;text-align:left;margin-left:388.8pt;margin-top:592.7pt;width:161.85pt;height:52.35pt;z-index:25160652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" strokecolor="white" strokeweight="2pt">
            <v:fill r:id="rId23" o:title="" recolor="t" rotate="t" type="frame"/>
          </v:rect>
        </w:pict>
      </w:r>
      <w:r>
        <w:rPr>
          <w:noProof/>
          <w:lang w:eastAsia="ru-RU"/>
        </w:rPr>
        <w:pict>
          <v:rect id="Прямоугольник 222" o:spid="_x0000_s1146" style="position:absolute;left:0;text-align:left;margin-left:305.5pt;margin-top:567.6pt;width:233.85pt;height:32.8pt;z-index:251604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" fillcolor="window" strokecolor="window" strokeweight="2pt">
            <v:textbox>
              <w:txbxContent>
                <w:p w:rsidR="00687359" w:rsidRPr="001268E5" w:rsidRDefault="00687359" w:rsidP="001268E5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lang w:val="en-US"/>
                    </w:rPr>
                  </w:pPr>
                  <w:r w:rsidRPr="001268E5">
                    <w:rPr>
                      <w:rFonts w:ascii="Britannic Bold" w:hAnsi="Britannic Bold"/>
                      <w:sz w:val="36"/>
                      <w:szCs w:val="36"/>
                      <w:lang w:val="en-US"/>
                    </w:rPr>
                    <w:t>Masalaniyeching: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28" o:spid="_x0000_s1147" style="position:absolute;left:0;text-align:left;margin-left:364.65pt;margin-top:707.8pt;width:36.25pt;height:30.45pt;z-index:251609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" fillcolor="window" strokecolor="windowText" strokeweight="2pt">
            <v:textbox>
              <w:txbxContent>
                <w:p w:rsidR="00687359" w:rsidRPr="009D3399" w:rsidRDefault="00687359" w:rsidP="009D3399">
                  <w:pPr>
                    <w:jc w:val="center"/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</w:pPr>
                  <w:r w:rsidRPr="009D3399"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30" o:spid="_x0000_s1148" style="position:absolute;left:0;text-align:left;margin-left:437.05pt;margin-top:707.75pt;width:36.25pt;height:30.45pt;z-index:251611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" fillcolor="window" strokecolor="windowText" strokeweight="2pt">
            <v:textbox>
              <w:txbxContent>
                <w:p w:rsidR="00687359" w:rsidRPr="009D3399" w:rsidRDefault="00687359" w:rsidP="009D3399">
                  <w:pPr>
                    <w:jc w:val="center"/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</w:pPr>
                  <w:r w:rsidRPr="009D3399"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31" o:spid="_x0000_s1149" style="position:absolute;left:0;text-align:left;margin-left:473.25pt;margin-top:707.7pt;width:36.25pt;height:30.45pt;z-index:251612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" fillcolor="window" strokecolor="windowText" strokeweight="2pt">
            <v:textbox>
              <w:txbxContent>
                <w:p w:rsidR="00687359" w:rsidRPr="009D3399" w:rsidRDefault="00687359" w:rsidP="009D3399">
                  <w:pPr>
                    <w:jc w:val="center"/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</w:pPr>
                  <w:r w:rsidRPr="009D3399"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23" o:spid="_x0000_s1150" style="position:absolute;left:0;text-align:left;margin-left:292.45pt;margin-top:602.7pt;width:85.6pt;height:38.55pt;z-index:251605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" fillcolor="window" strokecolor="window" strokeweight="2pt">
            <v:textbox>
              <w:txbxContent>
                <w:p w:rsidR="00687359" w:rsidRPr="00F114CF" w:rsidRDefault="00687359" w:rsidP="001268E5">
                  <w:pPr>
                    <w:jc w:val="center"/>
                    <w:rPr>
                      <w:rFonts w:ascii="Cambria" w:hAnsi="Cambria"/>
                      <w:sz w:val="40"/>
                      <w:szCs w:val="40"/>
                      <w:lang w:val="en-US"/>
                    </w:rPr>
                  </w:pPr>
                  <w:r w:rsidRPr="00F114CF">
                    <w:rPr>
                      <w:rFonts w:ascii="Cambria" w:hAnsi="Cambria"/>
                      <w:sz w:val="40"/>
                      <w:szCs w:val="40"/>
                      <w:lang w:val="en-US"/>
                    </w:rPr>
                    <w:t>Boredi-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04" o:spid="_x0000_s1151" style="position:absolute;left:0;text-align:left;margin-left:2.85pt;margin-top:606.5pt;width:85.6pt;height:38.55pt;z-index:251595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" strokecolor="white" strokeweight="2pt">
            <v:textbox>
              <w:txbxContent>
                <w:p w:rsidR="00687359" w:rsidRPr="00F114CF" w:rsidRDefault="00687359" w:rsidP="000F5FE0">
                  <w:pPr>
                    <w:jc w:val="center"/>
                    <w:rPr>
                      <w:rFonts w:ascii="Cambria" w:hAnsi="Cambria"/>
                      <w:sz w:val="40"/>
                      <w:szCs w:val="40"/>
                      <w:lang w:val="en-US"/>
                    </w:rPr>
                  </w:pPr>
                  <w:r w:rsidRPr="00F114CF">
                    <w:rPr>
                      <w:rFonts w:ascii="Cambria" w:hAnsi="Cambria"/>
                      <w:sz w:val="40"/>
                      <w:szCs w:val="40"/>
                      <w:lang w:val="en-US"/>
                    </w:rPr>
                    <w:t>Boredi-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18" o:spid="_x0000_s1152" style="position:absolute;left:0;text-align:left;margin-left:109.7pt;margin-top:707.75pt;width:36.25pt;height:30.45pt;z-index:251600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" strokeweight="2pt"/>
        </w:pict>
      </w:r>
      <w:r>
        <w:rPr>
          <w:noProof/>
          <w:lang w:eastAsia="ru-RU"/>
        </w:rPr>
        <w:pict>
          <v:rect id="Прямоугольник 215" o:spid="_x0000_s1153" style="position:absolute;left:0;text-align:left;margin-left:-6.85pt;margin-top:672.15pt;width:163pt;height:35.7pt;z-index:251598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" strokecolor="white" strokeweight="2pt">
            <v:textbox>
              <w:txbxContent>
                <w:p w:rsidR="00687359" w:rsidRPr="00F114CF" w:rsidRDefault="00687359" w:rsidP="000F5FE0">
                  <w:pPr>
                    <w:jc w:val="center"/>
                    <w:rPr>
                      <w:rFonts w:ascii="Cambria" w:hAnsi="Cambria"/>
                      <w:sz w:val="40"/>
                      <w:szCs w:val="40"/>
                      <w:lang w:val="en-US"/>
                    </w:rPr>
                  </w:pPr>
                  <w:r w:rsidRPr="00F114CF">
                    <w:rPr>
                      <w:rFonts w:ascii="Cambria" w:hAnsi="Cambria"/>
                      <w:sz w:val="40"/>
                      <w:szCs w:val="40"/>
                      <w:lang w:val="en-US"/>
                    </w:rPr>
                    <w:t>…nechtaqoldi?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19" o:spid="_x0000_s1154" style="position:absolute;left:0;text-align:left;margin-left:146.1pt;margin-top:707.65pt;width:36.25pt;height:30.45pt;z-index:251601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" strokeweight="2pt">
            <v:textbox>
              <w:txbxContent>
                <w:p w:rsidR="00687359" w:rsidRPr="001268E5" w:rsidRDefault="00687359" w:rsidP="001268E5">
                  <w:pPr>
                    <w:jc w:val="center"/>
                    <w:rPr>
                      <w:rFonts w:ascii="Bodoni MT Black" w:hAnsi="Bodoni MT Black"/>
                      <w:sz w:val="44"/>
                      <w:szCs w:val="44"/>
                      <w:lang w:val="en-US"/>
                    </w:rPr>
                  </w:pPr>
                  <w:r w:rsidRPr="001268E5">
                    <w:rPr>
                      <w:rFonts w:ascii="Bodoni MT Black" w:hAnsi="Bodoni MT Black"/>
                      <w:sz w:val="44"/>
                      <w:szCs w:val="44"/>
                      <w:lang w:val="en-US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05" o:spid="_x0000_s1155" style="position:absolute;left:0;text-align:left;margin-left:81.8pt;margin-top:595.55pt;width:179.7pt;height:49.5pt;z-index:25159628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" strokecolor="white" strokeweight="2pt">
            <v:fill r:id="rId24" o:title="" recolor="t" rotate="t" type="frame"/>
          </v:rect>
        </w:pict>
      </w:r>
      <w:r>
        <w:rPr>
          <w:noProof/>
          <w:lang w:eastAsia="ru-RU"/>
        </w:rPr>
        <w:pict>
          <v:rect id="Прямоугольник 203" o:spid="_x0000_s1156" style="position:absolute;left:0;text-align:left;margin-left:21.3pt;margin-top:570.8pt;width:233.85pt;height:32.8pt;z-index:251594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" strokecolor="white" strokeweight="2pt">
            <v:textbox>
              <w:txbxContent>
                <w:p w:rsidR="00687359" w:rsidRPr="001268E5" w:rsidRDefault="00687359" w:rsidP="000F5FE0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lang w:val="en-US"/>
                    </w:rPr>
                  </w:pPr>
                  <w:r w:rsidRPr="001268E5">
                    <w:rPr>
                      <w:rFonts w:ascii="Britannic Bold" w:hAnsi="Britannic Bold"/>
                      <w:sz w:val="36"/>
                      <w:szCs w:val="36"/>
                      <w:lang w:val="en-US"/>
                    </w:rPr>
                    <w:t>Masalaniyeching: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01" o:spid="_x0000_s1157" style="position:absolute;left:0;text-align:left;margin-left:323.15pt;margin-top:498.25pt;width:207.9pt;height:38.25pt;z-index:251593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" strokecolor="white" strokeweight="2pt">
            <v:textbox>
              <w:txbxContent>
                <w:p w:rsidR="00687359" w:rsidRPr="005C46BC" w:rsidRDefault="00687359" w:rsidP="005C46BC">
                  <w:pPr>
                    <w:jc w:val="center"/>
                    <w:rPr>
                      <w:rFonts w:ascii="Britannic Bold" w:hAnsi="Britannic Bold"/>
                      <w:sz w:val="44"/>
                      <w:szCs w:val="44"/>
                      <w:lang w:val="en-US"/>
                    </w:rPr>
                  </w:pPr>
                  <w:r w:rsidRPr="005C46BC">
                    <w:rPr>
                      <w:rFonts w:ascii="Britannic Bold" w:hAnsi="Britannic Bold"/>
                      <w:sz w:val="44"/>
                      <w:szCs w:val="44"/>
                      <w:lang w:val="en-US"/>
                    </w:rPr>
                    <w:t>O’shancha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00" o:spid="_x0000_s1158" style="position:absolute;left:0;text-align:left;margin-left:323.15pt;margin-top:440.65pt;width:207.95pt;height:31.7pt;z-index:251592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" fillcolor="#fbcaa2" strokecolor="#7030a0" strokeweight="3pt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687359" w:rsidRPr="005C46BC" w:rsidRDefault="00687359" w:rsidP="005C46BC">
                  <w:pPr>
                    <w:jc w:val="center"/>
                    <w:rPr>
                      <w:rFonts w:ascii="Berlin Sans FB Demi" w:hAnsi="Berlin Sans FB Demi"/>
                      <w:sz w:val="40"/>
                      <w:szCs w:val="40"/>
                      <w:lang w:val="en-US"/>
                    </w:rPr>
                  </w:pPr>
                  <w:r w:rsidRPr="005C46BC">
                    <w:rPr>
                      <w:rFonts w:ascii="Berlin Sans FB Demi" w:hAnsi="Berlin Sans FB Demi"/>
                      <w:sz w:val="40"/>
                      <w:szCs w:val="40"/>
                      <w:lang w:val="en-US"/>
                    </w:rPr>
                    <w:t>?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99" o:spid="_x0000_s1159" style="position:absolute;left:0;text-align:left;margin-left:493.1pt;margin-top:394.55pt;width:28.8pt;height:21.85pt;z-index:251591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" fillcolor="#8064a2" strokecolor="#3f3151" strokeweight="2pt"/>
        </w:pict>
      </w:r>
      <w:r>
        <w:rPr>
          <w:noProof/>
          <w:lang w:eastAsia="ru-RU"/>
        </w:rPr>
        <w:pict>
          <v:rect id="Прямоугольник 198" o:spid="_x0000_s1160" style="position:absolute;left:0;text-align:left;margin-left:448.85pt;margin-top:394.05pt;width:28.8pt;height:21.85pt;z-index:251590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" fillcolor="#8064a2" strokecolor="#3f3151" strokeweight="2pt"/>
        </w:pict>
      </w:r>
      <w:r>
        <w:rPr>
          <w:noProof/>
          <w:lang w:eastAsia="ru-RU"/>
        </w:rPr>
        <w:pict>
          <v:rect id="Прямоугольник 196" o:spid="_x0000_s1161" style="position:absolute;left:0;text-align:left;margin-left:368.4pt;margin-top:394.85pt;width:28.8pt;height:21.85pt;z-index:251588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" fillcolor="#8064a2" strokecolor="#3f3151" strokeweight="2pt"/>
        </w:pict>
      </w:r>
      <w:r>
        <w:rPr>
          <w:noProof/>
          <w:lang w:eastAsia="ru-RU"/>
        </w:rPr>
        <w:pict>
          <v:rect id="Прямоугольник 197" o:spid="_x0000_s1162" style="position:absolute;left:0;text-align:left;margin-left:407.8pt;margin-top:394.75pt;width:28.8pt;height:21.85pt;z-index:251589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" fillcolor="#8064a2" strokecolor="#3f3151" strokeweight="2pt"/>
        </w:pict>
      </w:r>
      <w:r>
        <w:rPr>
          <w:noProof/>
          <w:lang w:eastAsia="ru-RU"/>
        </w:rPr>
        <w:pict>
          <v:rect id="Прямоугольник 194" o:spid="_x0000_s1163" style="position:absolute;left:0;text-align:left;margin-left:326.05pt;margin-top:395.1pt;width:28.8pt;height:21.9pt;z-index:251587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" fillcolor="#8064a2" strokecolor="#3f3151" strokeweight="2pt"/>
        </w:pict>
      </w:r>
      <w:r>
        <w:rPr>
          <w:noProof/>
          <w:lang w:eastAsia="ru-RU"/>
        </w:rPr>
        <w:pict>
          <v:line id="Прямая соединительная линия 192" o:spid="_x0000_s1164" style="position:absolute;left:0;text-align:left;flip:x;z-index:251585024;visibility:visible" from="308.7pt,403.75pt" to="539.6pt,4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" strokecolor="#4bacc6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193" o:spid="_x0000_s1165" style="position:absolute;left:0;text-align:left;flip:x;z-index:251586048;visibility:visible" from="308.1pt,449.25pt" to="541.3pt,4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" strokecolor="#4bacc6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191" o:spid="_x0000_s1166" style="position:absolute;left:0;text-align:left;z-index:251584000;visibility:visible" from="541.25pt,379.45pt" to="541.25pt,5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" strokecolor="#4bacc6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190" o:spid="_x0000_s1167" style="position:absolute;left:0;text-align:left;z-index:251582976;visibility:visible" from="307pt,383.6pt" to="307pt,5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" strokecolor="#4bacc6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rect id="Прямоугольник 187" o:spid="_x0000_s1168" style="position:absolute;left:0;text-align:left;margin-left:152.65pt;margin-top:395.1pt;width:108.85pt;height:102.85pt;z-index:25157990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" strokecolor="white" strokeweight="2pt">
            <v:fill r:id="rId25" o:title="" recolor="t" rotate="t" type="frame"/>
          </v:rect>
        </w:pict>
      </w:r>
      <w:r>
        <w:rPr>
          <w:noProof/>
          <w:lang w:eastAsia="ru-RU"/>
        </w:rPr>
        <w:pict>
          <v:rect id="Прямоугольник 189" o:spid="_x0000_s1169" style="position:absolute;left:0;text-align:left;margin-left:45.5pt;margin-top:498pt;width:171.65pt;height:38.25pt;z-index:25158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" strokecolor="white" strokeweight="2pt">
            <v:textbox>
              <w:txbxContent>
                <w:p w:rsidR="00687359" w:rsidRPr="00086DEA" w:rsidRDefault="00687359" w:rsidP="00086DEA">
                  <w:pPr>
                    <w:jc w:val="center"/>
                    <w:rPr>
                      <w:rFonts w:ascii="Bodoni MT Black" w:hAnsi="Bodoni MT Black"/>
                      <w:sz w:val="52"/>
                      <w:szCs w:val="52"/>
                      <w:lang w:val="en-US"/>
                    </w:rPr>
                  </w:pPr>
                  <w:r w:rsidRPr="00086DEA">
                    <w:rPr>
                      <w:rFonts w:ascii="Bodoni MT Black" w:hAnsi="Bodoni MT Black"/>
                      <w:sz w:val="52"/>
                      <w:szCs w:val="52"/>
                      <w:lang w:val="en-US"/>
                    </w:rPr>
                    <w:t>3 ta ortiq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88" o:spid="_x0000_s1170" style="position:absolute;left:0;text-align:left;margin-left:10.95pt;margin-top:399.15pt;width:120.4pt;height:86.95pt;z-index:25158092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" strokecolor="white" strokeweight="2pt">
            <v:fill r:id="rId26" o:title="" recolor="t" rotate="t" type="frame"/>
          </v:rect>
        </w:pict>
      </w:r>
      <w:r>
        <w:rPr>
          <w:noProof/>
          <w:lang w:eastAsia="ru-RU"/>
        </w:rPr>
        <w:pict>
          <v:rect id="Прямоугольник 181" o:spid="_x0000_s1171" style="position:absolute;left:0;text-align:left;margin-left:320.25pt;margin-top:293.75pt;width:206.2pt;height:34.55pt;z-index:251578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" strokecolor="white" strokeweight="2pt">
            <v:textbox>
              <w:txbxContent>
                <w:p w:rsidR="00687359" w:rsidRPr="00BC4CB3" w:rsidRDefault="00687359" w:rsidP="00BC4CB3">
                  <w:pPr>
                    <w:jc w:val="center"/>
                    <w:rPr>
                      <w:rFonts w:ascii="Bodoni MT Black" w:hAnsi="Bodoni MT Black"/>
                      <w:sz w:val="48"/>
                      <w:szCs w:val="48"/>
                      <w:lang w:val="en-US"/>
                    </w:rPr>
                  </w:pPr>
                  <w:r w:rsidRPr="00BC4CB3">
                    <w:rPr>
                      <w:rFonts w:ascii="Bodoni MT Black" w:hAnsi="Bodoni MT Black"/>
                      <w:sz w:val="48"/>
                      <w:szCs w:val="48"/>
                      <w:lang w:val="en-US"/>
                    </w:rPr>
                    <w:t>2 ta kam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80" o:spid="_x0000_s1172" style="position:absolute;left:0;text-align:left;margin-left:326.05pt;margin-top:234.4pt;width:129pt;height:32.8pt;z-index:251577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" fillcolor="#fbcaa2" strokecolor="#00b0f0" strokeweight="2.25pt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687359" w:rsidRPr="00BC4CB3" w:rsidRDefault="00687359" w:rsidP="00BC4CB3">
                  <w:pPr>
                    <w:jc w:val="center"/>
                    <w:rPr>
                      <w:rFonts w:ascii="Bodoni MT Black" w:hAnsi="Bodoni MT Black"/>
                      <w:sz w:val="52"/>
                      <w:szCs w:val="52"/>
                      <w:lang w:val="en-US"/>
                    </w:rPr>
                  </w:pPr>
                  <w:r w:rsidRPr="00BC4CB3">
                    <w:rPr>
                      <w:rFonts w:ascii="Bodoni MT Black" w:hAnsi="Bodoni MT Black"/>
                      <w:sz w:val="52"/>
                      <w:szCs w:val="52"/>
                      <w:lang w:val="en-US"/>
                    </w:rPr>
                    <w:t>?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Овал 172" o:spid="_x0000_s1173" style="position:absolute;left:0;text-align:left;margin-left:493.15pt;margin-top:178.9pt;width:21.3pt;height:21.8pt;z-index:251572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" fillcolor="#506329" strokecolor="#94b64e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oval>
        </w:pict>
      </w:r>
      <w:r>
        <w:rPr>
          <w:noProof/>
          <w:lang w:eastAsia="ru-RU"/>
        </w:rPr>
        <w:pict>
          <v:oval id="Овал 176" o:spid="_x0000_s1174" style="position:absolute;left:0;text-align:left;margin-left:460.7pt;margin-top:179.6pt;width:21.3pt;height:21.8pt;z-index:251576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" fillcolor="#506329" strokecolor="#94b64e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oval>
        </w:pict>
      </w:r>
      <w:r>
        <w:rPr>
          <w:noProof/>
          <w:lang w:eastAsia="ru-RU"/>
        </w:rPr>
        <w:pict>
          <v:oval id="Овал 174" o:spid="_x0000_s1175" style="position:absolute;left:0;text-align:left;margin-left:395.25pt;margin-top:180.45pt;width:21.3pt;height:21.8pt;z-index:251574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" fillcolor="#506329" strokecolor="#94b64e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oval>
        </w:pict>
      </w:r>
      <w:r>
        <w:rPr>
          <w:noProof/>
          <w:lang w:eastAsia="ru-RU"/>
        </w:rPr>
        <w:pict>
          <v:oval id="Овал 175" o:spid="_x0000_s1176" style="position:absolute;left:0;text-align:left;margin-left:427.4pt;margin-top:180.35pt;width:21.3pt;height:21.8pt;z-index:251575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" fillcolor="#506329" strokecolor="#94b64e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oval>
        </w:pict>
      </w:r>
      <w:r>
        <w:rPr>
          <w:noProof/>
          <w:lang w:eastAsia="ru-RU"/>
        </w:rPr>
        <w:pict>
          <v:oval id="Овал 173" o:spid="_x0000_s1177" style="position:absolute;left:0;text-align:left;margin-left:361.4pt;margin-top:180.6pt;width:21.3pt;height:21.8pt;z-index:251573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" fillcolor="#506329" strokecolor="#94b64e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oval>
        </w:pict>
      </w:r>
      <w:r>
        <w:rPr>
          <w:noProof/>
          <w:lang w:eastAsia="ru-RU"/>
        </w:rPr>
        <w:pict>
          <v:oval id="Овал 171" o:spid="_x0000_s1178" style="position:absolute;left:0;text-align:left;margin-left:326pt;margin-top:180.85pt;width:21.3pt;height:21.85pt;z-index:251571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" fillcolor="#506329" strokecolor="#94b64e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oval>
        </w:pict>
      </w:r>
      <w:r>
        <w:rPr>
          <w:noProof/>
          <w:lang w:eastAsia="ru-RU"/>
        </w:rPr>
        <w:pict>
          <v:line id="Прямая соединительная линия 170" o:spid="_x0000_s1179" style="position:absolute;left:0;text-align:left;flip:x;z-index:251570688;visibility:visible" from="306.95pt,248.7pt" to="543.05pt,2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" strokecolor="#4bacc6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169" o:spid="_x0000_s1180" style="position:absolute;left:0;text-align:left;flip:x;z-index:251569664;visibility:visible" from="307pt,191.2pt" to="543.1pt,1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" strokecolor="#4bacc6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168" o:spid="_x0000_s1181" style="position:absolute;left:0;text-align:left;z-index:251568640;visibility:visible" from="543.05pt,170.95pt" to="543.05pt,2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" strokecolor="#4bacc6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167" o:spid="_x0000_s1182" style="position:absolute;left:0;text-align:left;z-index:251567616;visibility:visible" from="307pt,171.05pt" to="307pt,2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" strokecolor="#4bacc6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rect id="Прямоугольник 162" o:spid="_x0000_s1183" style="position:absolute;left:0;text-align:left;margin-left:146.3pt;margin-top:176.8pt;width:115.2pt;height:90.4pt;z-index:251566592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" strokecolor="white" strokeweight="2pt">
            <v:fill r:id="rId27" o:title="" recolor="t" rotate="t" type="frame"/>
          </v:rect>
        </w:pict>
      </w:r>
      <w:r>
        <w:rPr>
          <w:noProof/>
          <w:lang w:eastAsia="ru-RU"/>
        </w:rPr>
        <w:pict>
          <v:rect id="Прямоугольник 160" o:spid="_x0000_s1184" style="position:absolute;left:0;text-align:left;margin-left:10.95pt;margin-top:176.8pt;width:104.25pt;height:90.4pt;z-index:25156556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" strokecolor="white" strokeweight="2pt">
            <v:fill r:id="rId27" o:title="" recolor="t" rotate="t" type="frame"/>
          </v:rect>
        </w:pict>
      </w:r>
      <w:r>
        <w:rPr>
          <w:noProof/>
          <w:lang w:eastAsia="ru-RU"/>
        </w:rPr>
        <w:pict>
          <v:rect id="Прямоугольник 158" o:spid="_x0000_s1185" style="position:absolute;left:0;text-align:left;margin-left:108.75pt;margin-top:287.85pt;width:35.5pt;height:36.4pt;z-index:251563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" fillcolor="window" strokecolor="windowText" strokeweight="2pt">
            <v:textbox>
              <w:txbxContent>
                <w:p w:rsidR="00687359" w:rsidRPr="00275881" w:rsidRDefault="00687359" w:rsidP="00275881">
                  <w:pPr>
                    <w:jc w:val="center"/>
                    <w:rPr>
                      <w:rFonts w:ascii="Bodoni MT Black" w:hAnsi="Bodoni MT Black"/>
                      <w:sz w:val="52"/>
                      <w:szCs w:val="52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59" o:spid="_x0000_s1186" style="position:absolute;left:0;text-align:left;margin-left:174.5pt;margin-top:287.85pt;width:35.5pt;height:36.4pt;z-index:251564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" fillcolor="window" strokecolor="windowText" strokeweight="2pt"/>
        </w:pict>
      </w:r>
      <w:r>
        <w:rPr>
          <w:noProof/>
          <w:lang w:eastAsia="ru-RU"/>
        </w:rPr>
        <w:pict>
          <v:rect id="Прямоугольник 157" o:spid="_x0000_s1187" style="position:absolute;left:0;text-align:left;margin-left:48.35pt;margin-top:287.85pt;width:35.5pt;height:36.4pt;z-index:251562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" fillcolor="window" strokecolor="windowText" strokeweight="2pt"/>
        </w:pict>
      </w:r>
      <w:r>
        <w:rPr>
          <w:noProof/>
          <w:lang w:eastAsia="ru-RU"/>
        </w:rPr>
        <w:pict>
          <v:rect id="Прямоугольник 156" o:spid="_x0000_s1188" style="position:absolute;left:0;text-align:left;margin-left:471.7pt;margin-top:23pt;width:83.45pt;height:57pt;z-index:25156147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" strokecolor="window" strokeweight="2pt">
            <v:fill r:id="rId28" o:title="" recolor="t" rotate="t" type="frame"/>
          </v:rect>
        </w:pict>
      </w:r>
      <w:r>
        <w:rPr>
          <w:noProof/>
          <w:lang w:eastAsia="ru-RU"/>
        </w:rPr>
        <w:pict>
          <v:rect id="Прямоугольник 152" o:spid="_x0000_s1189" style="position:absolute;left:0;text-align:left;margin-left:397.35pt;margin-top:86.25pt;width:35.5pt;height:36.4pt;z-index:251557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" fillcolor="window" strokecolor="windowText" strokeweight="2pt">
            <v:textbox>
              <w:txbxContent>
                <w:p w:rsidR="00687359" w:rsidRPr="00275881" w:rsidRDefault="00687359" w:rsidP="00275881">
                  <w:pPr>
                    <w:jc w:val="center"/>
                    <w:rPr>
                      <w:rFonts w:ascii="Bodoni MT Black" w:hAnsi="Bodoni MT Black"/>
                      <w:sz w:val="48"/>
                      <w:szCs w:val="48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53" o:spid="_x0000_s1190" style="position:absolute;left:0;text-align:left;margin-left:455pt;margin-top:86.25pt;width:35.5pt;height:36.4pt;z-index:251558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" fillcolor="window" strokecolor="windowText" strokeweight="2pt"/>
        </w:pict>
      </w:r>
      <w:r>
        <w:rPr>
          <w:noProof/>
          <w:lang w:eastAsia="ru-RU"/>
        </w:rPr>
        <w:pict>
          <v:rect id="Прямоугольник 151" o:spid="_x0000_s1191" style="position:absolute;left:0;text-align:left;margin-left:331.7pt;margin-top:86.25pt;width:35.5pt;height:36.4pt;z-index:251556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" fillcolor="window" strokecolor="windowText" strokeweight="2pt"/>
        </w:pict>
      </w:r>
      <w:r>
        <w:rPr>
          <w:noProof/>
          <w:lang w:eastAsia="ru-RU"/>
        </w:rPr>
        <w:pict>
          <v:rect id="Прямоугольник 148" o:spid="_x0000_s1192" style="position:absolute;left:0;text-align:left;margin-left:162.5pt;margin-top:89.25pt;width:35.5pt;height:36.4pt;z-index:251553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" fillcolor="window" strokecolor="windowText" strokeweight="2pt"/>
        </w:pict>
      </w:r>
      <w:r>
        <w:rPr>
          <w:noProof/>
          <w:lang w:eastAsia="ru-RU"/>
        </w:rPr>
        <w:pict>
          <v:rect id="Прямоугольник 147" o:spid="_x0000_s1193" style="position:absolute;left:0;text-align:left;margin-left:111.25pt;margin-top:89.15pt;width:35.5pt;height:36.4pt;z-index:251552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" fillcolor="window" strokecolor="windowText" strokeweight="2pt">
            <v:textbox>
              <w:txbxContent>
                <w:p w:rsidR="00687359" w:rsidRPr="00275881" w:rsidRDefault="00687359" w:rsidP="00275881">
                  <w:pPr>
                    <w:jc w:val="center"/>
                    <w:rPr>
                      <w:rFonts w:ascii="Bodoni MT Black" w:hAnsi="Bodoni MT Black"/>
                      <w:sz w:val="52"/>
                      <w:szCs w:val="52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46" o:spid="_x0000_s1194" style="position:absolute;left:0;text-align:left;margin-left:58.2pt;margin-top:89.2pt;width:35.55pt;height:36.4pt;z-index:251551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" strokeweight="2pt"/>
        </w:pict>
      </w: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  <w:r>
        <w:rPr>
          <w:noProof/>
          <w:lang w:eastAsia="ru-RU"/>
        </w:rPr>
        <w:pict>
          <v:rect id="Прямоугольник 139" o:spid="_x0000_s1195" style="position:absolute;margin-left:-10.05pt;margin-top:23.7pt;width:282.35pt;height:191.35pt;z-index:251545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" fillcolor="window" strokecolor="windowText" strokeweight="4.5pt"/>
        </w:pict>
      </w:r>
      <w:r>
        <w:rPr>
          <w:noProof/>
          <w:lang w:eastAsia="ru-RU"/>
        </w:rPr>
        <w:pict>
          <v:rect id="Прямоугольник 140" o:spid="_x0000_s1196" style="position:absolute;margin-left:279.8pt;margin-top:23.7pt;width:282.35pt;height:191.35pt;z-index:251546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" fillcolor="window" strokecolor="windowText" strokeweight="4.5pt"/>
        </w:pict>
      </w: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  <w:r>
        <w:rPr>
          <w:noProof/>
          <w:lang w:eastAsia="ru-RU"/>
        </w:rPr>
        <w:pict>
          <v:rect id="Прямоугольник 142" o:spid="_x0000_s1197" style="position:absolute;margin-left:279.2pt;margin-top:21.75pt;width:282.95pt;height:191.35pt;z-index:251548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" fillcolor="window" strokecolor="windowText" strokeweight="4.5pt"/>
        </w:pict>
      </w:r>
      <w:r>
        <w:rPr>
          <w:noProof/>
          <w:lang w:eastAsia="ru-RU"/>
        </w:rPr>
        <w:pict>
          <v:rect id="Прямоугольник 141" o:spid="_x0000_s1198" style="position:absolute;margin-left:-10.05pt;margin-top:21.1pt;width:282.35pt;height:191.35pt;z-index:251547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" fillcolor="window" strokecolor="windowText" strokeweight="4.5pt"/>
        </w:pict>
      </w: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Pr="00786840" w:rsidRDefault="00687359" w:rsidP="00786840">
      <w:pPr>
        <w:rPr>
          <w:lang w:val="uz-Cyrl-UZ"/>
        </w:rPr>
      </w:pPr>
    </w:p>
    <w:p w:rsidR="00687359" w:rsidRDefault="00687359" w:rsidP="00786840">
      <w:pPr>
        <w:rPr>
          <w:lang w:val="uz-Cyrl-UZ"/>
        </w:rPr>
      </w:pPr>
    </w:p>
    <w:p w:rsidR="00687359" w:rsidRDefault="00687359" w:rsidP="00786840">
      <w:pPr>
        <w:rPr>
          <w:lang w:val="uz-Cyrl-UZ"/>
        </w:rPr>
      </w:pPr>
    </w:p>
    <w:p w:rsidR="00687359" w:rsidRDefault="00687359" w:rsidP="00786840">
      <w:pPr>
        <w:jc w:val="right"/>
        <w:rPr>
          <w:lang w:val="en-US"/>
        </w:rPr>
      </w:pPr>
    </w:p>
    <w:p w:rsidR="00687359" w:rsidRDefault="00687359" w:rsidP="0078684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144" o:spid="_x0000_s1199" style="position:absolute;left:0;text-align:left;margin-left:279.2pt;margin-top:3.75pt;width:282.95pt;height:191.35pt;z-index:25155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" fillcolor="window" strokecolor="windowText" strokeweight="4.5pt"/>
        </w:pict>
      </w:r>
      <w:r>
        <w:rPr>
          <w:noProof/>
          <w:lang w:eastAsia="ru-RU"/>
        </w:rPr>
        <w:pict>
          <v:rect id="Прямоугольник 143" o:spid="_x0000_s1200" style="position:absolute;left:0;text-align:left;margin-left:-10.05pt;margin-top:3.75pt;width:282.35pt;height:191.35pt;z-index:251549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" fillcolor="window" strokecolor="windowText" strokeweight="4.5pt">
            <v:textbox>
              <w:txbxContent>
                <w:p w:rsidR="00687359" w:rsidRPr="000F5FE0" w:rsidRDefault="00687359" w:rsidP="000F5FE0">
                  <w:pPr>
                    <w:jc w:val="center"/>
                    <w:rPr>
                      <w:rFonts w:ascii="Britannic Bold" w:hAnsi="Britannic Bold"/>
                      <w:sz w:val="44"/>
                      <w:szCs w:val="44"/>
                      <w:lang w:val="en-US"/>
                    </w:rPr>
                  </w:pPr>
                </w:p>
              </w:txbxContent>
            </v:textbox>
          </v:rect>
        </w:pict>
      </w:r>
    </w:p>
    <w:p w:rsidR="00687359" w:rsidRDefault="00687359" w:rsidP="00786840">
      <w:pPr>
        <w:jc w:val="right"/>
        <w:rPr>
          <w:lang w:val="en-US"/>
        </w:rPr>
      </w:pPr>
    </w:p>
    <w:p w:rsidR="00687359" w:rsidRDefault="00687359" w:rsidP="00786840">
      <w:pPr>
        <w:jc w:val="right"/>
        <w:rPr>
          <w:lang w:val="en-US"/>
        </w:rPr>
      </w:pPr>
    </w:p>
    <w:p w:rsidR="00687359" w:rsidRDefault="00687359" w:rsidP="0078684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214" o:spid="_x0000_s1201" style="position:absolute;left:0;text-align:left;margin-left:-1.9pt;margin-top:2.55pt;width:145.05pt;height:33.4pt;z-index:25159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" strokecolor="white" strokeweight="2pt">
            <v:textbox>
              <w:txbxContent>
                <w:p w:rsidR="00687359" w:rsidRPr="00F114CF" w:rsidRDefault="00687359" w:rsidP="000F5FE0">
                  <w:pPr>
                    <w:jc w:val="center"/>
                    <w:rPr>
                      <w:rFonts w:ascii="Cambria" w:hAnsi="Cambria"/>
                      <w:sz w:val="40"/>
                      <w:szCs w:val="40"/>
                      <w:lang w:val="en-US"/>
                    </w:rPr>
                  </w:pPr>
                  <w:r w:rsidRPr="00F114CF">
                    <w:rPr>
                      <w:rFonts w:ascii="Cambria" w:hAnsi="Cambria"/>
                      <w:sz w:val="40"/>
                      <w:szCs w:val="40"/>
                      <w:lang w:val="en-US"/>
                    </w:rPr>
                    <w:t>2 ta kamaydi.</w:t>
                  </w:r>
                </w:p>
              </w:txbxContent>
            </v:textbox>
          </v:rect>
        </w:pict>
      </w:r>
    </w:p>
    <w:p w:rsidR="00687359" w:rsidRDefault="00687359" w:rsidP="00786840">
      <w:pPr>
        <w:jc w:val="right"/>
        <w:rPr>
          <w:lang w:val="en-US"/>
        </w:rPr>
      </w:pPr>
    </w:p>
    <w:p w:rsidR="00687359" w:rsidRDefault="00687359" w:rsidP="0078684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216" o:spid="_x0000_s1202" style="position:absolute;left:0;text-align:left;margin-left:72.7pt;margin-top:20.3pt;width:36.25pt;height:30.45pt;z-index:251599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" strokeweight="2pt">
            <v:textbox>
              <w:txbxContent>
                <w:p w:rsidR="00687359" w:rsidRPr="001268E5" w:rsidRDefault="00687359" w:rsidP="001268E5">
                  <w:pPr>
                    <w:jc w:val="center"/>
                    <w:rPr>
                      <w:rFonts w:ascii="Bodoni MT Black" w:hAnsi="Bodoni MT Black"/>
                      <w:sz w:val="44"/>
                      <w:szCs w:val="44"/>
                      <w:lang w:val="en-US"/>
                    </w:rPr>
                  </w:pPr>
                  <w:r w:rsidRPr="001268E5">
                    <w:rPr>
                      <w:rFonts w:ascii="Bodoni MT Black" w:hAnsi="Bodoni MT Black"/>
                      <w:sz w:val="44"/>
                      <w:szCs w:val="44"/>
                      <w:lang w:val="en-US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29" o:spid="_x0000_s1203" style="position:absolute;left:0;text-align:left;margin-left:400.85pt;margin-top:20.3pt;width:36.25pt;height:30.45pt;z-index:251610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" fillcolor="window" strokecolor="windowText" strokeweight="2pt"/>
        </w:pict>
      </w:r>
      <w:r>
        <w:rPr>
          <w:noProof/>
          <w:lang w:eastAsia="ru-RU"/>
        </w:rPr>
        <w:pict>
          <v:rect id="Прямоугольник 220" o:spid="_x0000_s1204" style="position:absolute;left:0;text-align:left;margin-left:182.9pt;margin-top:20.4pt;width:36.25pt;height:30.45pt;z-index:251602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" strokeweight="2pt">
            <v:textbox>
              <w:txbxContent>
                <w:p w:rsidR="00687359" w:rsidRPr="001268E5" w:rsidRDefault="00687359" w:rsidP="001268E5">
                  <w:pPr>
                    <w:jc w:val="center"/>
                    <w:rPr>
                      <w:rFonts w:ascii="Bodoni MT Black" w:hAnsi="Bodoni MT Black"/>
                      <w:sz w:val="44"/>
                      <w:szCs w:val="44"/>
                      <w:lang w:val="en-US"/>
                    </w:rPr>
                  </w:pPr>
                  <w:r w:rsidRPr="001268E5">
                    <w:rPr>
                      <w:rFonts w:ascii="Bodoni MT Black" w:hAnsi="Bodoni MT Black"/>
                      <w:sz w:val="44"/>
                      <w:szCs w:val="44"/>
                      <w:lang w:val="en-US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21" o:spid="_x0000_s1205" style="position:absolute;left:0;text-align:left;margin-left:219.05pt;margin-top:20.35pt;width:36.25pt;height:30.45pt;z-index:251603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" strokeweight="2pt"/>
        </w:pict>
      </w:r>
      <w:r>
        <w:rPr>
          <w:noProof/>
          <w:lang w:eastAsia="ru-RU"/>
        </w:rPr>
        <w:pict>
          <v:rect id="Прямоугольник 232" o:spid="_x0000_s1206" style="position:absolute;left:0;text-align:left;margin-left:510.6pt;margin-top:20.35pt;width:36.25pt;height:30.45pt;z-index:251613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" fillcolor="window" strokecolor="windowText" strokeweight="2pt"/>
        </w:pict>
      </w:r>
    </w:p>
    <w:p w:rsidR="00687359" w:rsidRDefault="00687359" w:rsidP="0078684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235" o:spid="_x0000_s1207" style="position:absolute;left:0;text-align:left;margin-left:279.2pt;margin-top:-1.1pt;width:282.55pt;height:191.35pt;z-index:25161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" fillcolor="window" strokecolor="windowText" strokeweight="4.5pt"/>
        </w:pict>
      </w:r>
      <w:r>
        <w:rPr>
          <w:noProof/>
          <w:lang w:eastAsia="ru-RU"/>
        </w:rPr>
        <w:pict>
          <v:rect id="Прямоугольник 233" o:spid="_x0000_s1208" style="position:absolute;left:0;text-align:left;margin-left:-11.3pt;margin-top:-1.1pt;width:283.6pt;height:191.35pt;z-index:251614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" fillcolor="window" strokecolor="windowText" strokeweight="4.5pt"/>
        </w:pict>
      </w:r>
      <w:r>
        <w:rPr>
          <w:noProof/>
          <w:lang w:eastAsia="ru-RU"/>
        </w:rPr>
        <w:pict>
          <v:rect id="Прямоугольник 259" o:spid="_x0000_s1209" style="position:absolute;left:0;text-align:left;margin-left:475.4pt;margin-top:9.1pt;width:39.65pt;height:54.4pt;z-index:251641344;visibility:visible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" strokecolor="white">
            <v:fill r:id="rId29" o:title="" recolor="t" rotate="t" type="frame"/>
          </v:rect>
        </w:pict>
      </w:r>
      <w:r>
        <w:rPr>
          <w:noProof/>
          <w:lang w:eastAsia="ru-RU"/>
        </w:rPr>
        <w:pict>
          <v:rect id="Прямоугольник 258" o:spid="_x0000_s1210" style="position:absolute;left:0;text-align:left;margin-left:375.85pt;margin-top:8.8pt;width:40.8pt;height:56.1pt;z-index:25164032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" strokecolor="white">
            <v:fill r:id="rId30" o:title="" recolor="t" rotate="t" type="frame"/>
          </v:rect>
        </w:pict>
      </w:r>
      <w:r>
        <w:rPr>
          <w:noProof/>
          <w:lang w:eastAsia="ru-RU"/>
        </w:rPr>
        <w:pict>
          <v:rect id="Прямоугольник 253" o:spid="_x0000_s1211" style="position:absolute;left:0;text-align:left;margin-left:291.6pt;margin-top:8.45pt;width:40.8pt;height:56.1pt;z-index:25163520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" strokecolor="white">
            <v:fill r:id="rId30" o:title="" recolor="t" rotate="t" type="frame"/>
          </v:rect>
        </w:pict>
      </w:r>
      <w:r>
        <w:rPr>
          <w:noProof/>
          <w:lang w:eastAsia="ru-RU"/>
        </w:rPr>
        <w:pict>
          <v:rect id="Прямоугольник 241" o:spid="_x0000_s1212" style="position:absolute;left:0;text-align:left;margin-left:3.65pt;margin-top:11.7pt;width:142.1pt;height:110.85pt;z-index:25162291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" strokecolor="white" strokeweight="2pt">
            <v:fill r:id="rId31" o:title="" recolor="t" rotate="t" type="frame"/>
          </v:rect>
        </w:pict>
      </w:r>
    </w:p>
    <w:p w:rsidR="00687359" w:rsidRDefault="00687359" w:rsidP="0078684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254" o:spid="_x0000_s1213" style="position:absolute;left:0;text-align:left;margin-left:515.2pt;margin-top:13.6pt;width:39.65pt;height:54.4pt;z-index:251636224;visibility:visible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" strokecolor="white">
            <v:fill r:id="rId29" o:title="" recolor="t" rotate="t" type="frame"/>
          </v:rect>
        </w:pict>
      </w:r>
    </w:p>
    <w:p w:rsidR="00687359" w:rsidRDefault="00687359" w:rsidP="0078684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260" o:spid="_x0000_s1214" style="position:absolute;left:0;text-align:left;margin-left:478.35pt;margin-top:22.35pt;width:39.65pt;height:54.4pt;z-index:251642368;visibility:visible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" strokecolor="white">
            <v:fill r:id="rId29" o:title="" recolor="t" rotate="t" type="frame"/>
          </v:rect>
        </w:pict>
      </w:r>
      <w:r>
        <w:rPr>
          <w:noProof/>
          <w:lang w:eastAsia="ru-RU"/>
        </w:rPr>
        <w:pict>
          <v:rect id="Прямоугольник 255" o:spid="_x0000_s1215" style="position:absolute;left:0;text-align:left;margin-left:334.2pt;margin-top:.1pt;width:40.8pt;height:56.1pt;z-index:25163724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" strokecolor="white">
            <v:fill r:id="rId30" o:title="" recolor="t" rotate="t" type="frame"/>
          </v:rect>
        </w:pict>
      </w:r>
      <w:r>
        <w:rPr>
          <w:noProof/>
          <w:lang w:eastAsia="ru-RU"/>
        </w:rPr>
        <w:pict>
          <v:rect id="Прямоугольник 257" o:spid="_x0000_s1216" style="position:absolute;left:0;text-align:left;margin-left:376.3pt;margin-top:22.2pt;width:40.8pt;height:56.1pt;z-index:25163929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" strokecolor="white">
            <v:fill r:id="rId30" o:title="" recolor="t" rotate="t" type="frame"/>
          </v:rect>
        </w:pict>
      </w:r>
      <w:r>
        <w:rPr>
          <w:noProof/>
          <w:lang w:eastAsia="ru-RU"/>
        </w:rPr>
        <w:pict>
          <v:rect id="Прямоугольник 242" o:spid="_x0000_s1217" style="position:absolute;left:0;text-align:left;margin-left:182.7pt;margin-top:.15pt;width:71.5pt;height:59.95pt;z-index:25162393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" strokecolor="white" strokeweight="2pt">
            <v:fill r:id="rId32" o:title="" recolor="t" rotate="t" type="frame"/>
          </v:rect>
        </w:pict>
      </w:r>
    </w:p>
    <w:p w:rsidR="00687359" w:rsidRDefault="00687359" w:rsidP="0078684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256" o:spid="_x0000_s1218" style="position:absolute;left:0;text-align:left;margin-left:291.8pt;margin-top:1.35pt;width:40.8pt;height:56.1pt;z-index:25163827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" strokecolor="white">
            <v:fill r:id="rId30" o:title="" recolor="t" rotate="t" type="frame"/>
          </v:rect>
        </w:pict>
      </w:r>
    </w:p>
    <w:p w:rsidR="00687359" w:rsidRDefault="00687359" w:rsidP="00786840">
      <w:pPr>
        <w:jc w:val="right"/>
        <w:rPr>
          <w:lang w:val="en-US"/>
        </w:rPr>
      </w:pPr>
    </w:p>
    <w:p w:rsidR="00687359" w:rsidRDefault="00687359" w:rsidP="0078684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248" o:spid="_x0000_s1219" style="position:absolute;left:0;text-align:left;margin-left:356.75pt;margin-top:19.25pt;width:27.8pt;height:29.25pt;z-index:251630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" strokeweight="2pt"/>
        </w:pict>
      </w:r>
      <w:r>
        <w:rPr>
          <w:noProof/>
          <w:lang w:eastAsia="ru-RU"/>
        </w:rPr>
        <w:pict>
          <v:rect id="Прямоугольник 249" o:spid="_x0000_s1220" style="position:absolute;left:0;text-align:left;margin-left:385.25pt;margin-top:19.25pt;width:27.8pt;height:29.25pt;z-index:251631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" fillcolor="window" strokecolor="windowText" strokeweight="2pt">
            <v:textbox>
              <w:txbxContent>
                <w:p w:rsidR="00687359" w:rsidRPr="00AA02BA" w:rsidRDefault="00687359" w:rsidP="00AA02BA">
                  <w:pPr>
                    <w:jc w:val="center"/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</w:pPr>
                  <w:r w:rsidRPr="00AA02BA"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>-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50" o:spid="_x0000_s1221" style="position:absolute;left:0;text-align:left;margin-left:412.95pt;margin-top:19.25pt;width:27.8pt;height:29.25pt;z-index:251632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" fillcolor="window" strokecolor="windowText" strokeweight="2pt">
            <v:textbox>
              <w:txbxContent>
                <w:p w:rsidR="00687359" w:rsidRPr="00AB5F3D" w:rsidRDefault="00687359" w:rsidP="00AB5F3D">
                  <w:pPr>
                    <w:jc w:val="center"/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</w:pPr>
                  <w:r w:rsidRPr="00AB5F3D"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51" o:spid="_x0000_s1222" style="position:absolute;left:0;text-align:left;margin-left:440.75pt;margin-top:19.25pt;width:27.8pt;height:29.25pt;z-index:251633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" fillcolor="window" strokecolor="windowText" strokeweight="2pt">
            <v:textbox>
              <w:txbxContent>
                <w:p w:rsidR="00687359" w:rsidRPr="00AA02BA" w:rsidRDefault="00687359" w:rsidP="00AA02BA">
                  <w:pPr>
                    <w:jc w:val="center"/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</w:pPr>
                  <w:r w:rsidRPr="00AA02BA"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52" o:spid="_x0000_s1223" style="position:absolute;left:0;text-align:left;margin-left:469pt;margin-top:19.25pt;width:27.8pt;height:29.25pt;z-index:251634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" fillcolor="window" strokecolor="windowText" strokeweight="2pt"/>
        </w:pict>
      </w:r>
      <w:r>
        <w:rPr>
          <w:noProof/>
          <w:lang w:eastAsia="ru-RU"/>
        </w:rPr>
        <w:pict>
          <v:rect id="Прямоугольник 247" o:spid="_x0000_s1224" style="position:absolute;left:0;text-align:left;margin-left:179.15pt;margin-top:14.95pt;width:27.8pt;height:29.25pt;z-index:251629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" strokeweight="2pt"/>
        </w:pict>
      </w:r>
      <w:r>
        <w:rPr>
          <w:noProof/>
          <w:lang w:eastAsia="ru-RU"/>
        </w:rPr>
        <w:pict>
          <v:rect id="Прямоугольник 246" o:spid="_x0000_s1225" style="position:absolute;left:0;text-align:left;margin-left:151.45pt;margin-top:14.95pt;width:27.8pt;height:29.25pt;z-index:251628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" strokeweight="2pt">
            <v:textbox>
              <w:txbxContent>
                <w:p w:rsidR="00687359" w:rsidRPr="00AA02BA" w:rsidRDefault="00687359" w:rsidP="00AA02BA">
                  <w:pPr>
                    <w:jc w:val="center"/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</w:pPr>
                  <w:r w:rsidRPr="00AA02BA"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43" o:spid="_x0000_s1226" style="position:absolute;left:0;text-align:left;margin-left:66.55pt;margin-top:15pt;width:27.8pt;height:29.25pt;z-index:251624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" strokeweight="2pt"/>
        </w:pict>
      </w:r>
      <w:r>
        <w:rPr>
          <w:noProof/>
          <w:lang w:eastAsia="ru-RU"/>
        </w:rPr>
        <w:pict>
          <v:rect id="Прямоугольник 244" o:spid="_x0000_s1227" style="position:absolute;left:0;text-align:left;margin-left:94.35pt;margin-top:15pt;width:27.8pt;height:29.25pt;z-index:251625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" strokeweight="2pt">
            <v:textbox>
              <w:txbxContent>
                <w:p w:rsidR="00687359" w:rsidRPr="00AA02BA" w:rsidRDefault="00687359" w:rsidP="00AA02BA">
                  <w:pPr>
                    <w:jc w:val="center"/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</w:pPr>
                  <w:r w:rsidRPr="00AA02BA"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>+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45" o:spid="_x0000_s1228" style="position:absolute;left:0;text-align:left;margin-left:123.15pt;margin-top:15pt;width:27.8pt;height:29.25pt;z-index:251627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" strokeweight="2pt">
            <v:textbox>
              <w:txbxContent>
                <w:p w:rsidR="00687359" w:rsidRPr="00AB5F3D" w:rsidRDefault="00687359" w:rsidP="00AB5F3D">
                  <w:pPr>
                    <w:jc w:val="center"/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</w:pPr>
                  <w:r w:rsidRPr="00AB5F3D"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  <w:t>1</w:t>
                  </w:r>
                </w:p>
              </w:txbxContent>
            </v:textbox>
          </v:rect>
        </w:pict>
      </w:r>
    </w:p>
    <w:p w:rsidR="00687359" w:rsidRDefault="00687359" w:rsidP="00786840">
      <w:pPr>
        <w:jc w:val="right"/>
        <w:rPr>
          <w:lang w:val="en-US"/>
        </w:rPr>
      </w:pPr>
    </w:p>
    <w:p w:rsidR="00687359" w:rsidRDefault="00687359" w:rsidP="0078684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234" o:spid="_x0000_s1229" style="position:absolute;left:0;text-align:left;margin-left:278.55pt;margin-top:23.7pt;width:283.15pt;height:191.35pt;z-index:251615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" fillcolor="window" strokecolor="windowText" strokeweight="4.5pt"/>
        </w:pict>
      </w:r>
      <w:r>
        <w:rPr>
          <w:noProof/>
          <w:lang w:eastAsia="ru-RU"/>
        </w:rPr>
        <w:pict>
          <v:rect id="Прямоугольник 236" o:spid="_x0000_s1230" style="position:absolute;left:0;text-align:left;margin-left:-11.3pt;margin-top:23.7pt;width:283pt;height:191.35pt;z-index:25161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" fillcolor="window" strokecolor="windowText" strokeweight="4.5pt"/>
        </w:pict>
      </w:r>
    </w:p>
    <w:p w:rsidR="00687359" w:rsidRDefault="00687359" w:rsidP="0078684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307" o:spid="_x0000_s1231" style="position:absolute;left:0;text-align:left;margin-left:412.75pt;margin-top:16.3pt;width:62.35pt;height:49.25pt;rotation:2021611fd;z-index:25167820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" strokecolor="window" strokeweight="2pt">
            <v:fill r:id="rId33" o:title="" recolor="t" rotate="t" type="frame"/>
          </v:rect>
        </w:pict>
      </w:r>
      <w:r>
        <w:rPr>
          <w:noProof/>
          <w:lang w:eastAsia="ru-RU"/>
        </w:rPr>
        <w:pict>
          <v:rect id="Прямоугольник 308" o:spid="_x0000_s1232" style="position:absolute;left:0;text-align:left;margin-left:486.45pt;margin-top:15.4pt;width:62.35pt;height:49.25pt;rotation:2348251fd;z-index:25167923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" strokecolor="window" strokeweight="2pt">
            <v:fill r:id="rId33" o:title="" recolor="t" rotate="t" type="frame"/>
          </v:rect>
        </w:pict>
      </w:r>
      <w:r>
        <w:rPr>
          <w:noProof/>
          <w:lang w:eastAsia="ru-RU"/>
        </w:rPr>
        <w:pict>
          <v:rect id="Прямоугольник 304" o:spid="_x0000_s1233" style="position:absolute;left:0;text-align:left;margin-left:314.75pt;margin-top:7.1pt;width:62.35pt;height:49.25pt;rotation:-791404fd;z-index:25167513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" strokecolor="window" strokeweight="2pt">
            <v:fill r:id="rId33" o:title="" recolor="t" rotate="t" type="frame"/>
          </v:rect>
        </w:pict>
      </w:r>
      <w:r>
        <w:rPr>
          <w:noProof/>
          <w:lang w:eastAsia="ru-RU"/>
        </w:rPr>
        <w:pict>
          <v:rect id="Прямоугольник 275" o:spid="_x0000_s1234" style="position:absolute;left:0;text-align:left;margin-left:44.45pt;margin-top:5.6pt;width:166.1pt;height:103.7pt;z-index:25165363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" strokecolor="white" strokeweight="2pt">
            <v:fill r:id="rId34" o:title="" recolor="t" rotate="t" type="frame"/>
          </v:rect>
        </w:pict>
      </w:r>
    </w:p>
    <w:p w:rsidR="00687359" w:rsidRDefault="00687359" w:rsidP="0078684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71" o:spid="_x0000_s1235" style="position:absolute;left:0;text-align:left;margin-left:312.9pt;margin-top:532pt;width:237.9pt;height:45.85pt;z-index:251701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" strokecolor="white" strokeweight="2pt">
            <v:textbox>
              <w:txbxContent>
                <w:p w:rsidR="00687359" w:rsidRPr="004A5B5C" w:rsidRDefault="00687359" w:rsidP="004A5B5C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4A5B5C">
                    <w:rPr>
                      <w:b/>
                      <w:sz w:val="28"/>
                      <w:szCs w:val="28"/>
                      <w:lang w:val="en-US"/>
                    </w:rPr>
                    <w:t>Nechta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4A5B5C">
                    <w:rPr>
                      <w:b/>
                      <w:sz w:val="28"/>
                      <w:szCs w:val="28"/>
                      <w:lang w:val="en-US"/>
                    </w:rPr>
                    <w:t>gul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4A5B5C">
                    <w:rPr>
                      <w:b/>
                      <w:sz w:val="28"/>
                      <w:szCs w:val="28"/>
                      <w:lang w:val="en-US"/>
                    </w:rPr>
                    <w:t>ortiqcha?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4A5B5C">
                    <w:rPr>
                      <w:b/>
                      <w:sz w:val="28"/>
                      <w:szCs w:val="28"/>
                      <w:lang w:val="en-US"/>
                    </w:rPr>
                    <w:t>Nechta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4A5B5C">
                    <w:rPr>
                      <w:b/>
                      <w:sz w:val="28"/>
                      <w:szCs w:val="28"/>
                      <w:lang w:val="en-US"/>
                    </w:rPr>
                    <w:t>kapalak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4A5B5C">
                    <w:rPr>
                      <w:b/>
                      <w:sz w:val="28"/>
                      <w:szCs w:val="28"/>
                      <w:lang w:val="en-US"/>
                    </w:rPr>
                    <w:t>yetishmaydi?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4" o:spid="_x0000_s1236" style="position:absolute;left:0;text-align:left;margin-left:311.3pt;margin-top:476.3pt;width:38.65pt;height:53.35pt;z-index:25169152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" strokecolor="white" strokeweight="2pt">
            <v:fill r:id="rId35" o:title="" recolor="t" rotate="t" type="frame"/>
          </v:rect>
        </w:pict>
      </w:r>
      <w:r>
        <w:rPr>
          <w:noProof/>
          <w:lang w:eastAsia="ru-RU"/>
        </w:rPr>
        <w:pict>
          <v:rect id="Прямоугольник 35" o:spid="_x0000_s1237" style="position:absolute;left:0;text-align:left;margin-left:351.05pt;margin-top:476.2pt;width:40.35pt;height:53.35pt;z-index:25169254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" strokecolor="window" strokeweight="2pt">
            <v:fill r:id="rId36" o:title="" recolor="t" rotate="t" type="frame"/>
          </v:rect>
        </w:pict>
      </w:r>
      <w:r>
        <w:rPr>
          <w:noProof/>
          <w:lang w:eastAsia="ru-RU"/>
        </w:rPr>
        <w:pict>
          <v:rect id="Прямоугольник 37" o:spid="_x0000_s1238" style="position:absolute;left:0;text-align:left;margin-left:392.8pt;margin-top:476.35pt;width:39.45pt;height:53.35pt;z-index:25169356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" strokecolor="window" strokeweight="2pt">
            <v:fill r:id="rId37" o:title="" recolor="t" rotate="t" type="frame"/>
          </v:rect>
        </w:pict>
      </w:r>
      <w:r>
        <w:rPr>
          <w:noProof/>
          <w:lang w:eastAsia="ru-RU"/>
        </w:rPr>
        <w:pict>
          <v:rect id="Прямоугольник 271" o:spid="_x0000_s1239" style="position:absolute;left:0;text-align:left;margin-left:473.8pt;margin-top:476.3pt;width:37.4pt;height:53.35pt;z-index:25169561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" strokecolor="window" strokeweight="2pt">
            <v:fill r:id="rId38" o:title="" recolor="t" rotate="t" type="frame"/>
          </v:rect>
        </w:pict>
      </w:r>
      <w:r>
        <w:rPr>
          <w:noProof/>
          <w:lang w:eastAsia="ru-RU"/>
        </w:rPr>
        <w:pict>
          <v:rect id="Прямоугольник 38" o:spid="_x0000_s1240" style="position:absolute;left:0;text-align:left;margin-left:433.3pt;margin-top:476.3pt;width:40.75pt;height:53.35pt;z-index:25169459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" strokecolor="window" strokeweight="2pt">
            <v:fill r:id="rId39" o:title="" recolor="t" rotate="t" type="frame"/>
          </v:rect>
        </w:pict>
      </w:r>
      <w:r>
        <w:rPr>
          <w:noProof/>
          <w:lang w:eastAsia="ru-RU"/>
        </w:rPr>
        <w:pict>
          <v:rect id="Прямоугольник 272" o:spid="_x0000_s1241" style="position:absolute;left:0;text-align:left;margin-left:512.4pt;margin-top:476.35pt;width:38.55pt;height:53.35pt;z-index:25169664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" strokecolor="window" strokeweight="2pt">
            <v:fill r:id="rId35" o:title="" recolor="t" rotate="t" type="frame"/>
          </v:rect>
        </w:pict>
      </w:r>
      <w:r>
        <w:rPr>
          <w:noProof/>
          <w:lang w:eastAsia="ru-RU"/>
        </w:rPr>
        <w:pict>
          <v:roundrect id="Скругленный прямоугольник 329" o:spid="_x0000_s1242" style="position:absolute;left:0;text-align:left;margin-left:200.95pt;margin-top:402.55pt;width:46.5pt;height:41.95pt;z-index:2516904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" fillcolor="window" strokecolor="window" strokeweight="2pt">
            <v:textbox>
              <w:txbxContent>
                <w:p w:rsidR="00687359" w:rsidRPr="00134400" w:rsidRDefault="00687359" w:rsidP="00134400">
                  <w:pPr>
                    <w:jc w:val="center"/>
                    <w:rPr>
                      <w:rFonts w:ascii="Cooper Std Black" w:hAnsi="Cooper Std Black"/>
                      <w:sz w:val="56"/>
                      <w:szCs w:val="56"/>
                      <w:lang w:val="en-US"/>
                    </w:rPr>
                  </w:pPr>
                  <w:r w:rsidRPr="00134400">
                    <w:rPr>
                      <w:rFonts w:ascii="Cooper Std Black" w:hAnsi="Cooper Std Black"/>
                      <w:sz w:val="56"/>
                      <w:szCs w:val="56"/>
                      <w:lang w:val="en-US"/>
                    </w:rPr>
                    <w:t>?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Прямоугольник 324" o:spid="_x0000_s1243" style="position:absolute;left:0;text-align:left;margin-left:70.2pt;margin-top:347.75pt;width:129.75pt;height:239.2pt;rotation:90;z-index:25168742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" strokecolor="white" strokeweight="2pt">
            <v:fill r:id="rId40" o:title="" recolor="t" rotate="t" type="frame"/>
          </v:rect>
        </w:pict>
      </w:r>
      <w:r>
        <w:rPr>
          <w:noProof/>
          <w:lang w:eastAsia="ru-RU"/>
        </w:rPr>
        <w:pict>
          <v:rect id="Прямоугольник 326" o:spid="_x0000_s1244" style="position:absolute;left:0;text-align:left;margin-left:31.25pt;margin-top:538.55pt;width:72.55pt;height:36.25pt;z-index:251688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" strokecolor="white" strokeweight="2pt">
            <v:textbox>
              <w:txbxContent>
                <w:p w:rsidR="00687359" w:rsidRPr="005E2600" w:rsidRDefault="00687359" w:rsidP="005E2600">
                  <w:pPr>
                    <w:jc w:val="center"/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>13</w:t>
                  </w:r>
                  <w:r w:rsidRPr="005E2600"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 xml:space="preserve"> ta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27" o:spid="_x0000_s1245" style="position:absolute;left:0;text-align:left;margin-left:151.55pt;margin-top:538.5pt;width:112.8pt;height:36.25pt;z-index:251689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" fillcolor="window" strokecolor="window" strokeweight="2pt">
            <v:textbox>
              <w:txbxContent>
                <w:p w:rsidR="00687359" w:rsidRPr="005E2600" w:rsidRDefault="00687359" w:rsidP="005E2600">
                  <w:pPr>
                    <w:jc w:val="center"/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>3</w:t>
                  </w:r>
                  <w:r w:rsidRPr="005E2600"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 xml:space="preserve"> ta</w:t>
                  </w:r>
                  <w:r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>kam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11" o:spid="_x0000_s1246" style="position:absolute;left:0;text-align:left;margin-left:342.6pt;margin-top:115.15pt;width:27.8pt;height:29.25pt;z-index:251682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" fillcolor="window" strokecolor="windowText" strokeweight="2pt">
            <v:textbox>
              <w:txbxContent>
                <w:p w:rsidR="00687359" w:rsidRPr="00AB5F3D" w:rsidRDefault="00687359" w:rsidP="00AB5F3D">
                  <w:pPr>
                    <w:jc w:val="center"/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</w:pPr>
                  <w:r w:rsidRPr="00AB5F3D"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12" o:spid="_x0000_s1247" style="position:absolute;left:0;text-align:left;margin-left:370.5pt;margin-top:115.25pt;width:27.8pt;height:29.25pt;z-index:251683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" fillcolor="window" strokecolor="windowText" strokeweight="2pt"/>
        </w:pict>
      </w:r>
      <w:r>
        <w:rPr>
          <w:noProof/>
          <w:lang w:eastAsia="ru-RU"/>
        </w:rPr>
        <w:pict>
          <v:rect id="Прямоугольник 314" o:spid="_x0000_s1248" style="position:absolute;left:0;text-align:left;margin-left:426.25pt;margin-top:114.9pt;width:27.8pt;height:29.25pt;z-index:251685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" fillcolor="window" strokecolor="windowText" strokeweight="2pt">
            <v:textbox>
              <w:txbxContent>
                <w:p w:rsidR="00687359" w:rsidRPr="00B1353B" w:rsidRDefault="00687359" w:rsidP="00B1353B">
                  <w:pPr>
                    <w:jc w:val="center"/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</w:pPr>
                  <w:r w:rsidRPr="00B1353B"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15" o:spid="_x0000_s1249" style="position:absolute;left:0;text-align:left;margin-left:453.65pt;margin-top:115pt;width:27.8pt;height:29.25pt;z-index:251686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" fillcolor="window" strokecolor="windowText" strokeweight="2pt"/>
        </w:pict>
      </w:r>
      <w:r>
        <w:rPr>
          <w:noProof/>
          <w:lang w:eastAsia="ru-RU"/>
        </w:rPr>
        <w:pict>
          <v:line id="Прямая соединительная линия 309" o:spid="_x0000_s1250" style="position:absolute;left:0;text-align:left;z-index:251680256;visibility:visible" from="423.75pt,83.9pt" to="440.8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310" o:spid="_x0000_s1251" style="position:absolute;left:0;text-align:left;z-index:251681280;visibility:visible" from="401.65pt,87.3pt" to="418.1pt,1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rect id="Прямоугольник 305" o:spid="_x0000_s1252" style="position:absolute;left:0;text-align:left;margin-left:462.8pt;margin-top:36.4pt;width:62.35pt;height:49.25pt;rotation:-715560fd;z-index:25167616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" strokecolor="window" strokeweight="2pt">
            <v:fill r:id="rId33" o:title="" recolor="t" rotate="t" type="frame"/>
          </v:rect>
        </w:pict>
      </w:r>
      <w:r>
        <w:rPr>
          <w:noProof/>
          <w:lang w:eastAsia="ru-RU"/>
        </w:rPr>
        <w:pict>
          <v:rect id="Прямоугольник 306" o:spid="_x0000_s1253" style="position:absolute;left:0;text-align:left;margin-left:387.2pt;margin-top:34.8pt;width:62.35pt;height:49.25pt;rotation:-705873fd;z-index:25167718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" strokecolor="window" strokeweight="2pt">
            <v:fill r:id="rId33" o:title="" recolor="t" rotate="t" type="frame"/>
          </v:rect>
        </w:pict>
      </w:r>
      <w:r>
        <w:rPr>
          <w:noProof/>
          <w:lang w:eastAsia="ru-RU"/>
        </w:rPr>
        <w:pict>
          <v:rect id="Прямоугольник 285" o:spid="_x0000_s1254" style="position:absolute;left:0;text-align:left;margin-left:318.25pt;margin-top:34.45pt;width:62.35pt;height:49.25pt;rotation:-455829fd;z-index:25165977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" strokecolor="white" strokeweight="2pt">
            <v:fill r:id="rId33" o:title="" recolor="t" rotate="t" type="frame"/>
          </v:rect>
        </w:pict>
      </w:r>
      <w:r>
        <w:rPr>
          <w:noProof/>
          <w:lang w:eastAsia="ru-RU"/>
        </w:rPr>
        <w:pict>
          <v:oval id="Овал 287" o:spid="_x0000_s1255" style="position:absolute;left:0;text-align:left;margin-left:328.3pt;margin-top:90.1pt;width:20.4pt;height:17.55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" fillcolor="red" strokecolor="red" strokeweight="2pt"/>
        </w:pict>
      </w:r>
      <w:r>
        <w:rPr>
          <w:noProof/>
          <w:lang w:eastAsia="ru-RU"/>
        </w:rPr>
        <w:pict>
          <v:oval id="Овал 288" o:spid="_x0000_s1256" style="position:absolute;left:0;text-align:left;margin-left:352pt;margin-top:90.05pt;width:20.4pt;height:17.55pt;z-index:25166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" fillcolor="red" strokecolor="red" strokeweight="2pt"/>
        </w:pict>
      </w:r>
      <w:r>
        <w:rPr>
          <w:noProof/>
          <w:lang w:eastAsia="ru-RU"/>
        </w:rPr>
        <w:pict>
          <v:oval id="Овал 303" o:spid="_x0000_s1257" style="position:absolute;left:0;text-align:left;margin-left:420.2pt;margin-top:90.25pt;width:20.4pt;height:17.55pt;z-index:251674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" fillcolor="red" strokecolor="red" strokeweight="2pt"/>
        </w:pict>
      </w:r>
      <w:r>
        <w:rPr>
          <w:noProof/>
          <w:lang w:eastAsia="ru-RU"/>
        </w:rPr>
        <w:pict>
          <v:oval id="Овал 302" o:spid="_x0000_s1258" style="position:absolute;left:0;text-align:left;margin-left:397.4pt;margin-top:89.6pt;width:20.4pt;height:17.55pt;z-index:25167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" fillcolor="red" strokecolor="red" strokeweight="2pt"/>
        </w:pict>
      </w:r>
      <w:r>
        <w:rPr>
          <w:noProof/>
          <w:lang w:eastAsia="ru-RU"/>
        </w:rPr>
        <w:pict>
          <v:oval id="Овал 301" o:spid="_x0000_s1259" style="position:absolute;left:0;text-align:left;margin-left:374.75pt;margin-top:90.1pt;width:20.4pt;height:17.55pt;z-index:251672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" fillcolor="red" strokecolor="red" strokeweight="2pt"/>
        </w:pict>
      </w:r>
      <w:r>
        <w:rPr>
          <w:noProof/>
          <w:lang w:eastAsia="ru-RU"/>
        </w:rPr>
        <w:pict>
          <v:roundrect id="Скругленный прямоугольник 300" o:spid="_x0000_s1260" style="position:absolute;left:0;text-align:left;margin-left:406.7pt;margin-top:334.95pt;width:37.4pt;height:34.55pt;z-index:2516710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" fillcolor="window" strokecolor="window" strokeweight="2pt">
            <v:textbox>
              <w:txbxContent>
                <w:p w:rsidR="00687359" w:rsidRPr="00BB75EE" w:rsidRDefault="00687359" w:rsidP="00DF5C3C">
                  <w:pPr>
                    <w:jc w:val="center"/>
                    <w:rPr>
                      <w:rFonts w:ascii="Bodoni MT Black" w:hAnsi="Bodoni MT Black"/>
                      <w:sz w:val="48"/>
                      <w:szCs w:val="48"/>
                      <w:lang w:val="en-US"/>
                    </w:rPr>
                  </w:pPr>
                  <w:r w:rsidRPr="00BB75EE">
                    <w:rPr>
                      <w:rFonts w:ascii="Bodoni MT Black" w:hAnsi="Bodoni MT Black"/>
                      <w:sz w:val="48"/>
                      <w:szCs w:val="48"/>
                      <w:lang w:val="en-US"/>
                    </w:rPr>
                    <w:t>?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299" o:spid="_x0000_s1261" type="#_x0000_t87" style="position:absolute;left:0;text-align:left;margin-left:406.45pt;margin-top:201.35pt;width:36.1pt;height:239.3pt;rotation:-90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" adj="272" strokecolor="windowText" strokeweight="3pt">
            <v:shadow on="t" color="black" opacity="22937f" origin=",.5" offset="0,.63889mm"/>
          </v:shape>
        </w:pict>
      </w:r>
      <w:r>
        <w:rPr>
          <w:noProof/>
          <w:lang w:eastAsia="ru-RU"/>
        </w:rPr>
        <w:pict>
          <v:roundrect id="Скругленный прямоугольник 297" o:spid="_x0000_s1262" style="position:absolute;left:0;text-align:left;margin-left:310.3pt;margin-top:191.1pt;width:225.05pt;height:131.5pt;z-index:251668992;visibility:visibl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" strokecolor="white" strokeweight="2pt">
            <v:fill r:id="rId41" o:title="" recolor="t" rotate="t" type="frame"/>
          </v:roundrect>
        </w:pict>
      </w:r>
      <w:r>
        <w:rPr>
          <w:noProof/>
          <w:lang w:eastAsia="ru-RU"/>
        </w:rPr>
        <w:pict>
          <v:roundrect id="Скругленный прямоугольник 296" o:spid="_x0000_s1263" style="position:absolute;left:0;text-align:left;margin-left:80.2pt;margin-top:199pt;width:37.45pt;height:34.6pt;z-index:2516679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" strokecolor="white" strokeweight="2pt">
            <v:textbox>
              <w:txbxContent>
                <w:p w:rsidR="00687359" w:rsidRPr="00BB75EE" w:rsidRDefault="00687359" w:rsidP="00BB75EE">
                  <w:pPr>
                    <w:jc w:val="center"/>
                    <w:rPr>
                      <w:rFonts w:ascii="Bodoni MT Black" w:hAnsi="Bodoni MT Black"/>
                      <w:sz w:val="48"/>
                      <w:szCs w:val="48"/>
                      <w:lang w:val="en-US"/>
                    </w:rPr>
                  </w:pPr>
                  <w:r w:rsidRPr="00BB75EE">
                    <w:rPr>
                      <w:rFonts w:ascii="Bodoni MT Black" w:hAnsi="Bodoni MT Black"/>
                      <w:sz w:val="48"/>
                      <w:szCs w:val="48"/>
                      <w:lang w:val="en-US"/>
                    </w:rPr>
                    <w:t>?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Прямоугольник 292" o:spid="_x0000_s1264" style="position:absolute;left:0;text-align:left;margin-left:155.4pt;margin-top:224.15pt;width:108.25pt;height:95.2pt;z-index:25166489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" strokecolor="white" strokeweight="2pt">
            <v:fill r:id="rId42" o:title="" recolor="t" rotate="t" type="frame"/>
          </v:rect>
        </w:pict>
      </w:r>
      <w:r>
        <w:rPr>
          <w:noProof/>
          <w:lang w:eastAsia="ru-RU"/>
        </w:rPr>
        <w:pict>
          <v:rect id="Прямоугольник 291" o:spid="_x0000_s1265" style="position:absolute;left:0;text-align:left;margin-left:-.3pt;margin-top:219.35pt;width:155.3pt;height:99.2pt;z-index:251663872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" strokecolor="white" strokeweight="2pt">
            <v:fill r:id="rId43" o:title="" recolor="t" rotate="t" type="frame"/>
          </v:rect>
        </w:pict>
      </w:r>
      <w:r>
        <w:rPr>
          <w:noProof/>
          <w:lang w:eastAsia="ru-RU"/>
        </w:rPr>
        <w:pict>
          <v:shape id="Левая фигурная скобка 294" o:spid="_x0000_s1266" type="#_x0000_t87" style="position:absolute;left:0;text-align:left;margin-left:116.55pt;margin-top:204.65pt;width:36.1pt;height:239.3pt;rotation:-90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" adj="272" strokeweight="3pt">
            <v:shadow on="t" color="black" opacity="22937f" origin=",.5" offset="0,.63889mm"/>
          </v:shape>
        </w:pict>
      </w:r>
      <w:r>
        <w:rPr>
          <w:noProof/>
          <w:lang w:eastAsia="ru-RU"/>
        </w:rPr>
        <w:pict>
          <v:roundrect id="Скругленный прямоугольник 295" o:spid="_x0000_s1267" style="position:absolute;left:0;text-align:left;margin-left:114.2pt;margin-top:336.75pt;width:40.8pt;height:35.1pt;z-index:2516669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" strokecolor="white" strokeweight="2pt">
            <v:textbox>
              <w:txbxContent>
                <w:p w:rsidR="00687359" w:rsidRPr="00BB75EE" w:rsidRDefault="00687359" w:rsidP="00BB75EE">
                  <w:pPr>
                    <w:jc w:val="center"/>
                    <w:rPr>
                      <w:rFonts w:ascii="Bodoni MT Black" w:hAnsi="Bodoni MT Black"/>
                      <w:sz w:val="48"/>
                      <w:szCs w:val="48"/>
                      <w:lang w:val="en-US"/>
                    </w:rPr>
                  </w:pPr>
                  <w:r w:rsidRPr="00BB75EE">
                    <w:rPr>
                      <w:rFonts w:ascii="Bodoni MT Black" w:hAnsi="Bodoni MT Black"/>
                      <w:sz w:val="48"/>
                      <w:szCs w:val="4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Овал 286" o:spid="_x0000_s1268" style="position:absolute;left:0;text-align:left;margin-left:305.05pt;margin-top:90.15pt;width:20.4pt;height:17.55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" fillcolor="red" strokecolor="red" strokeweight="2pt"/>
        </w:pict>
      </w:r>
      <w:r>
        <w:rPr>
          <w:noProof/>
          <w:lang w:eastAsia="ru-RU"/>
        </w:rPr>
        <w:pict>
          <v:oval id="Овал 282" o:spid="_x0000_s1269" style="position:absolute;left:0;text-align:left;margin-left:24.3pt;margin-top:90pt;width:20.4pt;height:17.5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" fillcolor="#9bbb59" strokecolor="#4e6128" strokeweight="2pt"/>
        </w:pict>
      </w:r>
      <w:r>
        <w:rPr>
          <w:noProof/>
          <w:lang w:eastAsia="ru-RU"/>
        </w:rPr>
        <w:pict>
          <v:oval id="Овал 277" o:spid="_x0000_s1270" style="position:absolute;left:0;text-align:left;margin-left:45.1pt;margin-top:90.25pt;width:20.4pt;height:17.55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" fillcolor="#9bbb59" strokecolor="#4e6128" strokeweight="2pt"/>
        </w:pict>
      </w:r>
      <w:r>
        <w:rPr>
          <w:noProof/>
          <w:lang w:eastAsia="ru-RU"/>
        </w:rPr>
        <w:pict>
          <v:oval id="Овал 269" o:spid="_x0000_s1271" style="position:absolute;left:0;text-align:left;margin-left:128.85pt;margin-top:90.25pt;width:20.4pt;height:17.55pt;z-index:25165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" fillcolor="red" strokecolor="red" strokeweight="2pt"/>
        </w:pict>
      </w:r>
      <w:r>
        <w:rPr>
          <w:noProof/>
          <w:lang w:eastAsia="ru-RU"/>
        </w:rPr>
        <w:pict>
          <v:oval id="Овал 270" o:spid="_x0000_s1272" style="position:absolute;left:0;text-align:left;margin-left:150pt;margin-top:89.8pt;width:20.4pt;height:17.55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" fillcolor="red" strokecolor="red" strokeweight="2pt"/>
        </w:pict>
      </w:r>
      <w:r>
        <w:rPr>
          <w:noProof/>
          <w:lang w:eastAsia="ru-RU"/>
        </w:rPr>
        <w:pict>
          <v:oval id="Овал 266" o:spid="_x0000_s1273" style="position:absolute;left:0;text-align:left;margin-left:67.35pt;margin-top:90pt;width:20.4pt;height:17.55pt;z-index:251648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" fillcolor="#9bbb59" strokecolor="#4e6128" strokeweight="2pt"/>
        </w:pict>
      </w:r>
      <w:r>
        <w:rPr>
          <w:noProof/>
          <w:lang w:eastAsia="ru-RU"/>
        </w:rPr>
        <w:pict>
          <v:oval id="Овал 283" o:spid="_x0000_s1274" style="position:absolute;left:0;text-align:left;margin-left:215.45pt;margin-top:89.5pt;width:20.4pt;height:17.55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" fillcolor="red" strokecolor="red" strokeweight="2pt"/>
        </w:pict>
      </w:r>
      <w:r>
        <w:rPr>
          <w:noProof/>
          <w:lang w:eastAsia="ru-RU"/>
        </w:rPr>
        <w:pict>
          <v:oval id="Овал 284" o:spid="_x0000_s1275" style="position:absolute;left:0;text-align:left;margin-left:194pt;margin-top:89.6pt;width:20.4pt;height:17.55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" fillcolor="red" strokecolor="red" strokeweight="2pt"/>
        </w:pict>
      </w:r>
      <w:r>
        <w:rPr>
          <w:noProof/>
          <w:lang w:eastAsia="ru-RU"/>
        </w:rPr>
        <w:pict>
          <v:oval id="Овал 281" o:spid="_x0000_s1276" style="position:absolute;left:0;text-align:left;margin-left:171.6pt;margin-top:89.3pt;width:20.4pt;height:17.55pt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" fillcolor="red" strokecolor="red" strokeweight="2pt"/>
        </w:pict>
      </w:r>
      <w:r>
        <w:rPr>
          <w:noProof/>
          <w:lang w:eastAsia="ru-RU"/>
        </w:rPr>
        <w:pict>
          <v:oval id="Овал 268" o:spid="_x0000_s1277" style="position:absolute;left:0;text-align:left;margin-left:108.25pt;margin-top:90.2pt;width:20.4pt;height:17.55pt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" fillcolor="red" strokecolor="red" strokeweight="2pt"/>
        </w:pict>
      </w:r>
      <w:r>
        <w:rPr>
          <w:noProof/>
          <w:lang w:eastAsia="ru-RU"/>
        </w:rPr>
        <w:pict>
          <v:oval id="Овал 267" o:spid="_x0000_s1278" style="position:absolute;left:0;text-align:left;margin-left:87.6pt;margin-top:89.5pt;width:20.4pt;height:17.55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" fillcolor="#9bbb59" strokecolor="#4e6128" strokeweight="2pt"/>
        </w:pict>
      </w:r>
      <w:r>
        <w:rPr>
          <w:noProof/>
          <w:lang w:eastAsia="ru-RU"/>
        </w:rPr>
        <w:pict>
          <v:rect id="Прямоугольник 265" o:spid="_x0000_s1279" style="position:absolute;left:0;text-align:left;margin-left:173.1pt;margin-top:118pt;width:27.8pt;height:29.25pt;z-index:25164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" fillcolor="window" strokecolor="windowText" strokeweight="2pt"/>
        </w:pict>
      </w:r>
      <w:r>
        <w:rPr>
          <w:noProof/>
          <w:lang w:eastAsia="ru-RU"/>
        </w:rPr>
        <w:pict>
          <v:rect id="Прямоугольник 264" o:spid="_x0000_s1280" style="position:absolute;left:0;text-align:left;margin-left:145.15pt;margin-top:117.85pt;width:27.8pt;height:29.25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" fillcolor="window" strokecolor="windowText" strokeweight="2pt">
            <v:textbox>
              <w:txbxContent>
                <w:p w:rsidR="00687359" w:rsidRPr="00682E17" w:rsidRDefault="00687359" w:rsidP="00682E17">
                  <w:pPr>
                    <w:jc w:val="center"/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</w:pPr>
                  <w:r w:rsidRPr="00682E17">
                    <w:rPr>
                      <w:rFonts w:ascii="Bodoni MT Black" w:hAnsi="Bodoni MT Black"/>
                      <w:sz w:val="40"/>
                      <w:szCs w:val="40"/>
                      <w:lang w:val="en-US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62" o:spid="_x0000_s1281" style="position:absolute;left:0;text-align:left;margin-left:89.7pt;margin-top:118pt;width:27.8pt;height:29.25pt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" fillcolor="window" strokecolor="windowText" strokeweight="2pt"/>
        </w:pict>
      </w:r>
      <w:r>
        <w:rPr>
          <w:noProof/>
          <w:lang w:eastAsia="ru-RU"/>
        </w:rPr>
        <w:pict>
          <v:rect id="Прямоугольник 261" o:spid="_x0000_s1282" style="position:absolute;left:0;text-align:left;margin-left:61.85pt;margin-top:117.95pt;width:27.8pt;height:29.2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" fillcolor="window" strokecolor="windowText" strokeweight="2pt">
            <v:textbox>
              <w:txbxContent>
                <w:p w:rsidR="00687359" w:rsidRPr="00AB5F3D" w:rsidRDefault="00687359" w:rsidP="00AB5F3D">
                  <w:pPr>
                    <w:jc w:val="center"/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</w:pPr>
                  <w:r w:rsidRPr="00AB5F3D">
                    <w:rPr>
                      <w:rFonts w:ascii="Britannic Bold" w:hAnsi="Britannic Bold"/>
                      <w:sz w:val="40"/>
                      <w:szCs w:val="40"/>
                      <w:lang w:val="uz-Cyrl-UZ"/>
                    </w:rPr>
                    <w:t>4</w:t>
                  </w:r>
                </w:p>
              </w:txbxContent>
            </v:textbox>
          </v:rect>
        </w:pict>
      </w:r>
    </w:p>
    <w:p w:rsidR="00687359" w:rsidRPr="005216E0" w:rsidRDefault="00687359" w:rsidP="005216E0">
      <w:pPr>
        <w:rPr>
          <w:lang w:val="en-US"/>
        </w:rPr>
      </w:pPr>
    </w:p>
    <w:p w:rsidR="00687359" w:rsidRPr="005216E0" w:rsidRDefault="00687359" w:rsidP="005216E0">
      <w:pPr>
        <w:rPr>
          <w:lang w:val="en-US"/>
        </w:rPr>
      </w:pPr>
    </w:p>
    <w:p w:rsidR="00687359" w:rsidRPr="005216E0" w:rsidRDefault="00687359" w:rsidP="005216E0">
      <w:pPr>
        <w:rPr>
          <w:lang w:val="en-US"/>
        </w:rPr>
      </w:pPr>
    </w:p>
    <w:p w:rsidR="00687359" w:rsidRPr="005216E0" w:rsidRDefault="00687359" w:rsidP="005216E0">
      <w:pPr>
        <w:rPr>
          <w:lang w:val="en-US"/>
        </w:rPr>
      </w:pPr>
      <w:r>
        <w:rPr>
          <w:noProof/>
          <w:lang w:eastAsia="ru-RU"/>
        </w:rPr>
        <w:pict>
          <v:rect id="Прямоугольник 263" o:spid="_x0000_s1283" style="position:absolute;margin-left:117.6pt;margin-top:16.1pt;width:27.8pt;height:29.25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" fillcolor="window" strokecolor="windowText" strokeweight="2pt"/>
        </w:pict>
      </w:r>
      <w:r>
        <w:rPr>
          <w:noProof/>
          <w:lang w:eastAsia="ru-RU"/>
        </w:rPr>
        <w:pict>
          <v:rect id="Прямоугольник 313" o:spid="_x0000_s1284" style="position:absolute;margin-left:398.35pt;margin-top:12.95pt;width:27.8pt;height:29.25pt;z-index:251684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" fillcolor="window" strokecolor="windowText" strokeweight="2pt"/>
        </w:pict>
      </w:r>
    </w:p>
    <w:p w:rsidR="00687359" w:rsidRPr="005216E0" w:rsidRDefault="00687359" w:rsidP="005216E0">
      <w:pPr>
        <w:rPr>
          <w:lang w:val="en-US"/>
        </w:rPr>
      </w:pPr>
    </w:p>
    <w:p w:rsidR="00687359" w:rsidRPr="005216E0" w:rsidRDefault="00687359" w:rsidP="005216E0">
      <w:pPr>
        <w:rPr>
          <w:lang w:val="en-US"/>
        </w:rPr>
      </w:pPr>
    </w:p>
    <w:p w:rsidR="00687359" w:rsidRPr="005216E0" w:rsidRDefault="00687359" w:rsidP="005216E0">
      <w:pPr>
        <w:rPr>
          <w:lang w:val="en-US"/>
        </w:rPr>
      </w:pPr>
      <w:r>
        <w:rPr>
          <w:noProof/>
          <w:lang w:eastAsia="ru-RU"/>
        </w:rPr>
        <w:pict>
          <v:rect id="Прямоугольник 237" o:spid="_x0000_s1285" style="position:absolute;margin-left:278.55pt;margin-top:8.85pt;width:283.15pt;height:191.35pt;z-index:251618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" fillcolor="window" strokecolor="windowText" strokeweight="4.5pt"/>
        </w:pict>
      </w:r>
      <w:r>
        <w:rPr>
          <w:noProof/>
          <w:lang w:eastAsia="ru-RU"/>
        </w:rPr>
        <w:pict>
          <v:rect id="Прямоугольник 238" o:spid="_x0000_s1286" style="position:absolute;margin-left:-11.3pt;margin-top:8.85pt;width:284.2pt;height:191.35pt;z-index:25161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" fillcolor="window" strokecolor="windowText" strokeweight="4.5pt"/>
        </w:pict>
      </w:r>
    </w:p>
    <w:p w:rsidR="00687359" w:rsidRPr="005216E0" w:rsidRDefault="00687359" w:rsidP="005216E0">
      <w:pPr>
        <w:rPr>
          <w:lang w:val="en-US"/>
        </w:rPr>
      </w:pPr>
    </w:p>
    <w:p w:rsidR="00687359" w:rsidRPr="005216E0" w:rsidRDefault="00687359" w:rsidP="005216E0">
      <w:pPr>
        <w:rPr>
          <w:lang w:val="en-US"/>
        </w:rPr>
      </w:pPr>
    </w:p>
    <w:p w:rsidR="00687359" w:rsidRPr="005216E0" w:rsidRDefault="00687359" w:rsidP="005216E0">
      <w:pPr>
        <w:rPr>
          <w:lang w:val="en-US"/>
        </w:rPr>
      </w:pPr>
    </w:p>
    <w:p w:rsidR="00687359" w:rsidRPr="005216E0" w:rsidRDefault="00687359" w:rsidP="005216E0">
      <w:pPr>
        <w:rPr>
          <w:lang w:val="en-US"/>
        </w:rPr>
      </w:pPr>
    </w:p>
    <w:p w:rsidR="00687359" w:rsidRPr="005216E0" w:rsidRDefault="00687359" w:rsidP="005216E0">
      <w:pPr>
        <w:rPr>
          <w:lang w:val="en-US"/>
        </w:rPr>
      </w:pPr>
    </w:p>
    <w:p w:rsidR="00687359" w:rsidRPr="005216E0" w:rsidRDefault="00687359" w:rsidP="005216E0">
      <w:pPr>
        <w:rPr>
          <w:lang w:val="en-US"/>
        </w:rPr>
      </w:pPr>
    </w:p>
    <w:p w:rsidR="00687359" w:rsidRDefault="00687359" w:rsidP="005216E0">
      <w:pPr>
        <w:rPr>
          <w:lang w:val="en-US"/>
        </w:rPr>
      </w:pPr>
    </w:p>
    <w:p w:rsidR="00687359" w:rsidRDefault="00687359" w:rsidP="005216E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239" o:spid="_x0000_s1287" style="position:absolute;left:0;text-align:left;margin-left:279.8pt;margin-top:11.9pt;width:281.9pt;height:191.35pt;z-index:25162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" fillcolor="window" strokecolor="windowText" strokeweight="4.5pt"/>
        </w:pict>
      </w:r>
      <w:r>
        <w:rPr>
          <w:noProof/>
          <w:lang w:eastAsia="ru-RU"/>
        </w:rPr>
        <w:pict>
          <v:rect id="Прямоугольник 240" o:spid="_x0000_s1288" style="position:absolute;left:0;text-align:left;margin-left:-11.3pt;margin-top:11.3pt;width:284.2pt;height:191.35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" fillcolor="window" strokecolor="windowText" strokeweight="4.5pt"/>
        </w:pict>
      </w:r>
    </w:p>
    <w:p w:rsidR="00687359" w:rsidRDefault="00687359" w:rsidP="005216E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278" o:spid="_x0000_s1289" style="position:absolute;left:0;text-align:left;margin-left:471.4pt;margin-top:20.7pt;width:34.55pt;height:25.15pt;rotation:-9230062fd;z-index:25169868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" strokecolor="window" strokeweight="2pt">
            <v:fill r:id="rId44" o:title="" recolor="t" rotate="t" type="frame"/>
          </v:rect>
        </w:pict>
      </w:r>
      <w:r>
        <w:rPr>
          <w:noProof/>
          <w:lang w:eastAsia="ru-RU"/>
        </w:rPr>
        <w:pict>
          <v:rect id="Прямоугольник 280" o:spid="_x0000_s1290" style="position:absolute;left:0;text-align:left;margin-left:383.85pt;margin-top:22.75pt;width:39.55pt;height:24.85pt;rotation:10910012fd;z-index:25170073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" strokecolor="window" strokeweight="2pt">
            <v:fill r:id="rId45" o:title="" recolor="t" rotate="t" type="frame"/>
          </v:rect>
        </w:pict>
      </w:r>
      <w:r>
        <w:rPr>
          <w:noProof/>
          <w:lang w:eastAsia="ru-RU"/>
        </w:rPr>
        <w:pict>
          <v:rect id="Прямоугольник 279" o:spid="_x0000_s1291" style="position:absolute;left:0;text-align:left;margin-left:348.9pt;margin-top:16.35pt;width:34.6pt;height:30.85pt;rotation:10910012fd;z-index:25169971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" strokecolor="window" strokeweight="2pt">
            <v:fill r:id="rId46" o:title="" recolor="t" rotate="t" type="frame"/>
          </v:rect>
        </w:pict>
      </w:r>
      <w:r>
        <w:rPr>
          <w:noProof/>
          <w:lang w:eastAsia="ru-RU"/>
        </w:rPr>
        <w:pict>
          <v:rect id="Прямоугольник 273" o:spid="_x0000_s1292" style="position:absolute;left:0;text-align:left;margin-left:307.85pt;margin-top:23.7pt;width:35.4pt;height:27.25pt;rotation:10910012fd;z-index:25169766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" strokecolor="white" strokeweight="2pt">
            <v:fill r:id="rId47" o:title="" recolor="t" rotate="t" type="frame"/>
          </v:rect>
        </w:pict>
      </w:r>
    </w:p>
    <w:p w:rsidR="00687359" w:rsidRDefault="00687359" w:rsidP="005216E0">
      <w:pPr>
        <w:jc w:val="right"/>
        <w:rPr>
          <w:lang w:val="en-US"/>
        </w:rPr>
      </w:pPr>
    </w:p>
    <w:p w:rsidR="00687359" w:rsidRDefault="00687359" w:rsidP="005216E0">
      <w:pPr>
        <w:jc w:val="right"/>
        <w:rPr>
          <w:lang w:val="en-US"/>
        </w:rPr>
      </w:pPr>
    </w:p>
    <w:p w:rsidR="00687359" w:rsidRDefault="00687359" w:rsidP="005216E0">
      <w:pPr>
        <w:jc w:val="right"/>
        <w:rPr>
          <w:lang w:val="en-US"/>
        </w:rPr>
      </w:pPr>
    </w:p>
    <w:p w:rsidR="00687359" w:rsidRDefault="00687359" w:rsidP="005216E0">
      <w:pPr>
        <w:jc w:val="right"/>
        <w:rPr>
          <w:lang w:val="en-US"/>
        </w:rPr>
      </w:pPr>
    </w:p>
    <w:p w:rsidR="00687359" w:rsidRDefault="00687359" w:rsidP="005216E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81" o:spid="_x0000_s1293" style="position:absolute;left:0;text-align:left;margin-left:279.2pt;margin-top:-.7pt;width:282pt;height:191.35pt;z-index:251706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" fillcolor="window" strokecolor="windowText" strokeweight="4.5pt"/>
        </w:pict>
      </w:r>
      <w:r>
        <w:rPr>
          <w:noProof/>
          <w:lang w:eastAsia="ru-RU"/>
        </w:rPr>
        <w:pict>
          <v:rect id="Прямоугольник 346" o:spid="_x0000_s1294" style="position:absolute;left:0;text-align:left;margin-left:522.2pt;margin-top:10.5pt;width:27.5pt;height:32.55pt;z-index:25174272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zgRt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" strokecolor="white" strokeweight="2pt">
            <v:fill r:id="rId48" o:title="" recolor="t" rotate="t" type="frame"/>
          </v:rect>
        </w:pict>
      </w:r>
      <w:r>
        <w:rPr>
          <w:noProof/>
          <w:lang w:eastAsia="ru-RU"/>
        </w:rPr>
        <w:pict>
          <v:rect id="Прямоугольник 73" o:spid="_x0000_s1295" style="position:absolute;left:0;text-align:left;margin-left:-11.3pt;margin-top:-.7pt;width:282.5pt;height:191.35pt;z-index:251702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" fillcolor="window" strokecolor="windowText" strokeweight="4.5pt"/>
        </w:pict>
      </w:r>
      <w:r>
        <w:rPr>
          <w:noProof/>
          <w:lang w:eastAsia="ru-RU"/>
        </w:rPr>
        <w:pict>
          <v:rect id="Прямоугольник 318" o:spid="_x0000_s1296" style="position:absolute;left:0;text-align:left;margin-left:12.65pt;margin-top:6.8pt;width:38.15pt;height:33.65pt;z-index:25172224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" strokecolor="window" strokeweight="2pt">
            <v:fill r:id="rId49" o:title="" recolor="t" rotate="t" type="frame"/>
          </v:rect>
        </w:pict>
      </w:r>
      <w:r>
        <w:rPr>
          <w:noProof/>
          <w:lang w:eastAsia="ru-RU"/>
        </w:rPr>
        <w:pict>
          <v:rect id="Прямоугольник 293" o:spid="_x0000_s1297" style="position:absolute;left:0;text-align:left;margin-left:51.8pt;margin-top:5pt;width:38.15pt;height:33.65pt;z-index:25171814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" strokecolor="window" strokeweight="2pt">
            <v:fill r:id="rId49" o:title="" recolor="t" rotate="t" type="frame"/>
          </v:rect>
        </w:pict>
      </w:r>
      <w:r>
        <w:rPr>
          <w:noProof/>
          <w:lang w:eastAsia="ru-RU"/>
        </w:rPr>
        <w:pict>
          <v:rect id="Прямоугольник 92" o:spid="_x0000_s1298" style="position:absolute;left:0;text-align:left;margin-left:90.4pt;margin-top:6.25pt;width:38.15pt;height:33.65pt;z-index:25171404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" strokecolor="window" strokeweight="2pt">
            <v:fill r:id="rId49" o:title="" recolor="t" rotate="t" type="frame"/>
          </v:rect>
        </w:pict>
      </w:r>
      <w:r>
        <w:rPr>
          <w:noProof/>
          <w:lang w:eastAsia="ru-RU"/>
        </w:rPr>
        <w:pict>
          <v:rect id="Прямоугольник 338" o:spid="_x0000_s1299" style="position:absolute;left:0;text-align:left;margin-left:376.65pt;margin-top:2.95pt;width:35.05pt;height:32.95pt;z-index:25173452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r5olt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" strokecolor="white" strokeweight="2pt">
            <v:fill r:id="rId50" o:title="" recolor="t" rotate="t" type="frame"/>
          </v:rect>
        </w:pict>
      </w:r>
      <w:r>
        <w:rPr>
          <w:noProof/>
          <w:lang w:eastAsia="ru-RU"/>
        </w:rPr>
        <w:pict>
          <v:rect id="Прямоугольник 334" o:spid="_x0000_s1300" style="position:absolute;left:0;text-align:left;margin-left:333.7pt;margin-top:7pt;width:35.05pt;height:32.95pt;z-index:25173043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qzZZt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" strokecolor="white" strokeweight="2pt">
            <v:fill r:id="rId50" o:title="" recolor="t" rotate="t" type="frame"/>
          </v:rect>
        </w:pict>
      </w:r>
      <w:r>
        <w:rPr>
          <w:noProof/>
          <w:lang w:eastAsia="ru-RU"/>
        </w:rPr>
        <w:pict>
          <v:rect id="Прямоугольник 344" o:spid="_x0000_s1301" style="position:absolute;left:0;text-align:left;margin-left:472.1pt;margin-top:4.8pt;width:27.5pt;height:32.55pt;z-index:25174067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vQFt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" strokecolor="white" strokeweight="2pt">
            <v:fill r:id="rId48" o:title="" recolor="t" rotate="t" type="frame"/>
          </v:rect>
        </w:pict>
      </w:r>
      <w:r>
        <w:rPr>
          <w:noProof/>
          <w:lang w:eastAsia="ru-RU"/>
        </w:rPr>
        <w:pict>
          <v:rect id="Прямоугольник 343" o:spid="_x0000_s1302" style="position:absolute;left:0;text-align:left;margin-left:427.55pt;margin-top:7.65pt;width:27.5pt;height:32.55pt;z-index:25173964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" strokecolor="white" strokeweight="2pt">
            <v:fill r:id="rId48" o:title="" recolor="t" rotate="t" type="frame"/>
          </v:rect>
        </w:pict>
      </w:r>
      <w:r>
        <w:rPr>
          <w:noProof/>
          <w:lang w:eastAsia="ru-RU"/>
        </w:rPr>
        <w:pict>
          <v:rect id="Прямоугольник 320" o:spid="_x0000_s1303" style="position:absolute;left:0;text-align:left;margin-left:282.95pt;margin-top:2.95pt;width:35.05pt;height:32.95pt;z-index:25172940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" strokecolor="white" strokeweight="2pt">
            <v:fill r:id="rId50" o:title="" recolor="t" rotate="t" type="frame"/>
          </v:rect>
        </w:pict>
      </w:r>
    </w:p>
    <w:p w:rsidR="00687359" w:rsidRPr="005216E0" w:rsidRDefault="00687359" w:rsidP="005216E0">
      <w:pPr>
        <w:jc w:val="right"/>
        <w:rPr>
          <w:lang w:val="en-US"/>
        </w:rPr>
      </w:pPr>
      <w:r>
        <w:rPr>
          <w:noProof/>
          <w:lang w:eastAsia="ru-RU"/>
        </w:rPr>
        <w:pict>
          <v:rect id="Прямоугольник 485" o:spid="_x0000_s1304" style="position:absolute;left:0;text-align:left;margin-left:448.8pt;margin-top:456.3pt;width:30pt;height:27.45pt;z-index:25188096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" strokecolor="window" strokeweight="2pt">
            <v:fill r:id="rId51" o:title="" recolor="t" rotate="t" type="frame"/>
          </v:rect>
        </w:pict>
      </w:r>
      <w:r>
        <w:rPr>
          <w:noProof/>
          <w:lang w:eastAsia="ru-RU"/>
        </w:rPr>
        <w:pict>
          <v:rect id="Прямоугольник 486" o:spid="_x0000_s1305" style="position:absolute;left:0;text-align:left;margin-left:447.8pt;margin-top:426.65pt;width:30pt;height:27.45pt;z-index:25188198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" strokecolor="window" strokeweight="2pt">
            <v:fill r:id="rId51" o:title="" recolor="t" rotate="t" type="frame"/>
          </v:rect>
        </w:pict>
      </w:r>
      <w:r>
        <w:rPr>
          <w:noProof/>
          <w:lang w:eastAsia="ru-RU"/>
        </w:rPr>
        <w:pict>
          <v:rect id="Прямоугольник 488" o:spid="_x0000_s1306" style="position:absolute;left:0;text-align:left;margin-left:447.45pt;margin-top:395.15pt;width:30pt;height:27.45pt;z-index:25188403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" strokecolor="window" strokeweight="2pt">
            <v:fill r:id="rId51" o:title="" recolor="t" rotate="t" type="frame"/>
          </v:rect>
        </w:pict>
      </w:r>
      <w:r>
        <w:rPr>
          <w:noProof/>
          <w:lang w:eastAsia="ru-RU"/>
        </w:rPr>
        <w:pict>
          <v:rect id="Прямоугольник 483" o:spid="_x0000_s1307" style="position:absolute;left:0;text-align:left;margin-left:486.35pt;margin-top:455.55pt;width:30pt;height:27.45pt;z-index:25187891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" strokecolor="window" strokeweight="2pt">
            <v:fill r:id="rId51" o:title="" recolor="t" rotate="t" type="frame"/>
          </v:rect>
        </w:pict>
      </w:r>
      <w:r>
        <w:rPr>
          <w:noProof/>
          <w:lang w:eastAsia="ru-RU"/>
        </w:rPr>
        <w:pict>
          <v:rect id="Прямоугольник 482" o:spid="_x0000_s1308" style="position:absolute;left:0;text-align:left;margin-left:483.6pt;margin-top:425.7pt;width:30pt;height:27.45pt;z-index:25187788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" strokecolor="window" strokeweight="2pt">
            <v:fill r:id="rId51" o:title="" recolor="t" rotate="t" type="frame"/>
          </v:rect>
        </w:pict>
      </w:r>
      <w:r>
        <w:rPr>
          <w:noProof/>
          <w:lang w:eastAsia="ru-RU"/>
        </w:rPr>
        <w:pict>
          <v:rect id="Прямоугольник 323" o:spid="_x0000_s1309" style="position:absolute;left:0;text-align:left;margin-left:482.75pt;margin-top:394.9pt;width:30pt;height:27.45pt;z-index:25182566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" strokecolor="window" strokeweight="2pt">
            <v:fill r:id="rId51" o:title="" recolor="t" rotate="t" type="frame"/>
          </v:rect>
        </w:pict>
      </w:r>
      <w:r>
        <w:rPr>
          <w:noProof/>
          <w:lang w:eastAsia="ru-RU"/>
        </w:rPr>
        <w:pict>
          <v:rect id="Прямоугольник 489" o:spid="_x0000_s1310" style="position:absolute;left:0;text-align:left;margin-left:484.05pt;margin-top:485.45pt;width:30pt;height:27.45pt;z-index:25188505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" strokecolor="window" strokeweight="2pt">
            <v:fill r:id="rId51" o:title="" recolor="t" rotate="t" type="frame"/>
          </v:rect>
        </w:pict>
      </w:r>
      <w:r>
        <w:rPr>
          <w:noProof/>
          <w:lang w:eastAsia="ru-RU"/>
        </w:rPr>
        <w:pict>
          <v:rect id="Прямоугольник 490" o:spid="_x0000_s1311" style="position:absolute;left:0;text-align:left;margin-left:519.75pt;margin-top:457.3pt;width:30pt;height:27.45pt;z-index:25188608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" strokecolor="window" strokeweight="2pt">
            <v:fill r:id="rId51" o:title="" recolor="t" rotate="t" type="frame"/>
          </v:rect>
        </w:pict>
      </w:r>
      <w:r>
        <w:rPr>
          <w:noProof/>
          <w:lang w:eastAsia="ru-RU"/>
        </w:rPr>
        <w:pict>
          <v:rect id="Прямоугольник 484" o:spid="_x0000_s1312" style="position:absolute;left:0;text-align:left;margin-left:521.7pt;margin-top:424.85pt;width:30pt;height:27.45pt;z-index:25187993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" strokecolor="window" strokeweight="2pt">
            <v:fill r:id="rId51" o:title="" recolor="t" rotate="t" type="frame"/>
          </v:rect>
        </w:pict>
      </w:r>
      <w:r>
        <w:rPr>
          <w:noProof/>
          <w:lang w:eastAsia="ru-RU"/>
        </w:rPr>
        <w:pict>
          <v:rect id="Прямоугольник 487" o:spid="_x0000_s1313" style="position:absolute;left:0;text-align:left;margin-left:521.45pt;margin-top:393.6pt;width:30pt;height:27.45pt;z-index:25188300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" strokecolor="window" strokeweight="2pt">
            <v:fill r:id="rId51" o:title="" recolor="t" rotate="t" type="frame"/>
          </v:rect>
        </w:pict>
      </w:r>
      <w:r>
        <w:rPr>
          <w:noProof/>
          <w:lang w:eastAsia="ru-RU"/>
        </w:rPr>
        <w:pict>
          <v:rect id="Прямоугольник 481" o:spid="_x0000_s1314" style="position:absolute;left:0;text-align:left;margin-left:318.1pt;margin-top:475.35pt;width:27.5pt;height:20.5pt;z-index:25187686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" strokecolor="window" strokeweight="2pt">
            <v:fill r:id="rId52" o:title="" recolor="t" rotate="t" type="frame"/>
          </v:rect>
        </w:pict>
      </w:r>
      <w:r>
        <w:rPr>
          <w:noProof/>
          <w:lang w:eastAsia="ru-RU"/>
        </w:rPr>
        <w:pict>
          <v:rect id="Прямоугольник 480" o:spid="_x0000_s1315" style="position:absolute;left:0;text-align:left;margin-left:356.75pt;margin-top:450.65pt;width:27.5pt;height:20.5pt;z-index:25187584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" strokecolor="window" strokeweight="2pt">
            <v:fill r:id="rId52" o:title="" recolor="t" rotate="t" type="frame"/>
          </v:rect>
        </w:pict>
      </w:r>
      <w:r>
        <w:rPr>
          <w:noProof/>
          <w:lang w:eastAsia="ru-RU"/>
        </w:rPr>
        <w:pict>
          <v:rect id="Прямоугольник 479" o:spid="_x0000_s1316" style="position:absolute;left:0;text-align:left;margin-left:319.5pt;margin-top:450.9pt;width:27.5pt;height:20.5pt;z-index:25187481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" strokecolor="window" strokeweight="2pt">
            <v:fill r:id="rId52" o:title="" recolor="t" rotate="t" type="frame"/>
          </v:rect>
        </w:pict>
      </w:r>
      <w:r>
        <w:rPr>
          <w:noProof/>
          <w:lang w:eastAsia="ru-RU"/>
        </w:rPr>
        <w:pict>
          <v:rect id="Прямоугольник 478" o:spid="_x0000_s1317" style="position:absolute;left:0;text-align:left;margin-left:286.05pt;margin-top:447.6pt;width:27.5pt;height:20.5pt;z-index:25187379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" strokecolor="window" strokeweight="2pt">
            <v:fill r:id="rId52" o:title="" recolor="t" rotate="t" type="frame"/>
          </v:rect>
        </w:pict>
      </w:r>
      <w:r>
        <w:rPr>
          <w:noProof/>
          <w:lang w:eastAsia="ru-RU"/>
        </w:rPr>
        <w:pict>
          <v:rect id="Прямоугольник 477" o:spid="_x0000_s1318" style="position:absolute;left:0;text-align:left;margin-left:358.7pt;margin-top:419.05pt;width:27.5pt;height:20.5pt;z-index:25187276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" strokecolor="window" strokeweight="2pt">
            <v:fill r:id="rId52" o:title="" recolor="t" rotate="t" type="frame"/>
          </v:rect>
        </w:pict>
      </w:r>
      <w:r>
        <w:rPr>
          <w:noProof/>
          <w:lang w:eastAsia="ru-RU"/>
        </w:rPr>
        <w:pict>
          <v:rect id="Прямоугольник 476" o:spid="_x0000_s1319" style="position:absolute;left:0;text-align:left;margin-left:320.95pt;margin-top:418.85pt;width:27.5pt;height:20.5pt;z-index:25187174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" strokecolor="window" strokeweight="2pt">
            <v:fill r:id="rId52" o:title="" recolor="t" rotate="t" type="frame"/>
          </v:rect>
        </w:pict>
      </w:r>
      <w:r>
        <w:rPr>
          <w:noProof/>
          <w:lang w:eastAsia="ru-RU"/>
        </w:rPr>
        <w:pict>
          <v:rect id="Прямоугольник 475" o:spid="_x0000_s1320" style="position:absolute;left:0;text-align:left;margin-left:285.85pt;margin-top:417.75pt;width:27.5pt;height:20.5pt;z-index:25187072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" strokecolor="window" strokeweight="2pt">
            <v:fill r:id="rId52" o:title="" recolor="t" rotate="t" type="frame"/>
          </v:rect>
        </w:pict>
      </w:r>
      <w:r>
        <w:rPr>
          <w:noProof/>
          <w:lang w:eastAsia="ru-RU"/>
        </w:rPr>
        <w:pict>
          <v:rect id="Прямоугольник 474" o:spid="_x0000_s1321" style="position:absolute;left:0;text-align:left;margin-left:352.8pt;margin-top:392.65pt;width:27.5pt;height:20.5pt;z-index:25186969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" strokecolor="window" strokeweight="2pt">
            <v:fill r:id="rId52" o:title="" recolor="t" rotate="t" type="frame"/>
          </v:rect>
        </w:pict>
      </w:r>
      <w:r>
        <w:rPr>
          <w:noProof/>
          <w:lang w:eastAsia="ru-RU"/>
        </w:rPr>
        <w:pict>
          <v:rect id="Прямоугольник 473" o:spid="_x0000_s1322" style="position:absolute;left:0;text-align:left;margin-left:322.25pt;margin-top:391.55pt;width:27.5pt;height:20.5pt;z-index:25186867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" strokecolor="window" strokeweight="2pt">
            <v:fill r:id="rId52" o:title="" recolor="t" rotate="t" type="frame"/>
          </v:rect>
        </w:pict>
      </w:r>
      <w:r>
        <w:rPr>
          <w:noProof/>
          <w:lang w:eastAsia="ru-RU"/>
        </w:rPr>
        <w:pict>
          <v:rect id="Прямоугольник 464" o:spid="_x0000_s1323" style="position:absolute;left:0;text-align:left;margin-left:189.45pt;margin-top:403.7pt;width:67.6pt;height:44.05pt;z-index:251865600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" strokecolor="window" strokeweight="2pt">
            <v:fill r:id="rId53" o:title="" recolor="t" rotate="t" type="frame"/>
          </v:rect>
        </w:pict>
      </w:r>
      <w:r>
        <w:rPr>
          <w:noProof/>
          <w:lang w:eastAsia="ru-RU"/>
        </w:rPr>
        <w:pict>
          <v:rect id="Прямоугольник 472" o:spid="_x0000_s1324" style="position:absolute;left:0;text-align:left;margin-left:189.05pt;margin-top:456.25pt;width:67.6pt;height:44.05pt;z-index:25186764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" strokecolor="window" strokeweight="2pt">
            <v:fill r:id="rId53" o:title="" recolor="t" rotate="t" type="frame"/>
          </v:rect>
        </w:pict>
      </w:r>
      <w:r>
        <w:rPr>
          <w:noProof/>
          <w:lang w:eastAsia="ru-RU"/>
        </w:rPr>
        <w:pict>
          <v:rect id="Прямоугольник 471" o:spid="_x0000_s1325" style="position:absolute;left:0;text-align:left;margin-left:120.4pt;margin-top:455.15pt;width:67.6pt;height:44.05pt;z-index:25186662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" strokecolor="window" strokeweight="2pt">
            <v:fill r:id="rId53" o:title="" recolor="t" rotate="t" type="frame"/>
          </v:rect>
        </w:pict>
      </w:r>
      <w:r>
        <w:rPr>
          <w:noProof/>
          <w:lang w:eastAsia="ru-RU"/>
        </w:rPr>
        <w:pict>
          <v:rect id="Прямоугольник 437" o:spid="_x0000_s1326" style="position:absolute;left:0;text-align:left;margin-left:121.15pt;margin-top:401.95pt;width:67.6pt;height:44.05pt;z-index:251817472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" strokecolor="white" strokeweight="2pt">
            <v:fill r:id="rId53" o:title="" recolor="t" rotate="t" type="frame"/>
          </v:rect>
        </w:pict>
      </w:r>
      <w:r>
        <w:rPr>
          <w:noProof/>
          <w:lang w:eastAsia="ru-RU"/>
        </w:rPr>
        <w:pict>
          <v:rect id="Прямоугольник 455" o:spid="_x0000_s1327" style="position:absolute;left:0;text-align:left;margin-left:70.05pt;margin-top:483.3pt;width:32pt;height:24pt;z-index:25186252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" strokecolor="window" strokeweight="2pt">
            <v:fill r:id="rId54" o:title="" recolor="t" rotate="t" type="frame"/>
          </v:rect>
        </w:pict>
      </w:r>
      <w:r>
        <w:rPr>
          <w:noProof/>
          <w:lang w:eastAsia="ru-RU"/>
        </w:rPr>
        <w:pict>
          <v:rect id="Прямоугольник 461" o:spid="_x0000_s1328" style="position:absolute;left:0;text-align:left;margin-left:33.45pt;margin-top:485.25pt;width:32pt;height:24pt;z-index:25186355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" strokecolor="window" strokeweight="2pt">
            <v:fill r:id="rId54" o:title="" recolor="t" rotate="t" type="frame"/>
          </v:rect>
        </w:pict>
      </w:r>
      <w:r>
        <w:rPr>
          <w:noProof/>
          <w:lang w:eastAsia="ru-RU"/>
        </w:rPr>
        <w:pict>
          <v:rect id="Прямоугольник 463" o:spid="_x0000_s1329" style="position:absolute;left:0;text-align:left;margin-left:-1.65pt;margin-top:485.45pt;width:32pt;height:24pt;z-index:25186457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" strokecolor="window" strokeweight="2pt">
            <v:fill r:id="rId54" o:title="" recolor="t" rotate="t" type="frame"/>
          </v:rect>
        </w:pict>
      </w:r>
      <w:r>
        <w:rPr>
          <w:noProof/>
          <w:lang w:eastAsia="ru-RU"/>
        </w:rPr>
        <w:pict>
          <v:rect id="Прямоугольник 448" o:spid="_x0000_s1330" style="position:absolute;left:0;text-align:left;margin-left:73.3pt;margin-top:452.5pt;width:32pt;height:24pt;z-index:25185638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" strokecolor="window" strokeweight="2pt">
            <v:fill r:id="rId54" o:title="" recolor="t" rotate="t" type="frame"/>
          </v:rect>
        </w:pict>
      </w:r>
      <w:r>
        <w:rPr>
          <w:noProof/>
          <w:lang w:eastAsia="ru-RU"/>
        </w:rPr>
        <w:pict>
          <v:rect id="Прямоугольник 450" o:spid="_x0000_s1331" style="position:absolute;left:0;text-align:left;margin-left:34.25pt;margin-top:452.75pt;width:32pt;height:24pt;z-index:25185740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" strokecolor="window" strokeweight="2pt">
            <v:fill r:id="rId54" o:title="" recolor="t" rotate="t" type="frame"/>
          </v:rect>
        </w:pict>
      </w:r>
      <w:r>
        <w:rPr>
          <w:noProof/>
          <w:lang w:eastAsia="ru-RU"/>
        </w:rPr>
        <w:pict>
          <v:rect id="Прямоугольник 451" o:spid="_x0000_s1332" style="position:absolute;left:0;text-align:left;margin-left:-1.85pt;margin-top:454.25pt;width:32pt;height:24pt;z-index:25185843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" strokecolor="window" strokeweight="2pt">
            <v:fill r:id="rId54" o:title="" recolor="t" rotate="t" type="frame"/>
          </v:rect>
        </w:pict>
      </w:r>
      <w:r>
        <w:rPr>
          <w:noProof/>
          <w:lang w:eastAsia="ru-RU"/>
        </w:rPr>
        <w:pict>
          <v:rect id="Прямоугольник 452" o:spid="_x0000_s1333" style="position:absolute;left:0;text-align:left;margin-left:74.15pt;margin-top:421.75pt;width:32pt;height:24pt;z-index:25185945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" strokecolor="window" strokeweight="2pt">
            <v:fill r:id="rId54" o:title="" recolor="t" rotate="t" type="frame"/>
          </v:rect>
        </w:pict>
      </w:r>
      <w:r>
        <w:rPr>
          <w:noProof/>
          <w:lang w:eastAsia="ru-RU"/>
        </w:rPr>
        <w:pict>
          <v:rect id="Прямоугольник 453" o:spid="_x0000_s1334" style="position:absolute;left:0;text-align:left;margin-left:36.65pt;margin-top:421.55pt;width:32pt;height:24pt;z-index:25186048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" strokecolor="window" strokeweight="2pt">
            <v:fill r:id="rId54" o:title="" recolor="t" rotate="t" type="frame"/>
          </v:rect>
        </w:pict>
      </w:r>
      <w:r>
        <w:rPr>
          <w:noProof/>
          <w:lang w:eastAsia="ru-RU"/>
        </w:rPr>
        <w:pict>
          <v:rect id="Прямоугольник 454" o:spid="_x0000_s1335" style="position:absolute;left:0;text-align:left;margin-left:-1.65pt;margin-top:422.2pt;width:32pt;height:24pt;z-index:25186150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" strokecolor="window" strokeweight="2pt">
            <v:fill r:id="rId54" o:title="" recolor="t" rotate="t" type="frame"/>
          </v:rect>
        </w:pict>
      </w:r>
      <w:r>
        <w:rPr>
          <w:noProof/>
          <w:lang w:eastAsia="ru-RU"/>
        </w:rPr>
        <w:pict>
          <v:rect id="Прямоугольник 163" o:spid="_x0000_s1336" style="position:absolute;left:0;text-align:left;margin-left:366.25pt;margin-top:117.25pt;width:35.05pt;height:33.95pt;z-index:251750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" strokeweight="2pt">
            <v:textbox>
              <w:txbxContent>
                <w:p w:rsidR="00687359" w:rsidRPr="004800EE" w:rsidRDefault="00687359" w:rsidP="004800EE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</w:pPr>
                  <w:r w:rsidRPr="004800EE"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  <w:t>+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4" o:spid="_x0000_s1337" style="position:absolute;left:0;text-align:left;margin-left:279.2pt;margin-top:585.35pt;width:282.5pt;height:191.35pt;z-index:251709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" fillcolor="window" strokecolor="windowText" strokeweight="4.5pt"/>
        </w:pict>
      </w:r>
      <w:r>
        <w:rPr>
          <w:noProof/>
          <w:lang w:eastAsia="ru-RU"/>
        </w:rPr>
        <w:pict>
          <v:rect id="Прямоугольник 77" o:spid="_x0000_s1338" style="position:absolute;left:0;text-align:left;margin-left:-8.65pt;margin-top:585.35pt;width:282.5pt;height:191.35pt;z-index:251704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" fillcolor="window" strokecolor="windowText" strokeweight="4.5pt"/>
        </w:pict>
      </w:r>
      <w:r>
        <w:rPr>
          <w:noProof/>
          <w:lang w:eastAsia="ru-RU"/>
        </w:rPr>
        <w:pict>
          <v:rect id="Прямоугольник 470" o:spid="_x0000_s1339" style="position:absolute;left:0;text-align:left;margin-left:318.2pt;margin-top:721.35pt;width:219pt;height:47pt;z-index:251855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" strokecolor="white" strokeweight="2pt">
            <v:textbox>
              <w:txbxContent>
                <w:p w:rsidR="00687359" w:rsidRPr="0084262E" w:rsidRDefault="00687359" w:rsidP="0084262E">
                  <w:pPr>
                    <w:jc w:val="center"/>
                    <w:rPr>
                      <w:rFonts w:ascii="Britannic Bold" w:hAnsi="Britannic Bold"/>
                      <w:sz w:val="28"/>
                      <w:szCs w:val="28"/>
                      <w:lang w:val="en-US"/>
                    </w:rPr>
                  </w:pPr>
                  <w:r w:rsidRPr="0084262E">
                    <w:rPr>
                      <w:rFonts w:ascii="Britannic Bold" w:hAnsi="Britannic Bold"/>
                      <w:sz w:val="28"/>
                      <w:szCs w:val="28"/>
                      <w:lang w:val="en-US"/>
                    </w:rPr>
                    <w:t>SabzilarQuyonchalargayetadimi?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69" o:spid="_x0000_s1340" style="position:absolute;left:0;text-align:left;margin-left:497.7pt;margin-top:602.35pt;width:39.5pt;height:47.5pt;z-index:25185433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" strokecolor="white" strokeweight="2pt">
            <v:fill r:id="rId55" o:title="" recolor="t" rotate="t" type="frame"/>
          </v:rect>
        </w:pict>
      </w:r>
      <w:r>
        <w:rPr>
          <w:noProof/>
          <w:lang w:eastAsia="ru-RU"/>
        </w:rPr>
        <w:pict>
          <v:rect id="Прямоугольник 468" o:spid="_x0000_s1341" style="position:absolute;left:0;text-align:left;margin-left:455.2pt;margin-top:602.35pt;width:39.5pt;height:47.5pt;z-index:251853312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" strokecolor="white" strokeweight="2pt">
            <v:fill r:id="rId55" o:title="" recolor="t" rotate="t" type="frame"/>
          </v:rect>
        </w:pict>
      </w:r>
      <w:r>
        <w:rPr>
          <w:noProof/>
          <w:lang w:eastAsia="ru-RU"/>
        </w:rPr>
        <w:pict>
          <v:rect id="Прямоугольник 467" o:spid="_x0000_s1342" style="position:absolute;left:0;text-align:left;margin-left:414.2pt;margin-top:600.85pt;width:39.5pt;height:47.5pt;z-index:251852288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" strokecolor="white" strokeweight="2pt">
            <v:fill r:id="rId55" o:title="" recolor="t" rotate="t" type="frame"/>
          </v:rect>
        </w:pict>
      </w:r>
      <w:r>
        <w:rPr>
          <w:noProof/>
          <w:lang w:eastAsia="ru-RU"/>
        </w:rPr>
        <w:pict>
          <v:rect id="Прямоугольник 466" o:spid="_x0000_s1343" style="position:absolute;left:0;text-align:left;margin-left:370.75pt;margin-top:601.35pt;width:39.5pt;height:47.5pt;z-index:251851264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" strokecolor="white" strokeweight="2pt">
            <v:fill r:id="rId55" o:title="" recolor="t" rotate="t" type="frame"/>
          </v:rect>
        </w:pict>
      </w:r>
      <w:r>
        <w:rPr>
          <w:noProof/>
          <w:lang w:eastAsia="ru-RU"/>
        </w:rPr>
        <w:pict>
          <v:rect id="Прямоугольник 465" o:spid="_x0000_s1344" style="position:absolute;left:0;text-align:left;margin-left:331.2pt;margin-top:600.85pt;width:39.5pt;height:47.5pt;z-index:251850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" strokecolor="white" strokeweight="2pt">
            <v:fill r:id="rId55" o:title="" recolor="t" rotate="t" type="frame"/>
          </v:rect>
        </w:pict>
      </w:r>
      <w:r>
        <w:rPr>
          <w:noProof/>
          <w:lang w:eastAsia="ru-RU"/>
        </w:rPr>
        <w:pict>
          <v:rect id="Прямоугольник 462" o:spid="_x0000_s1345" style="position:absolute;left:0;text-align:left;margin-left:294.2pt;margin-top:602.35pt;width:39.5pt;height:47.5pt;z-index:251849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" strokecolor="white" strokeweight="2pt">
            <v:fill r:id="rId55" o:title="" recolor="t" rotate="t" type="frame"/>
          </v:rect>
        </w:pict>
      </w:r>
      <w:r>
        <w:rPr>
          <w:noProof/>
          <w:lang w:eastAsia="ru-RU"/>
        </w:rPr>
        <w:pict>
          <v:rect id="Прямоугольник 460" o:spid="_x0000_s1346" style="position:absolute;left:0;text-align:left;margin-left:510.7pt;margin-top:670.85pt;width:26.5pt;height:32.5pt;z-index:25184819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" strokecolor="white" strokeweight="2pt">
            <v:fill r:id="rId56" o:title="" recolor="t" rotate="t" type="frame"/>
          </v:rect>
        </w:pict>
      </w:r>
      <w:r>
        <w:rPr>
          <w:noProof/>
          <w:lang w:eastAsia="ru-RU"/>
        </w:rPr>
        <w:pict>
          <v:rect id="Прямоугольник 459" o:spid="_x0000_s1347" style="position:absolute;left:0;text-align:left;margin-left:474.25pt;margin-top:670.85pt;width:26.5pt;height:32.5pt;z-index:25184716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" strokecolor="white" strokeweight="2pt">
            <v:fill r:id="rId56" o:title="" recolor="t" rotate="t" type="frame"/>
          </v:rect>
        </w:pict>
      </w:r>
      <w:r>
        <w:rPr>
          <w:noProof/>
          <w:lang w:eastAsia="ru-RU"/>
        </w:rPr>
        <w:pict>
          <v:rect id="Прямоугольник 458" o:spid="_x0000_s1348" style="position:absolute;left:0;text-align:left;margin-left:436.7pt;margin-top:670.85pt;width:26.5pt;height:32.5pt;z-index:25184614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" strokecolor="white" strokeweight="2pt">
            <v:fill r:id="rId56" o:title="" recolor="t" rotate="t" type="frame"/>
          </v:rect>
        </w:pict>
      </w:r>
      <w:r>
        <w:rPr>
          <w:noProof/>
          <w:lang w:eastAsia="ru-RU"/>
        </w:rPr>
        <w:pict>
          <v:rect id="Прямоугольник 457" o:spid="_x0000_s1349" style="position:absolute;left:0;text-align:left;margin-left:396.2pt;margin-top:669.35pt;width:26.5pt;height:32.5pt;z-index:25184512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" strokecolor="white" strokeweight="2pt">
            <v:fill r:id="rId56" o:title="" recolor="t" rotate="t" type="frame"/>
          </v:rect>
        </w:pict>
      </w:r>
      <w:r>
        <w:rPr>
          <w:noProof/>
          <w:lang w:eastAsia="ru-RU"/>
        </w:rPr>
        <w:pict>
          <v:rect id="Прямоугольник 456" o:spid="_x0000_s1350" style="position:absolute;left:0;text-align:left;margin-left:358.75pt;margin-top:669.35pt;width:26.5pt;height:32.5pt;z-index:25184409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" strokecolor="white" strokeweight="2pt">
            <v:fill r:id="rId56" o:title="" recolor="t" rotate="t" type="frame"/>
          </v:rect>
        </w:pict>
      </w:r>
      <w:r>
        <w:rPr>
          <w:noProof/>
          <w:lang w:eastAsia="ru-RU"/>
        </w:rPr>
        <w:pict>
          <v:rect id="Прямоугольник 449" o:spid="_x0000_s1351" style="position:absolute;left:0;text-align:left;margin-left:-.3pt;margin-top:721.35pt;width:268.1pt;height:51.5pt;z-index:251843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" strokecolor="white" strokeweight="2pt">
            <v:textbox>
              <w:txbxContent>
                <w:p w:rsidR="00687359" w:rsidRPr="003C74E4" w:rsidRDefault="00687359" w:rsidP="003C74E4">
                  <w:pPr>
                    <w:jc w:val="center"/>
                    <w:rPr>
                      <w:rFonts w:ascii="Britannic Bold" w:hAnsi="Britannic Bold"/>
                      <w:sz w:val="24"/>
                      <w:szCs w:val="24"/>
                      <w:lang w:val="en-US"/>
                    </w:rPr>
                  </w:pPr>
                  <w:r w:rsidRPr="003C74E4">
                    <w:rPr>
                      <w:rFonts w:ascii="Britannic Bold" w:hAnsi="Britannic Bold"/>
                      <w:sz w:val="24"/>
                      <w:szCs w:val="24"/>
                      <w:lang w:val="en-US"/>
                    </w:rPr>
                    <w:t>To’plarBilmasvoylardannechtaortiq?</w:t>
                  </w:r>
                </w:p>
                <w:p w:rsidR="00687359" w:rsidRPr="003C74E4" w:rsidRDefault="00687359" w:rsidP="003C74E4">
                  <w:pPr>
                    <w:jc w:val="center"/>
                    <w:rPr>
                      <w:rFonts w:ascii="Britannic Bold" w:hAnsi="Britannic Bold"/>
                      <w:sz w:val="24"/>
                      <w:szCs w:val="24"/>
                      <w:lang w:val="en-US"/>
                    </w:rPr>
                  </w:pPr>
                  <w:r w:rsidRPr="003C74E4">
                    <w:rPr>
                      <w:rFonts w:ascii="Britannic Bold" w:hAnsi="Britannic Bold"/>
                      <w:sz w:val="24"/>
                      <w:szCs w:val="24"/>
                      <w:lang w:val="en-US"/>
                    </w:rPr>
                    <w:t>Bilmasvoylarto’plardannechtakam?</w:t>
                  </w:r>
                </w:p>
                <w:p w:rsidR="00687359" w:rsidRPr="003C74E4" w:rsidRDefault="00687359" w:rsidP="003C74E4">
                  <w:pPr>
                    <w:jc w:val="center"/>
                    <w:rPr>
                      <w:rFonts w:ascii="Britannic Bold" w:hAnsi="Britannic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47" o:spid="_x0000_s1352" style="position:absolute;left:0;text-align:left;margin-left:151.7pt;margin-top:648.85pt;width:41.5pt;height:61.5pt;z-index:25184204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" strokecolor="white" strokeweight="2pt">
            <v:fill r:id="rId57" o:title="" recolor="t" rotate="t" type="frame"/>
          </v:rect>
        </w:pict>
      </w:r>
      <w:r>
        <w:rPr>
          <w:noProof/>
          <w:lang w:eastAsia="ru-RU"/>
        </w:rPr>
        <w:pict>
          <v:rect id="Прямоугольник 446" o:spid="_x0000_s1353" style="position:absolute;left:0;text-align:left;margin-left:107.7pt;margin-top:648.35pt;width:43.9pt;height:61.5pt;z-index:25184102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" strokecolor="white" strokeweight="2pt">
            <v:fill r:id="rId58" o:title="" recolor="t" rotate="t" type="frame"/>
          </v:rect>
        </w:pict>
      </w:r>
      <w:r>
        <w:rPr>
          <w:noProof/>
          <w:lang w:eastAsia="ru-RU"/>
        </w:rPr>
        <w:pict>
          <v:rect id="Прямоугольник 436" o:spid="_x0000_s1354" style="position:absolute;left:0;text-align:left;margin-left:4.7pt;margin-top:649.85pt;width:49pt;height:61.5pt;z-index:25183897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" strokecolor="white" strokeweight="2pt">
            <v:fill r:id="rId59" o:title="" recolor="t" rotate="t" type="frame"/>
          </v:rect>
        </w:pict>
      </w:r>
      <w:r>
        <w:rPr>
          <w:noProof/>
          <w:lang w:eastAsia="ru-RU"/>
        </w:rPr>
        <w:pict>
          <v:rect id="Прямоугольник 445" o:spid="_x0000_s1355" style="position:absolute;left:0;text-align:left;margin-left:55.65pt;margin-top:649.35pt;width:45.65pt;height:61.5pt;z-index:25184000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" strokecolor="white" strokeweight="2pt">
            <v:fill r:id="rId60" o:title="" recolor="t" rotate="t" type="frame"/>
          </v:rect>
        </w:pict>
      </w:r>
      <w:r>
        <w:rPr>
          <w:noProof/>
          <w:lang w:eastAsia="ru-RU"/>
        </w:rPr>
        <w:pict>
          <v:oval id="Овал 415" o:spid="_x0000_s1356" style="position:absolute;left:0;text-align:left;margin-left:-1.8pt;margin-top:591.35pt;width:38.5pt;height:36pt;z-index:251831808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" strokecolor="white" strokeweight="2pt">
            <v:fill r:id="rId61" o:title="" recolor="t" rotate="t" type="frame"/>
          </v:oval>
        </w:pict>
      </w:r>
      <w:r>
        <w:rPr>
          <w:noProof/>
          <w:lang w:eastAsia="ru-RU"/>
        </w:rPr>
        <w:pict>
          <v:oval id="Овал 416" o:spid="_x0000_s1357" style="position:absolute;left:0;text-align:left;margin-left:36.35pt;margin-top:591.35pt;width:38.5pt;height:36pt;z-index:251832832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" strokecolor="window" strokeweight="2pt">
            <v:fill r:id="rId61" o:title="" recolor="t" rotate="t" type="frame"/>
          </v:oval>
        </w:pict>
      </w:r>
      <w:r>
        <w:rPr>
          <w:noProof/>
          <w:lang w:eastAsia="ru-RU"/>
        </w:rPr>
        <w:pict>
          <v:oval id="Овал 417" o:spid="_x0000_s1358" style="position:absolute;left:0;text-align:left;margin-left:73.2pt;margin-top:591.85pt;width:38.5pt;height:36pt;z-index:25183385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" strokecolor="white" strokeweight="2pt">
            <v:fill r:id="rId61" o:title="" recolor="t" rotate="t" type="frame"/>
          </v:oval>
        </w:pict>
      </w:r>
      <w:r>
        <w:rPr>
          <w:noProof/>
          <w:lang w:eastAsia="ru-RU"/>
        </w:rPr>
        <w:pict>
          <v:oval id="Овал 418" o:spid="_x0000_s1359" style="position:absolute;left:0;text-align:left;margin-left:111.85pt;margin-top:591.85pt;width:38.5pt;height:36pt;z-index:25183488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" strokecolor="white" strokeweight="2pt">
            <v:fill r:id="rId61" o:title="" recolor="t" rotate="t" type="frame"/>
          </v:oval>
        </w:pict>
      </w:r>
      <w:r>
        <w:rPr>
          <w:noProof/>
          <w:lang w:eastAsia="ru-RU"/>
        </w:rPr>
        <w:pict>
          <v:oval id="Овал 419" o:spid="_x0000_s1360" style="position:absolute;left:0;text-align:left;margin-left:150.2pt;margin-top:591.35pt;width:38.5pt;height:36pt;z-index:251835904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" strokecolor="white" strokeweight="2pt">
            <v:fill r:id="rId61" o:title="" recolor="t" rotate="t" type="frame"/>
          </v:oval>
        </w:pict>
      </w:r>
      <w:r>
        <w:rPr>
          <w:noProof/>
          <w:lang w:eastAsia="ru-RU"/>
        </w:rPr>
        <w:pict>
          <v:oval id="Овал 434" o:spid="_x0000_s1361" style="position:absolute;left:0;text-align:left;margin-left:188.2pt;margin-top:591.85pt;width:38.5pt;height:36pt;z-index:251836928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" strokecolor="white" strokeweight="2pt">
            <v:fill r:id="rId61" o:title="" recolor="t" rotate="t" type="frame"/>
          </v:oval>
        </w:pict>
      </w:r>
      <w:r>
        <w:rPr>
          <w:noProof/>
          <w:lang w:eastAsia="ru-RU"/>
        </w:rPr>
        <w:pict>
          <v:oval id="Овал 435" o:spid="_x0000_s1362" style="position:absolute;left:0;text-align:left;margin-left:225.9pt;margin-top:591.85pt;width:38.5pt;height:36pt;z-index:251837952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" strokecolor="white" strokeweight="2pt">
            <v:fill r:id="rId61" o:title="" recolor="t" rotate="t" type="frame"/>
          </v:oval>
        </w:pict>
      </w:r>
      <w:r>
        <w:rPr>
          <w:noProof/>
          <w:lang w:eastAsia="ru-RU"/>
        </w:rPr>
        <w:pict>
          <v:rect id="Прямоугольник 412" o:spid="_x0000_s1363" style="position:absolute;left:0;text-align:left;margin-left:422.7pt;margin-top:526.85pt;width:32.5pt;height:29pt;z-index:251828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" fillcolor="window" strokecolor="windowText" strokeweight="2pt">
            <v:textbox>
              <w:txbxContent>
                <w:p w:rsidR="00687359" w:rsidRPr="004B17F0" w:rsidRDefault="00687359" w:rsidP="004B17F0">
                  <w:pPr>
                    <w:jc w:val="center"/>
                    <w:rPr>
                      <w:rFonts w:ascii="Bernard MT Condensed" w:hAnsi="Bernard MT Condensed"/>
                      <w:sz w:val="28"/>
                      <w:szCs w:val="28"/>
                      <w:lang w:val="uz-Cyrl-UZ"/>
                    </w:rPr>
                  </w:pPr>
                  <w:r w:rsidRPr="004B17F0">
                    <w:rPr>
                      <w:rFonts w:ascii="Bernard MT Condensed" w:hAnsi="Bernard MT Condensed"/>
                      <w:sz w:val="28"/>
                      <w:szCs w:val="28"/>
                      <w:lang w:val="uz-Cyrl-UZ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97" o:spid="_x0000_s1364" style="position:absolute;left:0;text-align:left;margin-left:361.7pt;margin-top:526.85pt;width:31.85pt;height:29pt;z-index:251826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" fillcolor="window" strokecolor="windowText" strokeweight="2pt">
            <v:textbox>
              <w:txbxContent>
                <w:p w:rsidR="00687359" w:rsidRPr="004B17F0" w:rsidRDefault="00687359" w:rsidP="00457F31">
                  <w:pPr>
                    <w:jc w:val="center"/>
                    <w:rPr>
                      <w:rFonts w:ascii="Bernard MT Condensed" w:hAnsi="Bernard MT Condensed"/>
                      <w:sz w:val="28"/>
                      <w:szCs w:val="28"/>
                      <w:lang w:val="uz-Cyrl-UZ"/>
                    </w:rPr>
                  </w:pPr>
                  <w:r w:rsidRPr="004B17F0">
                    <w:rPr>
                      <w:rFonts w:ascii="Bernard MT Condensed" w:hAnsi="Bernard MT Condensed"/>
                      <w:sz w:val="28"/>
                      <w:szCs w:val="28"/>
                      <w:lang w:val="uz-Cyrl-UZ"/>
                    </w:rPr>
                    <w:t>20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10" o:spid="_x0000_s1365" style="position:absolute;left:0;text-align:left;margin-left:394.2pt;margin-top:526.85pt;width:28.35pt;height:29pt;z-index:251827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" fillcolor="window" strokecolor="windowText" strokeweight="2pt">
            <v:textbox>
              <w:txbxContent>
                <w:p w:rsidR="00687359" w:rsidRPr="004B17F0" w:rsidRDefault="00687359" w:rsidP="004B17F0">
                  <w:pPr>
                    <w:jc w:val="center"/>
                    <w:rPr>
                      <w:rFonts w:ascii="Bernard MT Condensed" w:hAnsi="Bernard MT Condensed"/>
                      <w:b/>
                      <w:sz w:val="28"/>
                      <w:szCs w:val="28"/>
                      <w:lang w:val="uz-Cyrl-UZ"/>
                    </w:rPr>
                  </w:pPr>
                  <w:r w:rsidRPr="004B17F0">
                    <w:rPr>
                      <w:rFonts w:ascii="Bernard MT Condensed" w:hAnsi="Bernard MT Condensed"/>
                      <w:b/>
                      <w:sz w:val="28"/>
                      <w:szCs w:val="28"/>
                      <w:lang w:val="uz-Cyrl-UZ"/>
                    </w:rPr>
                    <w:t>-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13" o:spid="_x0000_s1366" style="position:absolute;left:0;text-align:left;margin-left:451.2pt;margin-top:526.7pt;width:28.35pt;height:29pt;z-index:251829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" fillcolor="window" strokecolor="windowText" strokeweight="2pt">
            <v:textbox>
              <w:txbxContent>
                <w:p w:rsidR="00687359" w:rsidRPr="004B17F0" w:rsidRDefault="00687359" w:rsidP="004B17F0">
                  <w:pPr>
                    <w:jc w:val="center"/>
                    <w:rPr>
                      <w:b/>
                      <w:sz w:val="28"/>
                      <w:szCs w:val="28"/>
                      <w:lang w:val="uz-Cyrl-UZ"/>
                    </w:rPr>
                  </w:pPr>
                  <w:r w:rsidRPr="004B17F0">
                    <w:rPr>
                      <w:b/>
                      <w:sz w:val="28"/>
                      <w:szCs w:val="28"/>
                      <w:lang w:val="uz-Cyrl-UZ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14" o:spid="_x0000_s1367" style="position:absolute;left:0;text-align:left;margin-left:479.6pt;margin-top:526.85pt;width:28.35pt;height:29pt;z-index:251830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" fillcolor="window" strokecolor="windowText" strokeweight="2pt"/>
        </w:pict>
      </w:r>
      <w:r>
        <w:rPr>
          <w:noProof/>
          <w:lang w:eastAsia="ru-RU"/>
        </w:rPr>
        <w:pict>
          <v:rect id="Прямоугольник 69" o:spid="_x0000_s1368" style="position:absolute;left:0;text-align:left;margin-left:285.2pt;margin-top:391.35pt;width:27.5pt;height:20.5pt;z-index:25182464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" strokecolor="white" strokeweight="2pt">
            <v:fill r:id="rId52" o:title="" recolor="t" rotate="t" type="frame"/>
          </v:rect>
        </w:pict>
      </w:r>
      <w:r>
        <w:rPr>
          <w:noProof/>
          <w:lang w:eastAsia="ru-RU"/>
        </w:rPr>
        <w:pict>
          <v:rect id="Прямоугольник 404" o:spid="_x0000_s1369" style="position:absolute;left:0;text-align:left;margin-left:427.7pt;margin-top:269.25pt;width:40pt;height:31pt;z-index:25180825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" strokecolor="window" strokeweight="2pt">
            <v:fill r:id="rId62" o:title="" recolor="t" rotate="t" type="frame"/>
          </v:rect>
        </w:pict>
      </w:r>
      <w:r>
        <w:rPr>
          <w:noProof/>
          <w:lang w:eastAsia="ru-RU"/>
        </w:rPr>
        <w:pict>
          <v:rect id="Прямоугольник 395" o:spid="_x0000_s1370" style="position:absolute;left:0;text-align:left;margin-left:408.7pt;margin-top:206.85pt;width:53.5pt;height:37.5pt;z-index:25180108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" strokecolor="white" strokeweight="2pt">
            <v:fill r:id="rId63" o:title="" recolor="t" rotate="t" type="frame"/>
          </v:rect>
        </w:pict>
      </w:r>
      <w:r>
        <w:rPr>
          <w:noProof/>
          <w:lang w:eastAsia="ru-RU"/>
        </w:rPr>
        <w:pict>
          <v:rect id="Прямоугольник 444" o:spid="_x0000_s1371" style="position:absolute;left:0;text-align:left;margin-left:169.55pt;margin-top:534.35pt;width:28.35pt;height:29pt;z-index:251823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" strokeweight="2pt"/>
        </w:pict>
      </w:r>
      <w:r>
        <w:rPr>
          <w:noProof/>
          <w:lang w:eastAsia="ru-RU"/>
        </w:rPr>
        <w:pict>
          <v:rect id="Прямоугольник 443" o:spid="_x0000_s1372" style="position:absolute;left:0;text-align:left;margin-left:140.2pt;margin-top:534.35pt;width:31.35pt;height:29pt;z-index:251822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" strokeweight="2pt">
            <v:textbox>
              <w:txbxContent>
                <w:p w:rsidR="00687359" w:rsidRPr="008F2C69" w:rsidRDefault="00687359" w:rsidP="008F2C69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  <w:r w:rsidRPr="008F2C69">
                    <w:rPr>
                      <w:b/>
                      <w:sz w:val="36"/>
                      <w:szCs w:val="36"/>
                      <w:lang w:val="en-US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42" o:spid="_x0000_s1373" style="position:absolute;left:0;text-align:left;margin-left:109.7pt;margin-top:534.35pt;width:30.5pt;height:29pt;z-index:251821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" strokeweight="2pt">
            <v:textbox>
              <w:txbxContent>
                <w:p w:rsidR="00687359" w:rsidRPr="008F2C69" w:rsidRDefault="00687359" w:rsidP="008F2C69">
                  <w:pPr>
                    <w:jc w:val="center"/>
                    <w:rPr>
                      <w:rFonts w:ascii="Bernard MT Condensed" w:hAnsi="Bernard MT Condensed"/>
                      <w:sz w:val="32"/>
                      <w:szCs w:val="32"/>
                      <w:lang w:val="en-US"/>
                    </w:rPr>
                  </w:pPr>
                  <w:r w:rsidRPr="008F2C69">
                    <w:rPr>
                      <w:rFonts w:ascii="Bernard MT Condensed" w:hAnsi="Bernard MT Condensed"/>
                      <w:sz w:val="32"/>
                      <w:szCs w:val="32"/>
                      <w:lang w:val="en-US"/>
                    </w:rPr>
                    <w:t>12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40" o:spid="_x0000_s1374" style="position:absolute;left:0;text-align:left;margin-left:48.85pt;margin-top:534.35pt;width:34.2pt;height:29pt;z-index:251819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" strokeweight="2pt">
            <v:textbox>
              <w:txbxContent>
                <w:p w:rsidR="00687359" w:rsidRPr="008F2C69" w:rsidRDefault="00687359" w:rsidP="008F2C69">
                  <w:pPr>
                    <w:jc w:val="center"/>
                    <w:rPr>
                      <w:rFonts w:ascii="Bernard MT Condensed" w:hAnsi="Bernard MT Condensed"/>
                      <w:sz w:val="36"/>
                      <w:szCs w:val="36"/>
                      <w:lang w:val="en-US"/>
                    </w:rPr>
                  </w:pPr>
                  <w:r w:rsidRPr="008F2C69">
                    <w:rPr>
                      <w:rFonts w:ascii="Bernard MT Condensed" w:hAnsi="Bernard MT Condensed"/>
                      <w:sz w:val="36"/>
                      <w:szCs w:val="36"/>
                      <w:lang w:val="en-US"/>
                    </w:rPr>
                    <w:t>15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41" o:spid="_x0000_s1375" style="position:absolute;left:0;text-align:left;margin-left:82.35pt;margin-top:534.35pt;width:28.35pt;height:29pt;z-index:251820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" strokeweight="2pt">
            <v:textbox>
              <w:txbxContent>
                <w:p w:rsidR="00687359" w:rsidRPr="008F2C69" w:rsidRDefault="00687359" w:rsidP="008F2C69">
                  <w:pPr>
                    <w:jc w:val="center"/>
                    <w:rPr>
                      <w:rFonts w:ascii="Britannic Bold" w:hAnsi="Britannic Bold"/>
                      <w:b/>
                      <w:sz w:val="36"/>
                      <w:szCs w:val="36"/>
                      <w:lang w:val="en-US"/>
                    </w:rPr>
                  </w:pPr>
                  <w:r w:rsidRPr="008F2C69">
                    <w:rPr>
                      <w:rFonts w:ascii="Britannic Bold" w:hAnsi="Britannic Bold"/>
                      <w:b/>
                      <w:sz w:val="36"/>
                      <w:szCs w:val="36"/>
                      <w:lang w:val="en-US"/>
                    </w:rPr>
                    <w:t>-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20" o:spid="_x0000_s1376" style="position:absolute;left:0;text-align:left;margin-left:39.5pt;margin-top:391.35pt;width:32pt;height:24pt;z-index:25181542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" strokecolor="white" strokeweight="2pt">
            <v:fill r:id="rId54" o:title="" recolor="t" rotate="t" type="frame"/>
          </v:rect>
        </w:pict>
      </w:r>
      <w:r>
        <w:rPr>
          <w:noProof/>
          <w:lang w:eastAsia="ru-RU"/>
        </w:rPr>
        <w:pict>
          <v:rect id="Прямоугольник 427" o:spid="_x0000_s1377" style="position:absolute;left:0;text-align:left;margin-left:82.15pt;margin-top:393.85pt;width:32pt;height:24pt;z-index:25181644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" strokecolor="white" strokeweight="2pt">
            <v:fill r:id="rId54" o:title="" recolor="t" rotate="t" type="frame"/>
          </v:rect>
        </w:pict>
      </w:r>
      <w:r>
        <w:rPr>
          <w:noProof/>
          <w:lang w:eastAsia="ru-RU"/>
        </w:rPr>
        <w:pict>
          <v:rect id="Прямоугольник 438" o:spid="_x0000_s1378" style="position:absolute;left:0;text-align:left;margin-left:143.2pt;margin-top:498.35pt;width:31.6pt;height:24pt;z-index:251818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" strokecolor="white" strokeweight="2pt"/>
        </w:pict>
      </w:r>
      <w:r>
        <w:rPr>
          <w:noProof/>
          <w:lang w:eastAsia="ru-RU"/>
        </w:rPr>
        <w:pict>
          <v:rect id="Прямоугольник 411" o:spid="_x0000_s1379" style="position:absolute;left:0;text-align:left;margin-left:-3.85pt;margin-top:391.35pt;width:32pt;height:24pt;z-index:25181440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" strokecolor="white" strokeweight="2pt">
            <v:fill r:id="rId54" o:title="" recolor="t" rotate="t" type="frame"/>
          </v:rect>
        </w:pict>
      </w:r>
      <w:r>
        <w:rPr>
          <w:noProof/>
          <w:lang w:eastAsia="ru-RU"/>
        </w:rPr>
        <w:pict>
          <v:rect id="Прямоугольник 83" o:spid="_x0000_s1380" style="position:absolute;left:0;text-align:left;margin-left:280.7pt;margin-top:384.35pt;width:280.5pt;height:191.35pt;z-index:251708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" fillcolor="window" strokecolor="windowText" strokeweight="4.5pt"/>
        </w:pict>
      </w:r>
      <w:r>
        <w:rPr>
          <w:noProof/>
          <w:lang w:eastAsia="ru-RU"/>
        </w:rPr>
        <w:pict>
          <v:rect id="Прямоугольник 79" o:spid="_x0000_s1381" style="position:absolute;left:0;text-align:left;margin-left:-8.3pt;margin-top:384.85pt;width:281pt;height:191.35pt;z-index:251705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" fillcolor="window" strokecolor="windowText" strokeweight="4.5pt"/>
        </w:pict>
      </w:r>
      <w:r>
        <w:rPr>
          <w:noProof/>
          <w:lang w:eastAsia="ru-RU"/>
        </w:rPr>
        <w:pict>
          <v:rect id="Прямоугольник 75" o:spid="_x0000_s1382" style="position:absolute;left:0;text-align:left;margin-left:-8.3pt;margin-top:175.35pt;width:281pt;height:191.35pt;z-index:251703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" fillcolor="window" strokecolor="windowText" strokeweight="4.5pt"/>
        </w:pict>
      </w:r>
      <w:r>
        <w:rPr>
          <w:noProof/>
          <w:lang w:eastAsia="ru-RU"/>
        </w:rPr>
        <w:pict>
          <v:rect id="Прямоугольник 357" o:spid="_x0000_s1383" style="position:absolute;left:0;text-align:left;margin-left:-.65pt;margin-top:208.7pt;width:28.15pt;height:26.9pt;z-index:25176524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pgZu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355" o:spid="_x0000_s1384" style="position:absolute;left:0;text-align:left;margin-left:12.7pt;margin-top:181.05pt;width:28.15pt;height:26.9pt;z-index:25176320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1QNu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178" o:spid="_x0000_s1385" style="position:absolute;left:0;text-align:left;margin-left:40.5pt;margin-top:179.05pt;width:28.15pt;height:26.9pt;z-index:25175500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354" o:spid="_x0000_s1386" style="position:absolute;left:0;text-align:left;margin-left:4.7pt;margin-top:273.5pt;width:28.15pt;height:26.9pt;z-index:25176217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PbAFv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353" o:spid="_x0000_s1387" style="position:absolute;left:0;text-align:left;margin-left:33.55pt;margin-top:273.45pt;width:28.15pt;height:26.9pt;z-index:25176115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356" o:spid="_x0000_s1388" style="position:absolute;left:0;text-align:left;margin-left:67.2pt;margin-top:275.75pt;width:28.15pt;height:26.9pt;z-index:25176422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399" o:spid="_x0000_s1389" style="position:absolute;left:0;text-align:left;margin-left:520.7pt;margin-top:196.85pt;width:38.5pt;height:32pt;z-index:25180313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" strokecolor="window" strokeweight="2pt">
            <v:fill r:id="rId65" o:title="" recolor="t" rotate="t" type="frame"/>
          </v:rect>
        </w:pict>
      </w:r>
      <w:r>
        <w:rPr>
          <w:noProof/>
          <w:lang w:eastAsia="ru-RU"/>
        </w:rPr>
        <w:pict>
          <v:rect id="Прямоугольник 82" o:spid="_x0000_s1390" style="position:absolute;left:0;text-align:left;margin-left:279.7pt;margin-top:174.85pt;width:281.5pt;height:191.35pt;z-index:251707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" fillcolor="window" strokecolor="windowText" strokeweight="4.5pt">
            <v:textbox>
              <w:txbxContent>
                <w:p w:rsidR="00687359" w:rsidRDefault="00687359" w:rsidP="009659BE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48" o:spid="_x0000_s1391" style="position:absolute;left:0;text-align:left;margin-left:521.75pt;margin-top:34.5pt;width:27.5pt;height:32.55pt;z-index:25174476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" strokecolor="white" strokeweight="2pt">
            <v:fill r:id="rId48" o:title="" recolor="t" rotate="t" type="frame"/>
          </v:rect>
        </w:pict>
      </w:r>
      <w:r>
        <w:rPr>
          <w:noProof/>
          <w:lang w:eastAsia="ru-RU"/>
        </w:rPr>
        <w:pict>
          <v:rect id="Прямоугольник 298" o:spid="_x0000_s1392" style="position:absolute;left:0;text-align:left;margin-left:10.85pt;margin-top:83.35pt;width:38.15pt;height:33.65pt;z-index:25171916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" strokecolor="window" strokeweight="2pt">
            <v:fill r:id="rId49" o:title="" recolor="t" rotate="t" type="frame"/>
          </v:rect>
        </w:pict>
      </w:r>
      <w:r>
        <w:rPr>
          <w:noProof/>
          <w:lang w:eastAsia="ru-RU"/>
        </w:rPr>
        <w:pict>
          <v:rect id="Прямоугольник 317" o:spid="_x0000_s1393" style="position:absolute;left:0;text-align:left;margin-left:8.65pt;margin-top:14.4pt;width:38.15pt;height:33.65pt;z-index:25172121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" strokecolor="window" strokeweight="2pt">
            <v:fill r:id="rId49" o:title="" recolor="t" rotate="t" type="frame"/>
          </v:rect>
        </w:pict>
      </w:r>
      <w:r>
        <w:rPr>
          <w:noProof/>
          <w:lang w:eastAsia="ru-RU"/>
        </w:rPr>
        <w:pict>
          <v:rect id="Прямоугольник 316" o:spid="_x0000_s1394" style="position:absolute;left:0;text-align:left;margin-left:5.1pt;margin-top:50.5pt;width:38.15pt;height:33.65pt;z-index:25172019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" strokecolor="window" strokeweight="2pt">
            <v:fill r:id="rId49" o:title="" recolor="t" rotate="t" type="frame"/>
          </v:rect>
        </w:pict>
      </w:r>
      <w:r>
        <w:rPr>
          <w:noProof/>
          <w:lang w:eastAsia="ru-RU"/>
        </w:rPr>
        <w:pict>
          <v:rect id="Прямоугольник 94" o:spid="_x0000_s1395" style="position:absolute;left:0;text-align:left;margin-left:47.8pt;margin-top:86.4pt;width:38.15pt;height:33.65pt;z-index:25171507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" strokecolor="window" strokeweight="2pt">
            <v:fill r:id="rId49" o:title="" recolor="t" rotate="t" type="frame"/>
          </v:rect>
        </w:pict>
      </w:r>
      <w:r>
        <w:rPr>
          <w:noProof/>
          <w:lang w:eastAsia="ru-RU"/>
        </w:rPr>
        <w:pict>
          <v:rect id="Прямоугольник 289" o:spid="_x0000_s1396" style="position:absolute;left:0;text-align:left;margin-left:47pt;margin-top:45.4pt;width:38.15pt;height:33.65pt;z-index:25171609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" strokecolor="window" strokeweight="2pt">
            <v:fill r:id="rId49" o:title="" recolor="t" rotate="t" type="frame"/>
          </v:rect>
        </w:pict>
      </w:r>
      <w:r>
        <w:rPr>
          <w:noProof/>
          <w:lang w:eastAsia="ru-RU"/>
        </w:rPr>
        <w:pict>
          <v:rect id="Прямоугольник 290" o:spid="_x0000_s1397" style="position:absolute;left:0;text-align:left;margin-left:50.75pt;margin-top:10.25pt;width:38.15pt;height:33.65pt;z-index:25171712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" strokecolor="window" strokeweight="2pt">
            <v:fill r:id="rId49" o:title="" recolor="t" rotate="t" type="frame"/>
          </v:rect>
        </w:pict>
      </w:r>
      <w:r>
        <w:rPr>
          <w:noProof/>
          <w:lang w:eastAsia="ru-RU"/>
        </w:rPr>
        <w:pict>
          <v:rect id="Прямоугольник 90" o:spid="_x0000_s1398" style="position:absolute;left:0;text-align:left;margin-left:89.9pt;margin-top:17.5pt;width:38.15pt;height:33.65pt;z-index:25171302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" strokecolor="window" strokeweight="2pt">
            <v:fill r:id="rId49" o:title="" recolor="t" rotate="t" type="frame"/>
          </v:rect>
        </w:pict>
      </w:r>
      <w:r>
        <w:rPr>
          <w:noProof/>
          <w:lang w:eastAsia="ru-RU"/>
        </w:rPr>
        <w:pict>
          <v:rect id="Прямоугольник 88" o:spid="_x0000_s1399" style="position:absolute;left:0;text-align:left;margin-left:85.1pt;margin-top:51.6pt;width:38.15pt;height:33.65pt;z-index:25171200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" strokecolor="window" strokeweight="2pt">
            <v:fill r:id="rId49" o:title="" recolor="t" rotate="t" type="frame"/>
          </v:rect>
        </w:pict>
      </w:r>
      <w:r>
        <w:rPr>
          <w:noProof/>
          <w:lang w:eastAsia="ru-RU"/>
        </w:rPr>
        <w:pict>
          <v:rect id="Прямоугольник 86" o:spid="_x0000_s1400" style="position:absolute;left:0;text-align:left;margin-left:82.7pt;margin-top:84.95pt;width:38.15pt;height:33.65pt;z-index:25171097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" strokecolor="window" strokeweight="2pt">
            <v:fill r:id="rId49" o:title="" recolor="t" rotate="t" type="frame"/>
          </v:rect>
        </w:pict>
      </w:r>
      <w:r>
        <w:rPr>
          <w:noProof/>
          <w:lang w:eastAsia="ru-RU"/>
        </w:rPr>
        <w:pict>
          <v:rect id="Прямоугольник 407" o:spid="_x0000_s1401" style="position:absolute;left:0;text-align:left;margin-left:408.7pt;margin-top:320.85pt;width:33.5pt;height:31pt;z-index:251811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" fillcolor="window" strokecolor="windowText" strokeweight="2pt">
            <v:textbox>
              <w:txbxContent>
                <w:p w:rsidR="00687359" w:rsidRPr="009659BE" w:rsidRDefault="00687359" w:rsidP="009659BE">
                  <w:pPr>
                    <w:jc w:val="center"/>
                    <w:rPr>
                      <w:rFonts w:ascii="Bernard MT Condensed" w:hAnsi="Bernard MT Condensed"/>
                      <w:sz w:val="36"/>
                      <w:szCs w:val="36"/>
                      <w:lang w:val="en-US"/>
                    </w:rPr>
                  </w:pPr>
                  <w:r w:rsidRPr="009659BE">
                    <w:rPr>
                      <w:rFonts w:ascii="Bernard MT Condensed" w:hAnsi="Bernard MT Condensed"/>
                      <w:sz w:val="36"/>
                      <w:szCs w:val="36"/>
                      <w:lang w:val="en-US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05" o:spid="_x0000_s1402" style="position:absolute;left:0;text-align:left;margin-left:344.2pt;margin-top:320.85pt;width:34pt;height:31pt;z-index:251809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" fillcolor="window" strokecolor="windowText" strokeweight="2pt">
            <v:textbox>
              <w:txbxContent>
                <w:p w:rsidR="00687359" w:rsidRPr="009659BE" w:rsidRDefault="00687359" w:rsidP="009659BE">
                  <w:pPr>
                    <w:jc w:val="center"/>
                    <w:rPr>
                      <w:rFonts w:ascii="Bernard MT Condensed" w:hAnsi="Bernard MT Condensed"/>
                      <w:sz w:val="36"/>
                      <w:szCs w:val="36"/>
                      <w:lang w:val="en-US"/>
                    </w:rPr>
                  </w:pPr>
                  <w:r w:rsidRPr="009659BE">
                    <w:rPr>
                      <w:rFonts w:ascii="Bernard MT Condensed" w:hAnsi="Bernard MT Condensed"/>
                      <w:sz w:val="36"/>
                      <w:szCs w:val="36"/>
                      <w:lang w:val="en-US"/>
                    </w:rPr>
                    <w:t>16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09" o:spid="_x0000_s1403" style="position:absolute;left:0;text-align:left;margin-left:469.7pt;margin-top:320.85pt;width:30.5pt;height:31pt;z-index:251813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" fillcolor="window" strokecolor="windowText" strokeweight="2pt"/>
        </w:pict>
      </w:r>
      <w:r>
        <w:rPr>
          <w:noProof/>
          <w:lang w:eastAsia="ru-RU"/>
        </w:rPr>
        <w:pict>
          <v:rect id="Прямоугольник 408" o:spid="_x0000_s1404" style="position:absolute;left:0;text-align:left;margin-left:439.2pt;margin-top:320.85pt;width:30.5pt;height:31pt;z-index:251812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" fillcolor="window" strokecolor="windowText" strokeweight="2pt">
            <v:textbox>
              <w:txbxContent>
                <w:p w:rsidR="00687359" w:rsidRPr="009659BE" w:rsidRDefault="00687359" w:rsidP="009659BE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  <w:r w:rsidRPr="009659BE">
                    <w:rPr>
                      <w:b/>
                      <w:sz w:val="36"/>
                      <w:szCs w:val="36"/>
                      <w:lang w:val="en-US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06" o:spid="_x0000_s1405" style="position:absolute;left:0;text-align:left;margin-left:378.2pt;margin-top:320.85pt;width:30.5pt;height:31pt;z-index:251810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" fillcolor="window" strokecolor="windowText" strokeweight="2pt">
            <v:textbox>
              <w:txbxContent>
                <w:p w:rsidR="00687359" w:rsidRPr="009659BE" w:rsidRDefault="00687359" w:rsidP="009659BE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  <w:r w:rsidRPr="009659BE">
                    <w:rPr>
                      <w:b/>
                      <w:sz w:val="36"/>
                      <w:szCs w:val="36"/>
                      <w:lang w:val="en-US"/>
                    </w:rPr>
                    <w:t>-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94" o:spid="_x0000_s1406" style="position:absolute;left:0;text-align:left;margin-left:452.7pt;margin-top:187.85pt;width:40.5pt;height:35.5pt;z-index:25180006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" strokecolor="white" strokeweight="2pt">
            <v:fill r:id="rId66" o:title="" recolor="t" rotate="t" type="frame"/>
          </v:rect>
        </w:pict>
      </w:r>
      <w:r>
        <w:rPr>
          <w:noProof/>
          <w:lang w:eastAsia="ru-RU"/>
        </w:rPr>
        <w:pict>
          <v:rect id="Прямоугольник 393" o:spid="_x0000_s1407" style="position:absolute;left:0;text-align:left;margin-left:487.2pt;margin-top:198.25pt;width:39pt;height:36pt;z-index:25179904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" strokecolor="white" strokeweight="2pt">
            <v:fill r:id="rId67" o:title="" recolor="t" rotate="t" type="frame"/>
          </v:rect>
        </w:pict>
      </w:r>
      <w:r>
        <w:rPr>
          <w:noProof/>
          <w:lang w:eastAsia="ru-RU"/>
        </w:rPr>
        <w:pict>
          <v:rect id="Прямоугольник 401" o:spid="_x0000_s1408" style="position:absolute;left:0;text-align:left;margin-left:515.7pt;margin-top:236.75pt;width:38pt;height:35.1pt;z-index:25180518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" strokecolor="white" strokeweight="2pt">
            <v:fill r:id="rId68" o:title="" recolor="t" rotate="t" type="frame"/>
          </v:rect>
        </w:pict>
      </w:r>
      <w:r>
        <w:rPr>
          <w:noProof/>
          <w:lang w:eastAsia="ru-RU"/>
        </w:rPr>
        <w:pict>
          <v:rect id="Прямоугольник 403" o:spid="_x0000_s1409" style="position:absolute;left:0;text-align:left;margin-left:474.2pt;margin-top:237.85pt;width:39.5pt;height:31pt;z-index:25180723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vKpu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" strokecolor="white" strokeweight="2pt">
            <v:fill r:id="rId69" o:title="" recolor="t" rotate="t" type="frame"/>
          </v:rect>
        </w:pict>
      </w:r>
      <w:r>
        <w:rPr>
          <w:noProof/>
          <w:lang w:eastAsia="ru-RU"/>
        </w:rPr>
        <w:pict>
          <v:rect id="Прямоугольник 396" o:spid="_x0000_s1410" style="position:absolute;left:0;text-align:left;margin-left:442.2pt;margin-top:238.85pt;width:39pt;height:31pt;z-index:25180211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" strokecolor="white" strokeweight="2pt">
            <v:fill r:id="rId70" o:title="" recolor="t" rotate="t" type="frame"/>
          </v:rect>
        </w:pict>
      </w:r>
      <w:r>
        <w:rPr>
          <w:noProof/>
          <w:lang w:eastAsia="ru-RU"/>
        </w:rPr>
        <w:pict>
          <v:rect id="Прямоугольник 400" o:spid="_x0000_s1411" style="position:absolute;left:0;text-align:left;margin-left:493.2pt;margin-top:269.85pt;width:41pt;height:31pt;z-index:25180416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" strokecolor="white" strokeweight="2pt">
            <v:fill r:id="rId71" o:title="" recolor="t" rotate="t" type="frame"/>
          </v:rect>
        </w:pict>
      </w:r>
      <w:r>
        <w:rPr>
          <w:noProof/>
          <w:lang w:eastAsia="ru-RU"/>
        </w:rPr>
        <w:pict>
          <v:rect id="Прямоугольник 402" o:spid="_x0000_s1412" style="position:absolute;left:0;text-align:left;margin-left:462.2pt;margin-top:271.85pt;width:37.5pt;height:29pt;z-index:25180620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" strokecolor="white" strokeweight="2pt">
            <v:fill r:id="rId72" o:title="" recolor="t" rotate="t" type="frame"/>
          </v:rect>
        </w:pict>
      </w:r>
      <w:r w:rsidRPr="00AD58A0">
        <w:rPr>
          <w:noProof/>
          <w:lang w:eastAsia="ru-RU"/>
        </w:rPr>
        <w:pict>
          <v:shape id="Рисунок 398" o:spid="_x0000_i1027" type="#_x0000_t75" style="width:15.75pt;height:12.75pt;visibility:visible">
            <v:imagedata r:id="rId73" o:title=""/>
          </v:shape>
        </w:pict>
      </w:r>
      <w:r>
        <w:rPr>
          <w:noProof/>
          <w:lang w:eastAsia="ru-RU"/>
        </w:rPr>
        <w:pict>
          <v:rect id="Прямоугольник 386" o:spid="_x0000_s1413" style="position:absolute;left:0;text-align:left;margin-left:285.8pt;margin-top:210.45pt;width:32.5pt;height:29.5pt;z-index:251791872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80" o:spid="_x0000_s1414" style="position:absolute;left:0;text-align:left;margin-left:316.25pt;margin-top:211.45pt;width:32.5pt;height:29.5pt;z-index:251785728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83" o:spid="_x0000_s1415" style="position:absolute;left:0;text-align:left;margin-left:317.25pt;margin-top:240.45pt;width:32.5pt;height:29.5pt;z-index:251788800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92" o:spid="_x0000_s1416" style="position:absolute;left:0;text-align:left;margin-left:382.75pt;margin-top:271.85pt;width:32.5pt;height:29.5pt;z-index:251798016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91" o:spid="_x0000_s1417" style="position:absolute;left:0;text-align:left;margin-left:350.25pt;margin-top:273.45pt;width:32.5pt;height:29.5pt;z-index:251796992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90" o:spid="_x0000_s1418" style="position:absolute;left:0;text-align:left;margin-left:320.9pt;margin-top:273.45pt;width:32.5pt;height:29.5pt;z-index:251795968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89" o:spid="_x0000_s1419" style="position:absolute;left:0;text-align:left;margin-left:290.8pt;margin-top:275.05pt;width:32.5pt;height:29.5pt;z-index:251794944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87" o:spid="_x0000_s1420" style="position:absolute;left:0;text-align:left;margin-left:382.75pt;margin-top:240.45pt;width:32.5pt;height:29.5pt;z-index:251792896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88" o:spid="_x0000_s1421" style="position:absolute;left:0;text-align:left;margin-left:381.75pt;margin-top:210.95pt;width:32.5pt;height:29.5pt;z-index:251793920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85" o:spid="_x0000_s1422" style="position:absolute;left:0;text-align:left;margin-left:380.3pt;margin-top:179.95pt;width:32.5pt;height:29.5pt;z-index:251790848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84" o:spid="_x0000_s1423" style="position:absolute;left:0;text-align:left;margin-left:347.75pt;margin-top:240.95pt;width:32.5pt;height:29.5pt;z-index:251789824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82" o:spid="_x0000_s1424" style="position:absolute;left:0;text-align:left;margin-left:284.75pt;margin-top:242.55pt;width:32.5pt;height:29.5pt;z-index:251787776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81" o:spid="_x0000_s1425" style="position:absolute;left:0;text-align:left;margin-left:348.75pt;margin-top:210.95pt;width:32.5pt;height:29.5pt;z-index:251786752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79" o:spid="_x0000_s1426" style="position:absolute;left:0;text-align:left;margin-left:348.75pt;margin-top:181.05pt;width:32.5pt;height:29.5pt;z-index:251784704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78" o:spid="_x0000_s1427" style="position:absolute;left:0;text-align:left;margin-left:317.75pt;margin-top:179.95pt;width:32.5pt;height:29.5pt;z-index:251783680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" strokecolor="window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77" o:spid="_x0000_s1428" style="position:absolute;left:0;text-align:left;margin-left:285.25pt;margin-top:181.45pt;width:32.5pt;height:29.5pt;z-index:251782656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" strokecolor="white" strokeweight="2pt">
            <v:fill r:id="rId74" o:title="" recolor="t" rotate="t" type="frame"/>
          </v:rect>
        </w:pict>
      </w:r>
      <w:r>
        <w:rPr>
          <w:noProof/>
          <w:lang w:eastAsia="ru-RU"/>
        </w:rPr>
        <w:pict>
          <v:rect id="Прямоугольник 371" o:spid="_x0000_s1429" style="position:absolute;left:0;text-align:left;margin-left:60.7pt;margin-top:324.35pt;width:33pt;height:31pt;z-index:2517775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" strokeweight="2pt">
            <v:textbox>
              <w:txbxContent>
                <w:p w:rsidR="00687359" w:rsidRPr="00040F0A" w:rsidRDefault="00687359" w:rsidP="00040F0A">
                  <w:pPr>
                    <w:jc w:val="center"/>
                    <w:rPr>
                      <w:rFonts w:ascii="Bernard MT Condensed" w:hAnsi="Bernard MT Condensed"/>
                      <w:sz w:val="36"/>
                      <w:szCs w:val="36"/>
                      <w:lang w:val="en-US"/>
                    </w:rPr>
                  </w:pPr>
                  <w:r w:rsidRPr="00040F0A">
                    <w:rPr>
                      <w:rFonts w:ascii="Bernard MT Condensed" w:hAnsi="Bernard MT Condensed"/>
                      <w:sz w:val="36"/>
                      <w:szCs w:val="36"/>
                      <w:lang w:val="en-US"/>
                    </w:rPr>
                    <w:t>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73" o:spid="_x0000_s1430" style="position:absolute;left:0;text-align:left;margin-left:93.85pt;margin-top:324.35pt;width:30.5pt;height:31pt;z-index:2517785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" fillcolor="window" strokecolor="windowText" strokeweight="2pt">
            <v:textbox>
              <w:txbxContent>
                <w:p w:rsidR="00687359" w:rsidRPr="00040F0A" w:rsidRDefault="00687359" w:rsidP="00040F0A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lang w:val="en-US"/>
                    </w:rPr>
                  </w:pPr>
                  <w:r w:rsidRPr="00040F0A">
                    <w:rPr>
                      <w:rFonts w:ascii="Britannic Bold" w:hAnsi="Britannic Bold"/>
                      <w:sz w:val="36"/>
                      <w:szCs w:val="36"/>
                      <w:lang w:val="en-US"/>
                    </w:rPr>
                    <w:t>-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74" o:spid="_x0000_s1431" style="position:absolute;left:0;text-align:left;margin-left:124.7pt;margin-top:324.35pt;width:30.5pt;height:31pt;z-index:2517795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" strokeweight="2pt">
            <v:textbox>
              <w:txbxContent>
                <w:p w:rsidR="00687359" w:rsidRPr="00040F0A" w:rsidRDefault="00687359" w:rsidP="00040F0A">
                  <w:pPr>
                    <w:jc w:val="center"/>
                    <w:rPr>
                      <w:rFonts w:ascii="Bernard MT Condensed" w:hAnsi="Bernard MT Condensed"/>
                      <w:sz w:val="36"/>
                      <w:szCs w:val="36"/>
                      <w:lang w:val="en-US"/>
                    </w:rPr>
                  </w:pPr>
                  <w:r w:rsidRPr="00040F0A">
                    <w:rPr>
                      <w:rFonts w:ascii="Bernard MT Condensed" w:hAnsi="Bernard MT Condensed"/>
                      <w:sz w:val="36"/>
                      <w:szCs w:val="36"/>
                      <w:lang w:val="en-US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75" o:spid="_x0000_s1432" style="position:absolute;left:0;text-align:left;margin-left:155.2pt;margin-top:324.35pt;width:30.5pt;height:31pt;z-index:2517806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" strokeweight="2pt">
            <v:textbox>
              <w:txbxContent>
                <w:p w:rsidR="00687359" w:rsidRPr="00040F0A" w:rsidRDefault="00687359" w:rsidP="00040F0A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  <w:r w:rsidRPr="00040F0A">
                    <w:rPr>
                      <w:b/>
                      <w:sz w:val="36"/>
                      <w:szCs w:val="36"/>
                      <w:lang w:val="en-US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76" o:spid="_x0000_s1433" style="position:absolute;left:0;text-align:left;margin-left:185.7pt;margin-top:324.35pt;width:30.5pt;height:31pt;z-index:251781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" strokeweight="2pt"/>
        </w:pict>
      </w:r>
      <w:r>
        <w:rPr>
          <w:noProof/>
          <w:lang w:eastAsia="ru-RU"/>
        </w:rPr>
        <w:pict>
          <v:rect id="Прямоугольник 212" o:spid="_x0000_s1434" style="position:absolute;left:0;text-align:left;margin-left:60.5pt;margin-top:207.15pt;width:28.15pt;height:26.9pt;z-index:251757056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dSpv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213" o:spid="_x0000_s1435" style="position:absolute;left:0;text-align:left;margin-left:73.3pt;margin-top:239.25pt;width:28.15pt;height:26.9pt;z-index:251758080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zChv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358" o:spid="_x0000_s1436" style="position:absolute;left:0;text-align:left;margin-left:95.2pt;margin-top:267.25pt;width:28.15pt;height:26.9pt;z-index:251766272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Rx5v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360" o:spid="_x0000_s1437" style="position:absolute;left:0;text-align:left;margin-left:96.1pt;margin-top:206.85pt;width:28.15pt;height:26.9pt;z-index:251768320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211" o:spid="_x0000_s1438" style="position:absolute;left:0;text-align:left;margin-left:77.5pt;margin-top:179.95pt;width:28.15pt;height:26.9pt;z-index:251756032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vy1v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359" o:spid="_x0000_s1439" style="position:absolute;left:0;text-align:left;margin-left:.1pt;margin-top:240.6pt;width:28.15pt;height:26.9pt;z-index:251767296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/hxv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217" o:spid="_x0000_s1440" style="position:absolute;left:0;text-align:left;margin-left:28.3pt;margin-top:209.8pt;width:28.15pt;height:26.9pt;z-index:251759104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KiJv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352" o:spid="_x0000_s1441" style="position:absolute;left:0;text-align:left;margin-left:36.6pt;margin-top:239.45pt;width:28.15pt;height:26.9pt;z-index:251760128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+Q5v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" strokecolor="white" strokeweight="2pt">
            <v:fill r:id="rId64" o:title="" recolor="t" rotate="t" type="frame"/>
          </v:rect>
        </w:pict>
      </w:r>
      <w:r>
        <w:rPr>
          <w:noProof/>
          <w:lang w:eastAsia="ru-RU"/>
        </w:rPr>
        <w:pict>
          <v:rect id="Прямоугольник 366" o:spid="_x0000_s1442" style="position:absolute;left:0;text-align:left;margin-left:178.5pt;margin-top:185.55pt;width:26.6pt;height:25.6pt;z-index:251772416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" strokecolor="white" strokeweight="2pt">
            <v:fill r:id="rId75" o:title="" recolor="t" rotate="t" type="frame"/>
          </v:rect>
        </w:pict>
      </w:r>
      <w:r>
        <w:rPr>
          <w:noProof/>
          <w:lang w:eastAsia="ru-RU"/>
        </w:rPr>
        <w:pict>
          <v:rect id="Прямоугольник 365" o:spid="_x0000_s1443" style="position:absolute;left:0;text-align:left;margin-left:205.4pt;margin-top:218.85pt;width:26.6pt;height:25.6pt;z-index:251771392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" strokecolor="white" strokeweight="2pt">
            <v:fill r:id="rId75" o:title="" recolor="t" rotate="t" type="frame"/>
          </v:rect>
        </w:pict>
      </w:r>
      <w:r>
        <w:rPr>
          <w:noProof/>
          <w:lang w:eastAsia="ru-RU"/>
        </w:rPr>
        <w:pict>
          <v:rect id="Прямоугольник 364" o:spid="_x0000_s1444" style="position:absolute;left:0;text-align:left;margin-left:205.1pt;margin-top:259.35pt;width:26.6pt;height:25.6pt;z-index:251770368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" strokecolor="window" strokeweight="2pt">
            <v:fill r:id="rId75" o:title="" recolor="t" rotate="t" type="frame"/>
          </v:rect>
        </w:pict>
      </w:r>
      <w:r>
        <w:rPr>
          <w:noProof/>
          <w:lang w:eastAsia="ru-RU"/>
        </w:rPr>
        <w:pict>
          <v:rect id="Прямоугольник 361" o:spid="_x0000_s1445" style="position:absolute;left:0;text-align:left;margin-left:171.5pt;margin-top:249.15pt;width:26.6pt;height:25.6pt;z-index:251769344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" strokecolor="white" strokeweight="2pt">
            <v:fill r:id="rId75" o:title="" recolor="t" rotate="t" type="frame"/>
          </v:rect>
        </w:pict>
      </w:r>
      <w:r>
        <w:rPr>
          <w:noProof/>
          <w:lang w:eastAsia="ru-RU"/>
        </w:rPr>
        <w:pict>
          <v:rect id="Прямоугольник 370" o:spid="_x0000_s1446" style="position:absolute;left:0;text-align:left;margin-left:163.6pt;margin-top:218.85pt;width:26.6pt;height:25.6pt;z-index:251776512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" strokecolor="white" strokeweight="2pt">
            <v:fill r:id="rId75" o:title="" recolor="t" rotate="t" type="frame"/>
          </v:rect>
        </w:pict>
      </w:r>
      <w:r>
        <w:rPr>
          <w:noProof/>
          <w:lang w:eastAsia="ru-RU"/>
        </w:rPr>
        <w:pict>
          <v:rect id="Прямоугольник 369" o:spid="_x0000_s1447" style="position:absolute;left:0;text-align:left;margin-left:224.7pt;margin-top:185.25pt;width:26.6pt;height:25.6pt;z-index:251775488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" strokecolor="white" strokeweight="2pt">
            <v:fill r:id="rId75" o:title="" recolor="t" rotate="t" type="frame"/>
          </v:rect>
        </w:pict>
      </w:r>
      <w:r>
        <w:rPr>
          <w:noProof/>
          <w:lang w:eastAsia="ru-RU"/>
        </w:rPr>
        <w:pict>
          <v:rect id="Прямоугольник 367" o:spid="_x0000_s1448" style="position:absolute;left:0;text-align:left;margin-left:236.1pt;margin-top:249.35pt;width:26.6pt;height:25.6pt;z-index:251773440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" strokecolor="white" strokeweight="2pt">
            <v:fill r:id="rId75" o:title="" recolor="t" rotate="t" type="frame"/>
          </v:rect>
        </w:pict>
      </w:r>
      <w:r>
        <w:rPr>
          <w:noProof/>
          <w:lang w:eastAsia="ru-RU"/>
        </w:rPr>
        <w:pict>
          <v:rect id="Прямоугольник 368" o:spid="_x0000_s1449" style="position:absolute;left:0;text-align:left;margin-left:236.3pt;margin-top:216.95pt;width:26.6pt;height:25.6pt;z-index:251774464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" strokecolor="white" strokeweight="2pt">
            <v:fill r:id="rId75" o:title="" recolor="t" rotate="t" type="frame"/>
          </v:rect>
        </w:pict>
      </w:r>
      <w:r>
        <w:rPr>
          <w:noProof/>
          <w:lang w:eastAsia="ru-RU"/>
        </w:rPr>
        <w:pict>
          <v:rect id="Прямоугольник 166" o:spid="_x0000_s1450" style="position:absolute;left:0;text-align:left;margin-left:471.7pt;margin-top:117.85pt;width:35.05pt;height:33.95pt;z-index:2517539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" strokeweight="2pt"/>
        </w:pict>
      </w:r>
      <w:r>
        <w:rPr>
          <w:noProof/>
          <w:lang w:eastAsia="ru-RU"/>
        </w:rPr>
        <w:pict>
          <v:rect id="Прямоугольник 165" o:spid="_x0000_s1451" style="position:absolute;left:0;text-align:left;margin-left:436.55pt;margin-top:118.1pt;width:35.05pt;height:33.95pt;z-index:251752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" strokeweight="2pt">
            <v:textbox>
              <w:txbxContent>
                <w:p w:rsidR="00687359" w:rsidRPr="004800EE" w:rsidRDefault="00687359" w:rsidP="004800EE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</w:pPr>
                  <w:r w:rsidRPr="004800EE"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64" o:spid="_x0000_s1452" style="position:absolute;left:0;text-align:left;margin-left:401.45pt;margin-top:118.05pt;width:35.05pt;height:33.95pt;z-index:251751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" strokeweight="2pt">
            <v:textbox>
              <w:txbxContent>
                <w:p w:rsidR="00687359" w:rsidRPr="004800EE" w:rsidRDefault="00687359" w:rsidP="004800EE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</w:pPr>
                  <w:r w:rsidRPr="004800EE"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61" o:spid="_x0000_s1453" style="position:absolute;left:0;text-align:left;margin-left:331.15pt;margin-top:117.9pt;width:35.05pt;height:33.95pt;z-index:251749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" strokeweight="2pt">
            <v:textbox>
              <w:txbxContent>
                <w:p w:rsidR="00687359" w:rsidRPr="004800EE" w:rsidRDefault="00687359" w:rsidP="004800EE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</w:pPr>
                  <w:r w:rsidRPr="004800EE"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36" o:spid="_x0000_s1454" style="position:absolute;left:0;text-align:left;margin-left:355.75pt;margin-top:80.65pt;width:35.05pt;height:32.95pt;z-index:251732480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" strokecolor="white" strokeweight="2pt">
            <v:fill r:id="rId50" o:title="" recolor="t" rotate="t" type="frame"/>
          </v:rect>
        </w:pict>
      </w:r>
      <w:r>
        <w:rPr>
          <w:noProof/>
          <w:lang w:eastAsia="ru-RU"/>
        </w:rPr>
        <w:pict>
          <v:rect id="Прямоугольник 335" o:spid="_x0000_s1455" style="position:absolute;left:0;text-align:left;margin-left:376.95pt;margin-top:54.15pt;width:35.05pt;height:32.95pt;z-index:251731456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" strokecolor="white" strokeweight="2pt">
            <v:fill r:id="rId50" o:title="" recolor="t" rotate="t" type="frame"/>
          </v:rect>
        </w:pict>
      </w:r>
      <w:r>
        <w:rPr>
          <w:noProof/>
          <w:lang w:eastAsia="ru-RU"/>
        </w:rPr>
        <w:pict>
          <v:rect id="Прямоугольник 337" o:spid="_x0000_s1456" style="position:absolute;left:0;text-align:left;margin-left:377.15pt;margin-top:15.5pt;width:35.05pt;height:32.95pt;z-index:251733504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B5Ft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" strokecolor="white" strokeweight="2pt">
            <v:fill r:id="rId50" o:title="" recolor="t" rotate="t" type="frame"/>
          </v:rect>
        </w:pict>
      </w:r>
      <w:r>
        <w:rPr>
          <w:noProof/>
          <w:lang w:eastAsia="ru-RU"/>
        </w:rPr>
        <w:pict>
          <v:rect id="Прямоугольник 349" o:spid="_x0000_s1457" style="position:absolute;left:0;text-align:left;margin-left:465.6pt;margin-top:71.7pt;width:27.5pt;height:32.55pt;z-index:251745792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Lxxs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" strokecolor="white" strokeweight="2pt">
            <v:fill r:id="rId48" o:title="" recolor="t" rotate="t" type="frame"/>
          </v:rect>
        </w:pict>
      </w:r>
      <w:r>
        <w:rPr>
          <w:noProof/>
          <w:lang w:eastAsia="ru-RU"/>
        </w:rPr>
        <w:pict>
          <v:rect id="Прямоугольник 145" o:spid="_x0000_s1458" style="position:absolute;left:0;text-align:left;margin-left:509.6pt;margin-top:71.6pt;width:27.5pt;height:32.55pt;z-index:251748864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" strokecolor="white" strokeweight="2pt">
            <v:fill r:id="rId48" o:title="" recolor="t" rotate="t" type="frame"/>
          </v:rect>
        </w:pict>
      </w:r>
      <w:r>
        <w:rPr>
          <w:noProof/>
          <w:lang w:eastAsia="ru-RU"/>
        </w:rPr>
        <w:pict>
          <v:rect id="Прямоугольник 340" o:spid="_x0000_s1459" style="position:absolute;left:0;text-align:left;margin-left:331.2pt;margin-top:51.85pt;width:35.05pt;height:32.95pt;z-index:251736576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" strokecolor="white" strokeweight="2pt">
            <v:fill r:id="rId50" o:title="" recolor="t" rotate="t" type="frame"/>
          </v:rect>
        </w:pict>
      </w:r>
      <w:r>
        <w:rPr>
          <w:noProof/>
          <w:lang w:eastAsia="ru-RU"/>
        </w:rPr>
        <w:pict>
          <v:rect id="Прямоугольник 339" o:spid="_x0000_s1460" style="position:absolute;left:0;text-align:left;margin-left:333.6pt;margin-top:18.2pt;width:35.05pt;height:32.95pt;z-index:251735552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X4tt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" strokecolor="white" strokeweight="2pt">
            <v:fill r:id="rId50" o:title="" recolor="t" rotate="t" type="frame"/>
          </v:rect>
        </w:pict>
      </w:r>
      <w:r>
        <w:rPr>
          <w:noProof/>
          <w:lang w:eastAsia="ru-RU"/>
        </w:rPr>
        <w:pict>
          <v:rect id="Прямоугольник 345" o:spid="_x0000_s1461" style="position:absolute;left:0;text-align:left;margin-left:438.4pt;margin-top:34.1pt;width:27.5pt;height:32.55pt;z-index:251741696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BANu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" strokecolor="white" strokeweight="2pt">
            <v:fill r:id="rId48" o:title="" recolor="t" rotate="t" type="frame"/>
          </v:rect>
        </w:pict>
      </w:r>
      <w:r>
        <w:rPr>
          <w:noProof/>
          <w:lang w:eastAsia="ru-RU"/>
        </w:rPr>
        <w:pict>
          <v:rect id="Прямоугольник 347" o:spid="_x0000_s1462" style="position:absolute;left:0;text-align:left;margin-left:486.2pt;margin-top:25.85pt;width:27.5pt;height:32.55pt;z-index:251743744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" strokecolor="white" strokeweight="2pt">
            <v:fill r:id="rId48" o:title="" recolor="t" rotate="t" type="frame"/>
          </v:rect>
        </w:pict>
      </w:r>
      <w:r>
        <w:rPr>
          <w:noProof/>
          <w:lang w:eastAsia="ru-RU"/>
        </w:rPr>
        <w:pict>
          <v:rect id="Прямоугольник 351" o:spid="_x0000_s1463" style="position:absolute;left:0;text-align:left;margin-left:590.55pt;margin-top:97.65pt;width:27.55pt;height:32.55pt;z-index:251747840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" strokecolor="white" strokeweight="2pt">
            <v:fill r:id="rId48" o:title="" recolor="t" rotate="t" type="frame"/>
          </v:rect>
        </w:pict>
      </w:r>
      <w:r>
        <w:rPr>
          <w:noProof/>
          <w:lang w:eastAsia="ru-RU"/>
        </w:rPr>
        <w:pict>
          <v:rect id="Прямоугольник 350" o:spid="_x0000_s1464" style="position:absolute;left:0;text-align:left;margin-left:578.55pt;margin-top:85.65pt;width:27.55pt;height:32.55pt;z-index:251746816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" strokecolor="white" strokeweight="2pt">
            <v:fill r:id="rId48" o:title="" recolor="t" rotate="t" type="frame"/>
          </v:rect>
        </w:pict>
      </w:r>
      <w:r>
        <w:rPr>
          <w:noProof/>
          <w:lang w:eastAsia="ru-RU"/>
        </w:rPr>
        <w:pict>
          <v:rect id="Прямоугольник 342" o:spid="_x0000_s1465" style="position:absolute;left:0;text-align:left;margin-left:288.15pt;margin-top:54.1pt;width:35.05pt;height:32.95pt;z-index:251738624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" strokecolor="white" strokeweight="2pt">
            <v:fill r:id="rId50" o:title="" recolor="t" rotate="t" type="frame"/>
          </v:rect>
        </w:pict>
      </w:r>
      <w:r>
        <w:rPr>
          <w:noProof/>
          <w:lang w:eastAsia="ru-RU"/>
        </w:rPr>
        <w:pict>
          <v:rect id="Прямоугольник 341" o:spid="_x0000_s1466" style="position:absolute;left:0;text-align:left;margin-left:285.6pt;margin-top:14.8pt;width:35.05pt;height:32.95pt;z-index:251737600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" strokecolor="white" strokeweight="2pt">
            <v:fill r:id="rId50" o:title="" recolor="t" rotate="t" type="frame"/>
          </v:rect>
        </w:pict>
      </w:r>
      <w:r>
        <w:rPr>
          <w:noProof/>
          <w:lang w:eastAsia="ru-RU"/>
        </w:rPr>
        <w:pict>
          <v:rect id="Прямоугольник 96" o:spid="_x0000_s1467" style="position:absolute;left:0;text-align:left;margin-left:40.65pt;margin-top:120.25pt;width:36.9pt;height:33.95pt;z-index:251724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" strokeweight="2pt">
            <v:textbox>
              <w:txbxContent>
                <w:p w:rsidR="00687359" w:rsidRPr="0084229D" w:rsidRDefault="00687359" w:rsidP="0084229D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</w:pPr>
                  <w:r w:rsidRPr="0084229D"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  <w:t>12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5" o:spid="_x0000_s1468" style="position:absolute;left:0;text-align:left;margin-left:77.7pt;margin-top:119.9pt;width:36.9pt;height:33.95pt;z-index:251725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" strokeweight="2pt">
            <v:textbox>
              <w:txbxContent>
                <w:p w:rsidR="00687359" w:rsidRPr="0084229D" w:rsidRDefault="00687359" w:rsidP="0084229D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</w:pPr>
                  <w:r w:rsidRPr="0084229D"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  <w:t>+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6" o:spid="_x0000_s1469" style="position:absolute;left:0;text-align:left;margin-left:114.75pt;margin-top:120pt;width:36.9pt;height:33.95pt;z-index:251726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" strokeweight="2pt">
            <v:textbox>
              <w:txbxContent>
                <w:p w:rsidR="00687359" w:rsidRPr="0084229D" w:rsidRDefault="00687359" w:rsidP="0084229D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</w:pPr>
                  <w:r w:rsidRPr="0084229D"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7" o:spid="_x0000_s1470" style="position:absolute;left:0;text-align:left;margin-left:151.8pt;margin-top:120.1pt;width:36.9pt;height:33.95pt;z-index:251727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" strokeweight="2pt">
            <v:textbox>
              <w:txbxContent>
                <w:p w:rsidR="00687359" w:rsidRPr="0084229D" w:rsidRDefault="00687359" w:rsidP="0084229D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</w:pPr>
                  <w:r w:rsidRPr="0084229D">
                    <w:rPr>
                      <w:rFonts w:ascii="Bernard MT Condensed" w:hAnsi="Bernard MT Condensed"/>
                      <w:sz w:val="40"/>
                      <w:szCs w:val="40"/>
                      <w:lang w:val="en-US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8" o:spid="_x0000_s1471" style="position:absolute;left:0;text-align:left;margin-left:188.2pt;margin-top:120.05pt;width:36.95pt;height:33.95pt;z-index:251728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" strokeweight="2pt">
            <v:textbox>
              <w:txbxContent>
                <w:p w:rsidR="00687359" w:rsidRDefault="00687359" w:rsidP="0084229D">
                  <w:pPr>
                    <w:jc w:val="center"/>
                  </w:pPr>
                  <w:bookmarkStart w:id="0" w:name="_GoBack"/>
                  <w:bookmarkEnd w:id="0"/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19" o:spid="_x0000_s1472" style="position:absolute;left:0;text-align:left;margin-left:140.25pt;margin-top:14.2pt;width:111.45pt;height:86.4pt;z-index:251723264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" strokecolor="white" strokeweight="2pt">
            <v:fill r:id="rId76" o:title="" recolor="t" rotate="t" type="frame"/>
          </v:rect>
        </w:pict>
      </w:r>
    </w:p>
    <w:sectPr w:rsidR="00687359" w:rsidRPr="005216E0" w:rsidSect="002373A0">
      <w:pgSz w:w="11906" w:h="16838"/>
      <w:pgMar w:top="284" w:right="14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359" w:rsidRDefault="00687359" w:rsidP="005216E0">
      <w:pPr>
        <w:spacing w:after="0" w:line="240" w:lineRule="auto"/>
      </w:pPr>
      <w:r>
        <w:separator/>
      </w:r>
    </w:p>
  </w:endnote>
  <w:endnote w:type="continuationSeparator" w:id="0">
    <w:p w:rsidR="00687359" w:rsidRDefault="00687359" w:rsidP="0052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Std Blac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359" w:rsidRDefault="00687359" w:rsidP="005216E0">
      <w:pPr>
        <w:spacing w:after="0" w:line="240" w:lineRule="auto"/>
      </w:pPr>
      <w:r>
        <w:separator/>
      </w:r>
    </w:p>
  </w:footnote>
  <w:footnote w:type="continuationSeparator" w:id="0">
    <w:p w:rsidR="00687359" w:rsidRDefault="00687359" w:rsidP="005216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66A9"/>
    <w:rsid w:val="00006046"/>
    <w:rsid w:val="00040F0A"/>
    <w:rsid w:val="00085B58"/>
    <w:rsid w:val="00086DEA"/>
    <w:rsid w:val="000D61BE"/>
    <w:rsid w:val="000F5FE0"/>
    <w:rsid w:val="001268E5"/>
    <w:rsid w:val="00134400"/>
    <w:rsid w:val="001954EA"/>
    <w:rsid w:val="002373A0"/>
    <w:rsid w:val="00246B52"/>
    <w:rsid w:val="00275881"/>
    <w:rsid w:val="00333DFF"/>
    <w:rsid w:val="00337C11"/>
    <w:rsid w:val="0034768A"/>
    <w:rsid w:val="003A1DBD"/>
    <w:rsid w:val="003C74E4"/>
    <w:rsid w:val="00425B54"/>
    <w:rsid w:val="00441564"/>
    <w:rsid w:val="00457F31"/>
    <w:rsid w:val="0046176E"/>
    <w:rsid w:val="00462937"/>
    <w:rsid w:val="00471DBD"/>
    <w:rsid w:val="004800EE"/>
    <w:rsid w:val="004A0964"/>
    <w:rsid w:val="004A5B5C"/>
    <w:rsid w:val="004B17F0"/>
    <w:rsid w:val="004C1685"/>
    <w:rsid w:val="005216E0"/>
    <w:rsid w:val="00527523"/>
    <w:rsid w:val="0059544B"/>
    <w:rsid w:val="005B012E"/>
    <w:rsid w:val="005C46BC"/>
    <w:rsid w:val="005E2600"/>
    <w:rsid w:val="00642B60"/>
    <w:rsid w:val="00682E17"/>
    <w:rsid w:val="00687359"/>
    <w:rsid w:val="00695A6C"/>
    <w:rsid w:val="006A34E7"/>
    <w:rsid w:val="006E37F0"/>
    <w:rsid w:val="00704925"/>
    <w:rsid w:val="00716F10"/>
    <w:rsid w:val="0072281D"/>
    <w:rsid w:val="00786840"/>
    <w:rsid w:val="007D322E"/>
    <w:rsid w:val="007E66A9"/>
    <w:rsid w:val="0084229D"/>
    <w:rsid w:val="0084262E"/>
    <w:rsid w:val="00882727"/>
    <w:rsid w:val="00892BE6"/>
    <w:rsid w:val="008C0171"/>
    <w:rsid w:val="008C5714"/>
    <w:rsid w:val="008D57D3"/>
    <w:rsid w:val="008F0B93"/>
    <w:rsid w:val="008F2C69"/>
    <w:rsid w:val="00955B4D"/>
    <w:rsid w:val="009659BE"/>
    <w:rsid w:val="009B360C"/>
    <w:rsid w:val="009D3399"/>
    <w:rsid w:val="009E54FB"/>
    <w:rsid w:val="00A012BB"/>
    <w:rsid w:val="00A042F4"/>
    <w:rsid w:val="00A13530"/>
    <w:rsid w:val="00AA02BA"/>
    <w:rsid w:val="00AB5F3D"/>
    <w:rsid w:val="00AD2A5A"/>
    <w:rsid w:val="00AD58A0"/>
    <w:rsid w:val="00B1353B"/>
    <w:rsid w:val="00B27B1C"/>
    <w:rsid w:val="00B47223"/>
    <w:rsid w:val="00B524D5"/>
    <w:rsid w:val="00BB37DA"/>
    <w:rsid w:val="00BB75EE"/>
    <w:rsid w:val="00BC4CB3"/>
    <w:rsid w:val="00C56F58"/>
    <w:rsid w:val="00C674A2"/>
    <w:rsid w:val="00D956D7"/>
    <w:rsid w:val="00DA3BE5"/>
    <w:rsid w:val="00DF5C3C"/>
    <w:rsid w:val="00E14379"/>
    <w:rsid w:val="00F114CF"/>
    <w:rsid w:val="00F44132"/>
    <w:rsid w:val="00F714DE"/>
    <w:rsid w:val="00F93559"/>
    <w:rsid w:val="00FD0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2B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9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56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2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216E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2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216E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gi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emf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85</Words>
  <Characters>485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baxtiyor.uz</dc:creator>
  <cp:keywords/>
  <dc:description/>
  <cp:lastModifiedBy>baxtiyor.uz</cp:lastModifiedBy>
  <cp:revision>4</cp:revision>
  <cp:lastPrinted>2016-12-09T15:56:00Z</cp:lastPrinted>
  <dcterms:created xsi:type="dcterms:W3CDTF">2017-09-12T17:47:00Z</dcterms:created>
  <dcterms:modified xsi:type="dcterms:W3CDTF">2019-11-12T16:32:00Z</dcterms:modified>
</cp:coreProperties>
</file>